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5948B" w14:textId="52CB4189" w:rsidR="00DF33D5" w:rsidRPr="00A67B3C" w:rsidRDefault="00DF33D5" w:rsidP="00A67B3C">
      <w:pPr>
        <w:pStyle w:val="Overskrift1"/>
      </w:pPr>
      <w:r w:rsidRPr="00A67B3C">
        <w:t>Expression of INTEREST</w:t>
      </w:r>
      <w:r w:rsidR="00F0361F" w:rsidRPr="00A67B3C">
        <w:br/>
      </w:r>
      <w:r w:rsidRPr="00A67B3C">
        <w:rPr>
          <w:i/>
          <w:iCs/>
        </w:rPr>
        <w:t xml:space="preserve">SHAPE LAB </w:t>
      </w:r>
      <w:r w:rsidR="00106AA7" w:rsidRPr="00A67B3C">
        <w:br/>
      </w:r>
      <w:r w:rsidRPr="00A67B3C">
        <w:t xml:space="preserve">PROGRAM </w:t>
      </w:r>
      <w:r w:rsidR="00106AA7" w:rsidRPr="00A67B3C">
        <w:t>at AAU INNOVATE</w:t>
      </w:r>
    </w:p>
    <w:p w14:paraId="7EBBAB92" w14:textId="4BA1786C" w:rsidR="00D30F7C" w:rsidRPr="00A67B3C" w:rsidRDefault="00353E1B" w:rsidP="00D673FB">
      <w:pPr>
        <w:pStyle w:val="Undertitel"/>
        <w:pBdr>
          <w:bottom w:val="single" w:sz="4" w:space="1" w:color="auto"/>
        </w:pBdr>
        <w:rPr>
          <w:rFonts w:ascii="Barlow" w:hAnsi="Barlow"/>
          <w:lang w:val="en-US"/>
        </w:rPr>
      </w:pPr>
      <w:r>
        <w:rPr>
          <w:rFonts w:ascii="Barlow" w:hAnsi="Barlow"/>
          <w:lang w:val="en-US"/>
        </w:rPr>
        <w:t>Spring</w:t>
      </w:r>
      <w:r w:rsidR="00D30F7C" w:rsidRPr="00A67B3C">
        <w:rPr>
          <w:rFonts w:ascii="Barlow" w:hAnsi="Barlow"/>
          <w:lang w:val="en-US"/>
        </w:rPr>
        <w:t xml:space="preserve"> 202</w:t>
      </w:r>
      <w:r>
        <w:rPr>
          <w:rFonts w:ascii="Barlow" w:hAnsi="Barlow"/>
          <w:lang w:val="en-US"/>
        </w:rPr>
        <w:t>7 c</w:t>
      </w:r>
      <w:r w:rsidR="0014382A" w:rsidRPr="00A67B3C">
        <w:rPr>
          <w:rFonts w:ascii="Barlow" w:hAnsi="Barlow"/>
          <w:lang w:val="en-US"/>
        </w:rPr>
        <w:t>ohort</w:t>
      </w:r>
    </w:p>
    <w:p w14:paraId="7F723E6B" w14:textId="4B893F1C" w:rsidR="00D673FB" w:rsidRPr="00A67B3C" w:rsidRDefault="00057058" w:rsidP="00057058">
      <w:pPr>
        <w:pStyle w:val="Undertitel"/>
        <w:pBdr>
          <w:bottom w:val="single" w:sz="6" w:space="1" w:color="auto"/>
        </w:pBdr>
        <w:spacing w:line="480" w:lineRule="auto"/>
        <w:jc w:val="center"/>
        <w:rPr>
          <w:rStyle w:val="Bogenstitel"/>
          <w:rFonts w:ascii="Barlow" w:hAnsi="Barlow"/>
          <w:lang w:val="en-US"/>
        </w:rPr>
      </w:pPr>
      <w:r w:rsidRPr="00A67B3C">
        <w:rPr>
          <w:rStyle w:val="Bogenstitel"/>
          <w:rFonts w:ascii="Barlow" w:hAnsi="Barlow"/>
          <w:lang w:val="en-US"/>
        </w:rPr>
        <w:t xml:space="preserve">Please fill </w:t>
      </w:r>
      <w:r w:rsidR="0007441B" w:rsidRPr="00A67B3C">
        <w:rPr>
          <w:rStyle w:val="Bogenstitel"/>
          <w:rFonts w:ascii="Barlow" w:hAnsi="Barlow"/>
          <w:lang w:val="en-US"/>
        </w:rPr>
        <w:t>out</w:t>
      </w:r>
      <w:r w:rsidRPr="00A67B3C">
        <w:rPr>
          <w:rStyle w:val="Bogenstitel"/>
          <w:rFonts w:ascii="Barlow" w:hAnsi="Barlow"/>
          <w:lang w:val="en-US"/>
        </w:rPr>
        <w:t xml:space="preserve"> the form in either English or Danish</w:t>
      </w:r>
    </w:p>
    <w:p w14:paraId="55437528" w14:textId="28D664AA" w:rsidR="00D631BF" w:rsidRPr="00A67B3C" w:rsidRDefault="00D631BF" w:rsidP="00F10DFF">
      <w:pPr>
        <w:jc w:val="center"/>
        <w:rPr>
          <w:rFonts w:ascii="Barlow" w:hAnsi="Barlow"/>
          <w:color w:val="002060"/>
          <w:lang w:val="en-US"/>
        </w:rPr>
      </w:pPr>
    </w:p>
    <w:p w14:paraId="0ACCC20F" w14:textId="47EAB413" w:rsidR="00C177CD" w:rsidRPr="00A67B3C" w:rsidRDefault="00A67B3C" w:rsidP="007E4C04">
      <w:pPr>
        <w:rPr>
          <w:lang w:val="en-US"/>
        </w:rPr>
      </w:pPr>
      <w:r w:rsidRPr="00A67B3C">
        <w:rPr>
          <w:lang w:val="en-US"/>
        </w:rPr>
        <w:t>About th</w:t>
      </w:r>
      <w:r w:rsidR="00E0452F">
        <w:rPr>
          <w:lang w:val="en-US"/>
        </w:rPr>
        <w:t>is</w:t>
      </w:r>
      <w:r w:rsidRPr="00A67B3C">
        <w:rPr>
          <w:lang w:val="en-US"/>
        </w:rPr>
        <w:t xml:space="preserve"> form: </w:t>
      </w:r>
    </w:p>
    <w:p w14:paraId="6E6F3626" w14:textId="77777777" w:rsidR="007E4C04" w:rsidRDefault="00A67B3C" w:rsidP="007E4C04">
      <w:pPr>
        <w:pStyle w:val="Listeafsnit"/>
        <w:numPr>
          <w:ilvl w:val="0"/>
          <w:numId w:val="12"/>
        </w:numPr>
        <w:rPr>
          <w:lang w:val="en-US"/>
        </w:rPr>
      </w:pPr>
      <w:r w:rsidRPr="007E4C04">
        <w:rPr>
          <w:lang w:val="en-US"/>
        </w:rPr>
        <w:t>Please respect the word limitations under each subject</w:t>
      </w:r>
    </w:p>
    <w:p w14:paraId="02DD9F49" w14:textId="77777777" w:rsidR="007E4C04" w:rsidRDefault="00A67B3C" w:rsidP="007E4C04">
      <w:pPr>
        <w:pStyle w:val="Listeafsnit"/>
        <w:numPr>
          <w:ilvl w:val="0"/>
          <w:numId w:val="12"/>
        </w:numPr>
        <w:rPr>
          <w:lang w:val="en-US"/>
        </w:rPr>
      </w:pPr>
      <w:r w:rsidRPr="007E4C04">
        <w:rPr>
          <w:lang w:val="en-US"/>
        </w:rPr>
        <w:t>Please don’t change the formatting of text or font</w:t>
      </w:r>
    </w:p>
    <w:p w14:paraId="79BD6EEB" w14:textId="00060AEC" w:rsidR="00A67B3C" w:rsidRPr="007E4C04" w:rsidRDefault="00A67B3C" w:rsidP="007E4C04">
      <w:pPr>
        <w:pStyle w:val="Listeafsnit"/>
        <w:numPr>
          <w:ilvl w:val="0"/>
          <w:numId w:val="12"/>
        </w:numPr>
        <w:rPr>
          <w:lang w:val="en-US"/>
        </w:rPr>
      </w:pPr>
      <w:r w:rsidRPr="007E4C04">
        <w:rPr>
          <w:lang w:val="en-US"/>
        </w:rPr>
        <w:t>Mandatory fields are marked with a *</w:t>
      </w:r>
    </w:p>
    <w:p w14:paraId="481C319F" w14:textId="77777777" w:rsidR="00A67B3C" w:rsidRPr="00A67B3C" w:rsidRDefault="00A67B3C">
      <w:pPr>
        <w:rPr>
          <w:rFonts w:ascii="Barlow" w:hAnsi="Barlow"/>
          <w:color w:val="002060"/>
          <w:lang w:val="en-US"/>
        </w:rPr>
      </w:pPr>
    </w:p>
    <w:p w14:paraId="6C3D674E" w14:textId="56AF4C30" w:rsidR="00807A5A" w:rsidRPr="00A67B3C" w:rsidRDefault="00862856" w:rsidP="0036797E">
      <w:pPr>
        <w:pStyle w:val="Overskrift2"/>
      </w:pPr>
      <w:r w:rsidRPr="00A67B3C">
        <w:t>APPLICANT INFORMATION</w:t>
      </w:r>
    </w:p>
    <w:p w14:paraId="314B79F4" w14:textId="5409A195" w:rsidR="00862856" w:rsidRPr="00A67B3C" w:rsidRDefault="00862856" w:rsidP="00353E1B">
      <w:pPr>
        <w:rPr>
          <w:lang w:val="en-US"/>
        </w:rPr>
      </w:pPr>
      <w:r w:rsidRPr="00A67B3C">
        <w:rPr>
          <w:lang w:val="en-US"/>
        </w:rPr>
        <w:t>Name</w:t>
      </w:r>
      <w:r w:rsidR="00A67B3C">
        <w:rPr>
          <w:lang w:val="en-US"/>
        </w:rPr>
        <w:t>*</w:t>
      </w:r>
      <w:r w:rsidR="006062E1" w:rsidRPr="00A67B3C">
        <w:rPr>
          <w:lang w:val="en-US"/>
        </w:rPr>
        <w:t>:</w:t>
      </w:r>
      <w:r w:rsidR="009856FA">
        <w:rPr>
          <w:lang w:val="en-US"/>
        </w:rPr>
        <w:t xml:space="preserve"> </w:t>
      </w:r>
      <w:sdt>
        <w:sdtPr>
          <w:rPr>
            <w:lang w:val="en-US"/>
          </w:rPr>
          <w:id w:val="-990556641"/>
          <w:placeholder>
            <w:docPart w:val="E6E4257FB9394BFEB6F0CC487A6A5204"/>
          </w:placeholder>
          <w:showingPlcHdr/>
        </w:sdtPr>
        <w:sdtEndPr/>
        <w:sdtContent>
          <w:permStart w:id="1515019192" w:edGrp="everyone"/>
          <w:r w:rsidR="009856FA" w:rsidRPr="001D02FA">
            <w:rPr>
              <w:rStyle w:val="editbrugerTegn"/>
            </w:rPr>
            <w:t>Write your answer here…</w:t>
          </w:r>
          <w:permEnd w:id="1515019192"/>
        </w:sdtContent>
      </w:sdt>
    </w:p>
    <w:p w14:paraId="2D47F48E" w14:textId="77777777" w:rsidR="00BB091F" w:rsidRPr="00A67B3C" w:rsidRDefault="00BB091F" w:rsidP="00353E1B">
      <w:pPr>
        <w:rPr>
          <w:lang w:val="en-US"/>
        </w:rPr>
      </w:pPr>
    </w:p>
    <w:p w14:paraId="79BAD240" w14:textId="19F0E0DB" w:rsidR="0060354E" w:rsidRPr="00A67B3C" w:rsidRDefault="00862856" w:rsidP="00353E1B">
      <w:pPr>
        <w:rPr>
          <w:lang w:val="en-US"/>
        </w:rPr>
      </w:pPr>
      <w:r w:rsidRPr="00A67B3C">
        <w:rPr>
          <w:lang w:val="en-US"/>
        </w:rPr>
        <w:t>Title</w:t>
      </w:r>
      <w:r w:rsidR="00A67B3C">
        <w:rPr>
          <w:lang w:val="en-US"/>
        </w:rPr>
        <w:t>*</w:t>
      </w:r>
      <w:r w:rsidR="006062E1" w:rsidRPr="00A67B3C">
        <w:rPr>
          <w:lang w:val="en-US"/>
        </w:rPr>
        <w:t>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-870070532"/>
          <w:placeholder>
            <w:docPart w:val="EA2E07DBA8924FD09FE0C83CAA64CF6B"/>
          </w:placeholder>
          <w:showingPlcHdr/>
        </w:sdtPr>
        <w:sdtEndPr/>
        <w:sdtContent>
          <w:permStart w:id="1589393233" w:edGrp="everyone"/>
          <w:r w:rsidR="009856FA" w:rsidRPr="001D02FA">
            <w:rPr>
              <w:rStyle w:val="editbrugerTegn"/>
            </w:rPr>
            <w:t>Write your answer here…</w:t>
          </w:r>
          <w:permEnd w:id="1589393233"/>
        </w:sdtContent>
      </w:sdt>
    </w:p>
    <w:p w14:paraId="40ACB107" w14:textId="77777777" w:rsidR="00BB091F" w:rsidRPr="00A67B3C" w:rsidRDefault="00BB091F" w:rsidP="00353E1B">
      <w:pPr>
        <w:rPr>
          <w:lang w:val="en-US"/>
        </w:rPr>
      </w:pPr>
    </w:p>
    <w:p w14:paraId="03C01E7B" w14:textId="25428667" w:rsidR="00862856" w:rsidRPr="00A67B3C" w:rsidRDefault="00C723FE" w:rsidP="00353E1B">
      <w:pPr>
        <w:rPr>
          <w:lang w:val="en-US"/>
        </w:rPr>
      </w:pPr>
      <w:r w:rsidRPr="00A67B3C">
        <w:rPr>
          <w:lang w:val="en-US"/>
        </w:rPr>
        <w:t xml:space="preserve">AAU </w:t>
      </w:r>
      <w:r w:rsidR="00862856" w:rsidRPr="00A67B3C">
        <w:rPr>
          <w:lang w:val="en-US"/>
        </w:rPr>
        <w:t>E</w:t>
      </w:r>
      <w:r w:rsidRPr="00A67B3C">
        <w:rPr>
          <w:lang w:val="en-US"/>
        </w:rPr>
        <w:t>-</w:t>
      </w:r>
      <w:r w:rsidR="00862856" w:rsidRPr="00A67B3C">
        <w:rPr>
          <w:lang w:val="en-US"/>
        </w:rPr>
        <w:t>mail</w:t>
      </w:r>
      <w:r w:rsidR="00A67B3C">
        <w:rPr>
          <w:lang w:val="en-US"/>
        </w:rPr>
        <w:t>*</w:t>
      </w:r>
      <w:r w:rsidR="006062E1" w:rsidRPr="00A67B3C">
        <w:rPr>
          <w:lang w:val="en-US"/>
        </w:rPr>
        <w:t>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-136196590"/>
          <w:placeholder>
            <w:docPart w:val="CD1E90188C1D403083FC7449778F3DE5"/>
          </w:placeholder>
          <w:showingPlcHdr/>
        </w:sdtPr>
        <w:sdtEndPr/>
        <w:sdtContent>
          <w:permStart w:id="2017217270" w:edGrp="everyone"/>
          <w:r w:rsidR="009856FA" w:rsidRPr="001D02FA">
            <w:rPr>
              <w:rStyle w:val="editbrugerTegn"/>
            </w:rPr>
            <w:t>Write your answer here…</w:t>
          </w:r>
          <w:permEnd w:id="2017217270"/>
        </w:sdtContent>
      </w:sdt>
    </w:p>
    <w:p w14:paraId="5467CA15" w14:textId="77777777" w:rsidR="00BB091F" w:rsidRPr="00A67B3C" w:rsidRDefault="00BB091F" w:rsidP="00353E1B">
      <w:pPr>
        <w:rPr>
          <w:lang w:val="en-US"/>
        </w:rPr>
      </w:pPr>
    </w:p>
    <w:p w14:paraId="4390AF39" w14:textId="2C534493" w:rsidR="00862856" w:rsidRPr="00A67B3C" w:rsidRDefault="00862856" w:rsidP="00353E1B">
      <w:pPr>
        <w:rPr>
          <w:lang w:val="en-US"/>
        </w:rPr>
      </w:pPr>
      <w:r w:rsidRPr="00A67B3C">
        <w:rPr>
          <w:lang w:val="en-US"/>
        </w:rPr>
        <w:t>Phone</w:t>
      </w:r>
      <w:r w:rsidR="00A67B3C">
        <w:rPr>
          <w:lang w:val="en-US"/>
        </w:rPr>
        <w:t>*</w:t>
      </w:r>
      <w:r w:rsidR="006062E1" w:rsidRPr="00A67B3C">
        <w:rPr>
          <w:lang w:val="en-US"/>
        </w:rPr>
        <w:t>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-1105659649"/>
          <w:placeholder>
            <w:docPart w:val="A20727EA373C44CD9E355805A8BBAFA8"/>
          </w:placeholder>
          <w:showingPlcHdr/>
        </w:sdtPr>
        <w:sdtEndPr/>
        <w:sdtContent>
          <w:permStart w:id="1155808037" w:edGrp="everyone"/>
          <w:r w:rsidR="009856FA" w:rsidRPr="001D02FA">
            <w:rPr>
              <w:rStyle w:val="editbrugerTegn"/>
            </w:rPr>
            <w:t>Write your answer here…</w:t>
          </w:r>
          <w:permEnd w:id="1155808037"/>
        </w:sdtContent>
      </w:sdt>
    </w:p>
    <w:p w14:paraId="6E3C69AC" w14:textId="77777777" w:rsidR="00BB091F" w:rsidRPr="00A67B3C" w:rsidRDefault="00BB091F" w:rsidP="00353E1B">
      <w:pPr>
        <w:rPr>
          <w:lang w:val="en-US"/>
        </w:rPr>
      </w:pPr>
    </w:p>
    <w:p w14:paraId="6631A4F7" w14:textId="69A90775" w:rsidR="00862856" w:rsidRPr="00A67B3C" w:rsidRDefault="00862856" w:rsidP="00353E1B">
      <w:pPr>
        <w:rPr>
          <w:lang w:val="en-US"/>
        </w:rPr>
      </w:pPr>
      <w:r w:rsidRPr="00A67B3C">
        <w:rPr>
          <w:lang w:val="en-US"/>
        </w:rPr>
        <w:t>Institute</w:t>
      </w:r>
      <w:r w:rsidR="00A67B3C">
        <w:rPr>
          <w:lang w:val="en-US"/>
        </w:rPr>
        <w:t>*</w:t>
      </w:r>
      <w:r w:rsidR="006062E1" w:rsidRPr="00A67B3C">
        <w:rPr>
          <w:lang w:val="en-US"/>
        </w:rPr>
        <w:t>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156049166"/>
          <w:placeholder>
            <w:docPart w:val="F079CB896ED6416B836B4F4E4ACACCC0"/>
          </w:placeholder>
          <w:showingPlcHdr/>
        </w:sdtPr>
        <w:sdtEndPr/>
        <w:sdtContent>
          <w:permStart w:id="2064978213" w:edGrp="everyone"/>
          <w:r w:rsidR="009856FA" w:rsidRPr="001D02FA">
            <w:rPr>
              <w:rStyle w:val="editbrugerTegn"/>
            </w:rPr>
            <w:t>Write your answer here…</w:t>
          </w:r>
          <w:permEnd w:id="2064978213"/>
        </w:sdtContent>
      </w:sdt>
    </w:p>
    <w:p w14:paraId="371BD61E" w14:textId="77777777" w:rsidR="00BB091F" w:rsidRPr="00A67B3C" w:rsidRDefault="00BB091F" w:rsidP="00353E1B">
      <w:pPr>
        <w:rPr>
          <w:lang w:val="en-US"/>
        </w:rPr>
      </w:pPr>
    </w:p>
    <w:p w14:paraId="65AB42CA" w14:textId="607E05C0" w:rsidR="00862856" w:rsidRPr="00A67B3C" w:rsidRDefault="00862856" w:rsidP="00353E1B">
      <w:pPr>
        <w:rPr>
          <w:lang w:val="en-US"/>
        </w:rPr>
      </w:pPr>
      <w:r w:rsidRPr="00A67B3C">
        <w:rPr>
          <w:lang w:val="en-US"/>
        </w:rPr>
        <w:t>Faculty</w:t>
      </w:r>
      <w:r w:rsidR="006062E1" w:rsidRPr="00A67B3C">
        <w:rPr>
          <w:lang w:val="en-US"/>
        </w:rPr>
        <w:t>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-284586400"/>
          <w:placeholder>
            <w:docPart w:val="903134B132F1495399A12BE71B52BFA9"/>
          </w:placeholder>
          <w:showingPlcHdr/>
        </w:sdtPr>
        <w:sdtEndPr/>
        <w:sdtContent>
          <w:permStart w:id="232413346" w:edGrp="everyone"/>
          <w:r w:rsidR="009856FA" w:rsidRPr="001D02FA">
            <w:rPr>
              <w:rStyle w:val="editbrugerTegn"/>
            </w:rPr>
            <w:t>Write your answer here…</w:t>
          </w:r>
          <w:permEnd w:id="232413346"/>
        </w:sdtContent>
      </w:sdt>
    </w:p>
    <w:p w14:paraId="7D8A9769" w14:textId="77777777" w:rsidR="00BB091F" w:rsidRPr="00A67B3C" w:rsidRDefault="00BB091F" w:rsidP="00353E1B">
      <w:pPr>
        <w:rPr>
          <w:lang w:val="en-US"/>
        </w:rPr>
      </w:pPr>
    </w:p>
    <w:p w14:paraId="7AA9669F" w14:textId="566C978B" w:rsidR="00862856" w:rsidRPr="00A67B3C" w:rsidRDefault="00862856" w:rsidP="00353E1B">
      <w:pPr>
        <w:rPr>
          <w:lang w:val="en-US"/>
        </w:rPr>
      </w:pPr>
      <w:r w:rsidRPr="00A67B3C">
        <w:rPr>
          <w:lang w:val="en-US"/>
        </w:rPr>
        <w:t>VBN Profile</w:t>
      </w:r>
      <w:r w:rsidR="006062E1" w:rsidRPr="00A67B3C">
        <w:rPr>
          <w:lang w:val="en-US"/>
        </w:rPr>
        <w:t>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-1730835180"/>
          <w:placeholder>
            <w:docPart w:val="BFB61664B780482696E2F3E1E4CA4CB6"/>
          </w:placeholder>
          <w:showingPlcHdr/>
        </w:sdtPr>
        <w:sdtEndPr/>
        <w:sdtContent>
          <w:permStart w:id="2111256252" w:edGrp="everyone"/>
          <w:r w:rsidR="009856FA" w:rsidRPr="001D02FA">
            <w:rPr>
              <w:rStyle w:val="editbrugerTegn"/>
            </w:rPr>
            <w:t>Write your answer here…</w:t>
          </w:r>
          <w:permEnd w:id="2111256252"/>
        </w:sdtContent>
      </w:sdt>
    </w:p>
    <w:p w14:paraId="05A1CBE6" w14:textId="77777777" w:rsidR="0060354E" w:rsidRPr="00A67B3C" w:rsidRDefault="0060354E" w:rsidP="00353E1B">
      <w:pPr>
        <w:rPr>
          <w:lang w:val="en-US"/>
        </w:rPr>
      </w:pPr>
    </w:p>
    <w:p w14:paraId="5998DD65" w14:textId="34E59E6B" w:rsidR="0060354E" w:rsidRPr="00A67B3C" w:rsidRDefault="0060354E" w:rsidP="00353E1B">
      <w:pPr>
        <w:rPr>
          <w:lang w:val="en-US"/>
        </w:rPr>
      </w:pPr>
      <w:r w:rsidRPr="00A67B3C">
        <w:rPr>
          <w:lang w:val="en-US"/>
        </w:rPr>
        <w:t>Gender: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-1038808830"/>
          <w:placeholder>
            <w:docPart w:val="C6EB4CA03F8049BC8C6144D6245785FA"/>
          </w:placeholder>
          <w:showingPlcHdr/>
        </w:sdtPr>
        <w:sdtEndPr/>
        <w:sdtContent>
          <w:permStart w:id="1980775687" w:edGrp="everyone"/>
          <w:r w:rsidR="009856FA" w:rsidRPr="001D02FA">
            <w:rPr>
              <w:rStyle w:val="editbrugerTegn"/>
            </w:rPr>
            <w:t>Write your answer here…</w:t>
          </w:r>
          <w:permEnd w:id="1980775687"/>
        </w:sdtContent>
      </w:sdt>
    </w:p>
    <w:p w14:paraId="41DB4464" w14:textId="77777777" w:rsidR="00BB091F" w:rsidRPr="00A67B3C" w:rsidRDefault="00BB091F" w:rsidP="00353E1B">
      <w:pPr>
        <w:rPr>
          <w:lang w:val="en-US"/>
        </w:rPr>
      </w:pPr>
    </w:p>
    <w:p w14:paraId="4F6BA739" w14:textId="52712315" w:rsidR="0060354E" w:rsidRPr="00A67B3C" w:rsidRDefault="0060354E" w:rsidP="00353E1B">
      <w:pPr>
        <w:rPr>
          <w:lang w:val="en-US"/>
        </w:rPr>
      </w:pPr>
      <w:r w:rsidRPr="00A67B3C">
        <w:rPr>
          <w:lang w:val="en-US"/>
        </w:rPr>
        <w:t>Nationality: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579403156"/>
          <w:placeholder>
            <w:docPart w:val="91C34DF92B8E4A228F266A9E4ED927E4"/>
          </w:placeholder>
          <w:showingPlcHdr/>
        </w:sdtPr>
        <w:sdtEndPr/>
        <w:sdtContent>
          <w:permStart w:id="1730110666" w:edGrp="everyone"/>
          <w:r w:rsidR="009856FA" w:rsidRPr="001D02FA">
            <w:rPr>
              <w:rStyle w:val="editbrugerTegn"/>
            </w:rPr>
            <w:t>Write your answer here…</w:t>
          </w:r>
          <w:permEnd w:id="1730110666"/>
        </w:sdtContent>
      </w:sdt>
    </w:p>
    <w:p w14:paraId="63E1BEE9" w14:textId="77777777" w:rsidR="0060354E" w:rsidRPr="00A67B3C" w:rsidRDefault="0060354E" w:rsidP="00353E1B">
      <w:pPr>
        <w:rPr>
          <w:lang w:val="en-US"/>
        </w:rPr>
      </w:pPr>
    </w:p>
    <w:p w14:paraId="2467A9B2" w14:textId="723B48AB" w:rsidR="00862856" w:rsidRPr="00A67B3C" w:rsidRDefault="002E20A5" w:rsidP="00353E1B">
      <w:pPr>
        <w:rPr>
          <w:lang w:val="en-US"/>
        </w:rPr>
      </w:pPr>
      <w:r w:rsidRPr="00A67B3C">
        <w:rPr>
          <w:lang w:val="en-US"/>
        </w:rPr>
        <w:t>E</w:t>
      </w:r>
      <w:r w:rsidR="00862856" w:rsidRPr="00A67B3C">
        <w:rPr>
          <w:lang w:val="en-US"/>
        </w:rPr>
        <w:t>mployment status</w:t>
      </w:r>
      <w:r w:rsidR="00A67B3C">
        <w:rPr>
          <w:lang w:val="en-US"/>
        </w:rPr>
        <w:t>*</w:t>
      </w:r>
      <w:r w:rsidR="00CA0FD4" w:rsidRPr="00A67B3C">
        <w:rPr>
          <w:lang w:val="en-US"/>
        </w:rPr>
        <w:t>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-1334294849"/>
          <w:placeholder>
            <w:docPart w:val="5D5CBAB7F2EA4E609610A201B7E6ACF3"/>
          </w:placeholder>
          <w:showingPlcHdr/>
        </w:sdtPr>
        <w:sdtEndPr/>
        <w:sdtContent>
          <w:permStart w:id="362443720" w:edGrp="everyone"/>
          <w:r w:rsidR="009856FA" w:rsidRPr="001D02FA">
            <w:rPr>
              <w:rStyle w:val="editbrugerTegn"/>
            </w:rPr>
            <w:t>Write your answer here…</w:t>
          </w:r>
          <w:permEnd w:id="362443720"/>
        </w:sdtContent>
      </w:sdt>
    </w:p>
    <w:p w14:paraId="68140802" w14:textId="77777777" w:rsidR="00BB091F" w:rsidRPr="00A67B3C" w:rsidRDefault="00BB091F" w:rsidP="00353E1B">
      <w:pPr>
        <w:rPr>
          <w:lang w:val="en-US"/>
        </w:rPr>
      </w:pPr>
    </w:p>
    <w:p w14:paraId="1839A08F" w14:textId="6857E689" w:rsidR="00064E86" w:rsidRPr="00A67B3C" w:rsidRDefault="00862856" w:rsidP="00353E1B">
      <w:pPr>
        <w:rPr>
          <w:lang w:val="en-US"/>
        </w:rPr>
      </w:pPr>
      <w:r w:rsidRPr="00A67B3C">
        <w:rPr>
          <w:lang w:val="en-US"/>
        </w:rPr>
        <w:t>Employment end date (if applicable)</w:t>
      </w:r>
      <w:r w:rsidR="00CA0FD4" w:rsidRPr="00A67B3C">
        <w:rPr>
          <w:lang w:val="en-US"/>
        </w:rPr>
        <w:t>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752558589"/>
          <w:placeholder>
            <w:docPart w:val="8C75E62410E146A8A81BD6F6EFDA424F"/>
          </w:placeholder>
          <w:showingPlcHdr/>
        </w:sdtPr>
        <w:sdtEndPr/>
        <w:sdtContent>
          <w:permStart w:id="1949198639" w:edGrp="everyone"/>
          <w:r w:rsidR="009856FA" w:rsidRPr="001D02FA">
            <w:rPr>
              <w:rStyle w:val="editbrugerTegn"/>
            </w:rPr>
            <w:t>Write your answer here…</w:t>
          </w:r>
          <w:permEnd w:id="1949198639"/>
        </w:sdtContent>
      </w:sdt>
    </w:p>
    <w:p w14:paraId="6586666E" w14:textId="77777777" w:rsidR="0060354E" w:rsidRPr="00A67B3C" w:rsidRDefault="0060354E" w:rsidP="00353E1B">
      <w:pPr>
        <w:rPr>
          <w:lang w:val="en-US"/>
        </w:rPr>
      </w:pPr>
    </w:p>
    <w:p w14:paraId="4DB618BA" w14:textId="0F138DF3" w:rsidR="0060354E" w:rsidRPr="00A67B3C" w:rsidRDefault="0060354E" w:rsidP="00353E1B">
      <w:pPr>
        <w:rPr>
          <w:lang w:val="en-US"/>
        </w:rPr>
      </w:pPr>
      <w:r w:rsidRPr="00A67B3C">
        <w:rPr>
          <w:lang w:val="en-US"/>
        </w:rPr>
        <w:t>AAU Employee number</w:t>
      </w:r>
      <w:r w:rsidR="00A67B3C">
        <w:rPr>
          <w:lang w:val="en-US"/>
        </w:rPr>
        <w:t>*</w:t>
      </w:r>
      <w:r w:rsidRPr="00A67B3C">
        <w:rPr>
          <w:lang w:val="en-US"/>
        </w:rPr>
        <w:t xml:space="preserve">: </w:t>
      </w:r>
      <w:sdt>
        <w:sdtPr>
          <w:rPr>
            <w:lang w:val="en-US"/>
          </w:rPr>
          <w:id w:val="-214900093"/>
          <w:placeholder>
            <w:docPart w:val="1F1E35CB6F22448FA5068BB61FC0A049"/>
          </w:placeholder>
          <w:showingPlcHdr/>
        </w:sdtPr>
        <w:sdtEndPr/>
        <w:sdtContent>
          <w:permStart w:id="1491537812" w:edGrp="everyone"/>
          <w:r w:rsidR="009856FA" w:rsidRPr="001D02FA">
            <w:rPr>
              <w:rStyle w:val="editbrugerTegn"/>
            </w:rPr>
            <w:t>Write your answer here…</w:t>
          </w:r>
          <w:permEnd w:id="1491537812"/>
        </w:sdtContent>
      </w:sdt>
    </w:p>
    <w:p w14:paraId="5D96F22E" w14:textId="77777777" w:rsidR="00BB091F" w:rsidRPr="00A67B3C" w:rsidRDefault="00BB091F" w:rsidP="00353E1B">
      <w:pPr>
        <w:rPr>
          <w:lang w:val="en-US"/>
        </w:rPr>
      </w:pPr>
    </w:p>
    <w:p w14:paraId="4D9F95CF" w14:textId="312E66B3" w:rsidR="008F7DF9" w:rsidRPr="009856FA" w:rsidRDefault="002E20A5" w:rsidP="009856FA">
      <w:pPr>
        <w:rPr>
          <w:lang w:val="en-US"/>
        </w:rPr>
      </w:pPr>
      <w:r w:rsidRPr="00A67B3C">
        <w:rPr>
          <w:lang w:val="en-US"/>
        </w:rPr>
        <w:t>Research Area</w:t>
      </w:r>
      <w:r w:rsidR="00A67B3C">
        <w:rPr>
          <w:lang w:val="en-US"/>
        </w:rPr>
        <w:t>*</w:t>
      </w:r>
      <w:r w:rsidR="00CA0FD4" w:rsidRPr="00A67B3C">
        <w:rPr>
          <w:lang w:val="en-US"/>
        </w:rPr>
        <w:t>:</w:t>
      </w:r>
      <w:r w:rsidR="009856FA" w:rsidRPr="009856FA">
        <w:rPr>
          <w:lang w:val="en-US"/>
        </w:rPr>
        <w:t xml:space="preserve"> </w:t>
      </w:r>
      <w:sdt>
        <w:sdtPr>
          <w:rPr>
            <w:lang w:val="en-US"/>
          </w:rPr>
          <w:id w:val="-535044358"/>
          <w:placeholder>
            <w:docPart w:val="09BE33DD6AB94451AD83803BF6DA92C3"/>
          </w:placeholder>
          <w:showingPlcHdr/>
        </w:sdtPr>
        <w:sdtEndPr/>
        <w:sdtContent>
          <w:permStart w:id="2067334407" w:edGrp="everyone"/>
          <w:r w:rsidR="009856FA" w:rsidRPr="001D02FA">
            <w:rPr>
              <w:rStyle w:val="editbrugerTegn"/>
            </w:rPr>
            <w:t>Write your answer here…</w:t>
          </w:r>
          <w:permEnd w:id="2067334407"/>
        </w:sdtContent>
      </w:sdt>
      <w:r w:rsidR="008F7DF9" w:rsidRPr="00EA740B">
        <w:rPr>
          <w:lang w:val="en-US"/>
        </w:rPr>
        <w:br w:type="page"/>
      </w:r>
    </w:p>
    <w:p w14:paraId="42A3A940" w14:textId="0418FC9C" w:rsidR="004444FA" w:rsidRPr="00A67B3C" w:rsidRDefault="004444FA" w:rsidP="0036797E">
      <w:pPr>
        <w:pStyle w:val="Overskrift2"/>
      </w:pPr>
      <w:r w:rsidRPr="00A67B3C">
        <w:lastRenderedPageBreak/>
        <w:t>VISION &amp; VALUE CREATION</w:t>
      </w:r>
    </w:p>
    <w:p w14:paraId="0B15C5AE" w14:textId="2C181D2F" w:rsidR="0074118C" w:rsidRPr="00A67B3C" w:rsidRDefault="0074118C" w:rsidP="00C83984">
      <w:pPr>
        <w:pStyle w:val="Overskrift3"/>
        <w:rPr>
          <w:lang w:val="en-US"/>
        </w:rPr>
      </w:pPr>
      <w:r w:rsidRPr="00A67B3C">
        <w:rPr>
          <w:lang w:val="en-US"/>
        </w:rPr>
        <w:t>Motivation</w:t>
      </w:r>
      <w:r w:rsidR="00A67B3C">
        <w:rPr>
          <w:lang w:val="en-US"/>
        </w:rPr>
        <w:t xml:space="preserve">* (maximum </w:t>
      </w:r>
      <w:r w:rsidR="00D66B77">
        <w:rPr>
          <w:lang w:val="en-US"/>
        </w:rPr>
        <w:t>150</w:t>
      </w:r>
      <w:r w:rsidR="00A67B3C">
        <w:rPr>
          <w:lang w:val="en-US"/>
        </w:rPr>
        <w:t xml:space="preserve"> words)</w:t>
      </w:r>
    </w:p>
    <w:p w14:paraId="7C97AD65" w14:textId="4C1635AB" w:rsidR="0074118C" w:rsidRDefault="0074118C" w:rsidP="007E4C04">
      <w:pPr>
        <w:rPr>
          <w:lang w:val="en-US"/>
        </w:rPr>
      </w:pPr>
      <w:r w:rsidRPr="00A67B3C">
        <w:rPr>
          <w:lang w:val="en-US"/>
        </w:rPr>
        <w:t>Why do you want to join SHAPE LAB?</w:t>
      </w:r>
    </w:p>
    <w:p w14:paraId="63272840" w14:textId="77777777" w:rsidR="005239CD" w:rsidRDefault="005239CD" w:rsidP="0074118C">
      <w:pPr>
        <w:rPr>
          <w:rFonts w:ascii="Barlow" w:hAnsi="Barlow"/>
          <w:lang w:val="en-US"/>
        </w:rPr>
      </w:pPr>
    </w:p>
    <w:p w14:paraId="64F28E9B" w14:textId="779DB092" w:rsidR="005239CD" w:rsidRPr="00A67B3C" w:rsidRDefault="005A227F" w:rsidP="0074118C">
      <w:pPr>
        <w:rPr>
          <w:rFonts w:ascii="Barlow" w:hAnsi="Barlow"/>
          <w:lang w:val="en-US"/>
        </w:rPr>
      </w:pPr>
      <w:sdt>
        <w:sdtPr>
          <w:rPr>
            <w:lang w:val="en-US"/>
          </w:rPr>
          <w:id w:val="-933125255"/>
          <w:placeholder>
            <w:docPart w:val="158E85FC3B1040D3BAE1919FD8E37D43"/>
          </w:placeholder>
          <w:showingPlcHdr/>
        </w:sdtPr>
        <w:sdtEndPr/>
        <w:sdtContent>
          <w:permStart w:id="338845949" w:edGrp="everyone"/>
          <w:r w:rsidR="00E366A4" w:rsidRPr="001D02FA">
            <w:rPr>
              <w:rStyle w:val="editbrugerTegn"/>
            </w:rPr>
            <w:t>Write your answer here…</w:t>
          </w:r>
          <w:permEnd w:id="338845949"/>
        </w:sdtContent>
      </w:sdt>
    </w:p>
    <w:p w14:paraId="02C1F2CC" w14:textId="77777777" w:rsidR="0074118C" w:rsidRPr="00A67B3C" w:rsidRDefault="0074118C" w:rsidP="0074118C">
      <w:pPr>
        <w:rPr>
          <w:rFonts w:ascii="Barlow" w:hAnsi="Barlow"/>
          <w:lang w:val="en-US"/>
        </w:rPr>
      </w:pPr>
    </w:p>
    <w:p w14:paraId="29A965DC" w14:textId="0D16A717" w:rsidR="00513D81" w:rsidRPr="00A67B3C" w:rsidRDefault="0074118C" w:rsidP="00C83984">
      <w:pPr>
        <w:rPr>
          <w:lang w:val="en-US"/>
        </w:rPr>
      </w:pPr>
      <w:r w:rsidRPr="00A67B3C">
        <w:rPr>
          <w:lang w:val="en-US"/>
        </w:rPr>
        <w:t>Relevant SDGs</w:t>
      </w:r>
    </w:p>
    <w:p w14:paraId="5F32B2A4" w14:textId="11FA5827" w:rsidR="0074118C" w:rsidRPr="00A67B3C" w:rsidRDefault="00F66362" w:rsidP="007E4C04">
      <w:pPr>
        <w:rPr>
          <w:lang w:val="en-US"/>
        </w:rPr>
      </w:pPr>
      <w:r w:rsidRPr="00A67B3C">
        <w:rPr>
          <w:lang w:val="en-US"/>
        </w:rPr>
        <w:t>Which</w:t>
      </w:r>
      <w:r w:rsidR="0074118C" w:rsidRPr="00A67B3C">
        <w:rPr>
          <w:lang w:val="en-US"/>
        </w:rPr>
        <w:t xml:space="preserve"> </w:t>
      </w:r>
      <w:hyperlink r:id="rId11" w:history="1">
        <w:r w:rsidR="0074118C" w:rsidRPr="00A67B3C">
          <w:rPr>
            <w:rStyle w:val="Hyperlink"/>
            <w:rFonts w:ascii="Barlow" w:hAnsi="Barlow"/>
            <w:lang w:val="en-US"/>
          </w:rPr>
          <w:t>Sustainable Development Goals</w:t>
        </w:r>
      </w:hyperlink>
      <w:r w:rsidR="0074118C" w:rsidRPr="00A67B3C">
        <w:rPr>
          <w:lang w:val="en-US"/>
        </w:rPr>
        <w:t xml:space="preserve"> will your work address?</w:t>
      </w:r>
      <w:r w:rsidRPr="00A67B3C">
        <w:rPr>
          <w:rStyle w:val="Fodnotehenvisning"/>
          <w:rFonts w:ascii="Barlow" w:hAnsi="Barlow"/>
          <w:lang w:val="en-US"/>
        </w:rPr>
        <w:footnoteReference w:id="1"/>
      </w:r>
      <w:r w:rsidR="003D4236" w:rsidRPr="00A67B3C">
        <w:rPr>
          <w:lang w:val="en-US"/>
        </w:rPr>
        <w:t xml:space="preserve"> (circle applicable ones)</w:t>
      </w:r>
    </w:p>
    <w:p w14:paraId="32EC4F24" w14:textId="77777777" w:rsidR="00A87381" w:rsidRPr="00A67B3C" w:rsidRDefault="00A87381" w:rsidP="007511E8">
      <w:pPr>
        <w:rPr>
          <w:rFonts w:ascii="Barlow" w:hAnsi="Barlow"/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658"/>
        <w:gridCol w:w="2463"/>
      </w:tblGrid>
      <w:tr w:rsidR="0014531F" w:rsidRPr="005239CD" w14:paraId="74C29E50" w14:textId="77777777" w:rsidTr="0014531F">
        <w:trPr>
          <w:trHeight w:val="332"/>
        </w:trPr>
        <w:tc>
          <w:tcPr>
            <w:tcW w:w="6658" w:type="dxa"/>
            <w:vAlign w:val="center"/>
          </w:tcPr>
          <w:p w14:paraId="4917D127" w14:textId="0BFA9C43" w:rsidR="0014531F" w:rsidRPr="005239CD" w:rsidRDefault="0014531F" w:rsidP="0014531F">
            <w:pPr>
              <w:rPr>
                <w:rFonts w:ascii="Barlow" w:hAnsi="Barlow"/>
                <w:b/>
                <w:bCs/>
                <w:lang w:val="en-US"/>
              </w:rPr>
            </w:pPr>
            <w:r w:rsidRPr="005239CD">
              <w:rPr>
                <w:rFonts w:ascii="Barlow" w:hAnsi="Barlow"/>
                <w:b/>
                <w:bCs/>
                <w:lang w:val="en-US"/>
              </w:rPr>
              <w:t>GOAL</w:t>
            </w:r>
            <w:r>
              <w:rPr>
                <w:rFonts w:ascii="Barlow" w:hAnsi="Barlow"/>
                <w:b/>
                <w:bCs/>
                <w:lang w:val="en-US"/>
              </w:rPr>
              <w:t>S</w:t>
            </w:r>
          </w:p>
        </w:tc>
        <w:tc>
          <w:tcPr>
            <w:tcW w:w="2463" w:type="dxa"/>
            <w:vAlign w:val="center"/>
          </w:tcPr>
          <w:p w14:paraId="1DBCF2FD" w14:textId="0365F908" w:rsidR="0014531F" w:rsidRPr="005239CD" w:rsidRDefault="0014531F" w:rsidP="0014531F">
            <w:pPr>
              <w:jc w:val="center"/>
              <w:rPr>
                <w:rFonts w:ascii="Barlow" w:hAnsi="Barlow"/>
                <w:b/>
                <w:bCs/>
                <w:lang w:val="en-US"/>
              </w:rPr>
            </w:pPr>
            <w:r w:rsidRPr="005239CD">
              <w:rPr>
                <w:rFonts w:ascii="Barlow" w:hAnsi="Barlow"/>
                <w:b/>
                <w:bCs/>
                <w:lang w:val="en-US"/>
              </w:rPr>
              <w:t>X</w:t>
            </w:r>
          </w:p>
        </w:tc>
      </w:tr>
      <w:tr w:rsidR="0014531F" w:rsidRPr="009856FA" w14:paraId="75E977CD" w14:textId="31C68548" w:rsidTr="0014531F">
        <w:trPr>
          <w:trHeight w:val="332"/>
        </w:trPr>
        <w:tc>
          <w:tcPr>
            <w:tcW w:w="6658" w:type="dxa"/>
            <w:vAlign w:val="center"/>
          </w:tcPr>
          <w:p w14:paraId="6720F1CF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00. The idea is not linked to any of the SDGs</w:t>
            </w:r>
          </w:p>
        </w:tc>
        <w:tc>
          <w:tcPr>
            <w:tcW w:w="2463" w:type="dxa"/>
            <w:vAlign w:val="center"/>
          </w:tcPr>
          <w:p w14:paraId="27F3F0A7" w14:textId="27B39F0A" w:rsidR="0014531F" w:rsidRPr="005239CD" w:rsidRDefault="0014531F" w:rsidP="0014531F">
            <w:pPr>
              <w:pStyle w:val="editbruger"/>
              <w:jc w:val="center"/>
            </w:pPr>
            <w:permStart w:id="1957976799" w:edGrp="everyone"/>
            <w:r w:rsidRPr="00DF7458">
              <w:t>_</w:t>
            </w:r>
            <w:permEnd w:id="1957976799"/>
          </w:p>
        </w:tc>
      </w:tr>
      <w:tr w:rsidR="0014531F" w:rsidRPr="005239CD" w14:paraId="2D82B3A3" w14:textId="5463F3CF" w:rsidTr="0014531F">
        <w:trPr>
          <w:trHeight w:val="332"/>
        </w:trPr>
        <w:tc>
          <w:tcPr>
            <w:tcW w:w="6658" w:type="dxa"/>
            <w:vAlign w:val="center"/>
          </w:tcPr>
          <w:p w14:paraId="18A5D901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01. No poverty</w:t>
            </w:r>
          </w:p>
        </w:tc>
        <w:tc>
          <w:tcPr>
            <w:tcW w:w="2463" w:type="dxa"/>
            <w:vAlign w:val="center"/>
          </w:tcPr>
          <w:p w14:paraId="198D2E6F" w14:textId="30E90937" w:rsidR="0014531F" w:rsidRPr="005239CD" w:rsidRDefault="0014531F" w:rsidP="0014531F">
            <w:pPr>
              <w:pStyle w:val="editbruger"/>
              <w:jc w:val="center"/>
            </w:pPr>
            <w:permStart w:id="1766156430" w:edGrp="everyone"/>
            <w:r w:rsidRPr="00DF7458">
              <w:t>_</w:t>
            </w:r>
            <w:permEnd w:id="1766156430"/>
          </w:p>
        </w:tc>
      </w:tr>
      <w:tr w:rsidR="0014531F" w:rsidRPr="005239CD" w14:paraId="438807AF" w14:textId="583B10D2" w:rsidTr="0014531F">
        <w:trPr>
          <w:trHeight w:val="332"/>
        </w:trPr>
        <w:tc>
          <w:tcPr>
            <w:tcW w:w="6658" w:type="dxa"/>
            <w:vAlign w:val="center"/>
          </w:tcPr>
          <w:p w14:paraId="0A323781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02. Zero hunger</w:t>
            </w:r>
          </w:p>
        </w:tc>
        <w:tc>
          <w:tcPr>
            <w:tcW w:w="2463" w:type="dxa"/>
            <w:vAlign w:val="center"/>
          </w:tcPr>
          <w:p w14:paraId="6D01207A" w14:textId="771360DD" w:rsidR="0014531F" w:rsidRPr="005239CD" w:rsidRDefault="0014531F" w:rsidP="0014531F">
            <w:pPr>
              <w:pStyle w:val="editbruger"/>
              <w:jc w:val="center"/>
            </w:pPr>
            <w:permStart w:id="237836749" w:edGrp="everyone"/>
            <w:r w:rsidRPr="00DF7458">
              <w:t>_</w:t>
            </w:r>
            <w:permEnd w:id="237836749"/>
          </w:p>
        </w:tc>
      </w:tr>
      <w:tr w:rsidR="0014531F" w:rsidRPr="009856FA" w14:paraId="72F364D7" w14:textId="5F47E081" w:rsidTr="0014531F">
        <w:trPr>
          <w:trHeight w:val="332"/>
        </w:trPr>
        <w:tc>
          <w:tcPr>
            <w:tcW w:w="6658" w:type="dxa"/>
            <w:vAlign w:val="center"/>
          </w:tcPr>
          <w:p w14:paraId="549BAAC7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03. Good health and Well-Being</w:t>
            </w:r>
          </w:p>
        </w:tc>
        <w:tc>
          <w:tcPr>
            <w:tcW w:w="2463" w:type="dxa"/>
            <w:vAlign w:val="center"/>
          </w:tcPr>
          <w:p w14:paraId="637C9C30" w14:textId="3D77EEFA" w:rsidR="0014531F" w:rsidRPr="005239CD" w:rsidRDefault="0014531F" w:rsidP="0014531F">
            <w:pPr>
              <w:pStyle w:val="editbruger"/>
              <w:jc w:val="center"/>
            </w:pPr>
            <w:permStart w:id="1626622372" w:edGrp="everyone"/>
            <w:r w:rsidRPr="00DF7458">
              <w:t>_</w:t>
            </w:r>
            <w:permEnd w:id="1626622372"/>
          </w:p>
        </w:tc>
      </w:tr>
      <w:tr w:rsidR="0014531F" w:rsidRPr="005239CD" w14:paraId="3A87D547" w14:textId="3E80C9C9" w:rsidTr="0014531F">
        <w:trPr>
          <w:trHeight w:val="332"/>
        </w:trPr>
        <w:tc>
          <w:tcPr>
            <w:tcW w:w="6658" w:type="dxa"/>
            <w:vAlign w:val="center"/>
          </w:tcPr>
          <w:p w14:paraId="7E70700E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04. Quality Education</w:t>
            </w:r>
          </w:p>
        </w:tc>
        <w:tc>
          <w:tcPr>
            <w:tcW w:w="2463" w:type="dxa"/>
            <w:vAlign w:val="center"/>
          </w:tcPr>
          <w:p w14:paraId="6DC9F085" w14:textId="3D17CDDA" w:rsidR="0014531F" w:rsidRPr="005239CD" w:rsidRDefault="0014531F" w:rsidP="0014531F">
            <w:pPr>
              <w:pStyle w:val="editbruger"/>
              <w:jc w:val="center"/>
            </w:pPr>
            <w:permStart w:id="839781037" w:edGrp="everyone"/>
            <w:r w:rsidRPr="00DF7458">
              <w:t>_</w:t>
            </w:r>
            <w:permEnd w:id="839781037"/>
          </w:p>
        </w:tc>
      </w:tr>
      <w:tr w:rsidR="0014531F" w:rsidRPr="005239CD" w14:paraId="1648485B" w14:textId="771D099C" w:rsidTr="0014531F">
        <w:trPr>
          <w:trHeight w:val="332"/>
        </w:trPr>
        <w:tc>
          <w:tcPr>
            <w:tcW w:w="6658" w:type="dxa"/>
            <w:vAlign w:val="center"/>
          </w:tcPr>
          <w:p w14:paraId="080DD8F1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05. Gender Equality</w:t>
            </w:r>
          </w:p>
        </w:tc>
        <w:tc>
          <w:tcPr>
            <w:tcW w:w="2463" w:type="dxa"/>
            <w:vAlign w:val="center"/>
          </w:tcPr>
          <w:p w14:paraId="3006AA12" w14:textId="554106A6" w:rsidR="0014531F" w:rsidRPr="005239CD" w:rsidRDefault="0014531F" w:rsidP="0014531F">
            <w:pPr>
              <w:pStyle w:val="editbruger"/>
              <w:jc w:val="center"/>
            </w:pPr>
            <w:permStart w:id="72746307" w:edGrp="everyone"/>
            <w:r w:rsidRPr="00DF7458">
              <w:t>_</w:t>
            </w:r>
            <w:permEnd w:id="72746307"/>
          </w:p>
        </w:tc>
      </w:tr>
      <w:tr w:rsidR="0014531F" w:rsidRPr="005239CD" w14:paraId="713F555A" w14:textId="0AB74CE2" w:rsidTr="0014531F">
        <w:trPr>
          <w:trHeight w:val="332"/>
        </w:trPr>
        <w:tc>
          <w:tcPr>
            <w:tcW w:w="6658" w:type="dxa"/>
            <w:vAlign w:val="center"/>
          </w:tcPr>
          <w:p w14:paraId="6E0C8460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06. Clean water and Sanitation</w:t>
            </w:r>
          </w:p>
        </w:tc>
        <w:tc>
          <w:tcPr>
            <w:tcW w:w="2463" w:type="dxa"/>
            <w:vAlign w:val="center"/>
          </w:tcPr>
          <w:p w14:paraId="350D337F" w14:textId="3AA90212" w:rsidR="0014531F" w:rsidRPr="005239CD" w:rsidRDefault="0014531F" w:rsidP="0014531F">
            <w:pPr>
              <w:pStyle w:val="editbruger"/>
              <w:jc w:val="center"/>
            </w:pPr>
            <w:permStart w:id="785063171" w:edGrp="everyone"/>
            <w:r w:rsidRPr="00DF7458">
              <w:t>_</w:t>
            </w:r>
            <w:permEnd w:id="785063171"/>
          </w:p>
        </w:tc>
      </w:tr>
      <w:tr w:rsidR="0014531F" w:rsidRPr="005239CD" w14:paraId="77722C2A" w14:textId="567D6E38" w:rsidTr="0014531F">
        <w:trPr>
          <w:trHeight w:val="332"/>
        </w:trPr>
        <w:tc>
          <w:tcPr>
            <w:tcW w:w="6658" w:type="dxa"/>
            <w:vAlign w:val="center"/>
          </w:tcPr>
          <w:p w14:paraId="25BA4EEA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07. Affordable and Clean Energy</w:t>
            </w:r>
          </w:p>
        </w:tc>
        <w:tc>
          <w:tcPr>
            <w:tcW w:w="2463" w:type="dxa"/>
            <w:vAlign w:val="center"/>
          </w:tcPr>
          <w:p w14:paraId="24FA4771" w14:textId="00C1385F" w:rsidR="0014531F" w:rsidRPr="005239CD" w:rsidRDefault="0014531F" w:rsidP="0014531F">
            <w:pPr>
              <w:pStyle w:val="editbruger"/>
              <w:jc w:val="center"/>
            </w:pPr>
            <w:permStart w:id="1256392805" w:edGrp="everyone"/>
            <w:r w:rsidRPr="00DF7458">
              <w:t>_</w:t>
            </w:r>
            <w:permEnd w:id="1256392805"/>
          </w:p>
        </w:tc>
      </w:tr>
      <w:tr w:rsidR="0014531F" w:rsidRPr="009856FA" w14:paraId="33668295" w14:textId="30937F83" w:rsidTr="0014531F">
        <w:trPr>
          <w:trHeight w:val="332"/>
        </w:trPr>
        <w:tc>
          <w:tcPr>
            <w:tcW w:w="6658" w:type="dxa"/>
            <w:vAlign w:val="center"/>
          </w:tcPr>
          <w:p w14:paraId="72153A32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08. Decent Work and Economic Growth</w:t>
            </w:r>
          </w:p>
        </w:tc>
        <w:tc>
          <w:tcPr>
            <w:tcW w:w="2463" w:type="dxa"/>
            <w:vAlign w:val="center"/>
          </w:tcPr>
          <w:p w14:paraId="258F86AE" w14:textId="0F9C4119" w:rsidR="0014531F" w:rsidRPr="005239CD" w:rsidRDefault="0014531F" w:rsidP="0014531F">
            <w:pPr>
              <w:pStyle w:val="editbruger"/>
              <w:jc w:val="center"/>
            </w:pPr>
            <w:permStart w:id="1864507753" w:edGrp="everyone"/>
            <w:r w:rsidRPr="00DF7458">
              <w:t>_</w:t>
            </w:r>
            <w:permEnd w:id="1864507753"/>
          </w:p>
        </w:tc>
      </w:tr>
      <w:tr w:rsidR="0014531F" w:rsidRPr="005239CD" w14:paraId="337A10AB" w14:textId="0E2E7CA2" w:rsidTr="0014531F">
        <w:trPr>
          <w:trHeight w:val="332"/>
        </w:trPr>
        <w:tc>
          <w:tcPr>
            <w:tcW w:w="6658" w:type="dxa"/>
            <w:vAlign w:val="center"/>
          </w:tcPr>
          <w:p w14:paraId="7EAC4FB0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09. Industry, Innovation and infrastructure</w:t>
            </w:r>
          </w:p>
        </w:tc>
        <w:tc>
          <w:tcPr>
            <w:tcW w:w="2463" w:type="dxa"/>
            <w:vAlign w:val="center"/>
          </w:tcPr>
          <w:p w14:paraId="287007E7" w14:textId="787A127A" w:rsidR="0014531F" w:rsidRPr="005239CD" w:rsidRDefault="0014531F" w:rsidP="0014531F">
            <w:pPr>
              <w:pStyle w:val="editbruger"/>
              <w:jc w:val="center"/>
            </w:pPr>
            <w:permStart w:id="592853266" w:edGrp="everyone"/>
            <w:r w:rsidRPr="00DF7458">
              <w:t>_</w:t>
            </w:r>
            <w:permEnd w:id="592853266"/>
          </w:p>
        </w:tc>
      </w:tr>
      <w:tr w:rsidR="0014531F" w:rsidRPr="005239CD" w14:paraId="259D417E" w14:textId="6CEBF378" w:rsidTr="0014531F">
        <w:trPr>
          <w:trHeight w:val="332"/>
        </w:trPr>
        <w:tc>
          <w:tcPr>
            <w:tcW w:w="6658" w:type="dxa"/>
            <w:vAlign w:val="center"/>
          </w:tcPr>
          <w:p w14:paraId="6CDE422A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10. Reduced Inequalities</w:t>
            </w:r>
          </w:p>
        </w:tc>
        <w:tc>
          <w:tcPr>
            <w:tcW w:w="2463" w:type="dxa"/>
            <w:vAlign w:val="center"/>
          </w:tcPr>
          <w:p w14:paraId="32E83888" w14:textId="7E23D913" w:rsidR="0014531F" w:rsidRPr="005239CD" w:rsidRDefault="0014531F" w:rsidP="0014531F">
            <w:pPr>
              <w:pStyle w:val="editbruger"/>
              <w:jc w:val="center"/>
            </w:pPr>
            <w:permStart w:id="432090722" w:edGrp="everyone"/>
            <w:r w:rsidRPr="00DF7458">
              <w:t>_</w:t>
            </w:r>
            <w:permEnd w:id="432090722"/>
          </w:p>
        </w:tc>
      </w:tr>
      <w:tr w:rsidR="0014531F" w:rsidRPr="005239CD" w14:paraId="4714080F" w14:textId="11CD8FA7" w:rsidTr="0014531F">
        <w:trPr>
          <w:trHeight w:val="332"/>
        </w:trPr>
        <w:tc>
          <w:tcPr>
            <w:tcW w:w="6658" w:type="dxa"/>
            <w:vAlign w:val="center"/>
          </w:tcPr>
          <w:p w14:paraId="1CE6388C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11. Sustainable Cities and Communities</w:t>
            </w:r>
          </w:p>
        </w:tc>
        <w:tc>
          <w:tcPr>
            <w:tcW w:w="2463" w:type="dxa"/>
            <w:vAlign w:val="center"/>
          </w:tcPr>
          <w:p w14:paraId="160CAFC5" w14:textId="404BB526" w:rsidR="0014531F" w:rsidRPr="005239CD" w:rsidRDefault="0014531F" w:rsidP="0014531F">
            <w:pPr>
              <w:pStyle w:val="editbruger"/>
              <w:jc w:val="center"/>
            </w:pPr>
            <w:permStart w:id="712459499" w:edGrp="everyone"/>
            <w:r w:rsidRPr="00DF7458">
              <w:t>_</w:t>
            </w:r>
            <w:permEnd w:id="712459499"/>
          </w:p>
        </w:tc>
      </w:tr>
      <w:tr w:rsidR="0014531F" w:rsidRPr="005239CD" w14:paraId="3DB887E2" w14:textId="7FBFD195" w:rsidTr="0014531F">
        <w:trPr>
          <w:trHeight w:val="332"/>
        </w:trPr>
        <w:tc>
          <w:tcPr>
            <w:tcW w:w="6658" w:type="dxa"/>
            <w:vAlign w:val="center"/>
          </w:tcPr>
          <w:p w14:paraId="6685FFF0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12. Responsible Consumption and Production</w:t>
            </w:r>
          </w:p>
        </w:tc>
        <w:tc>
          <w:tcPr>
            <w:tcW w:w="2463" w:type="dxa"/>
            <w:vAlign w:val="center"/>
          </w:tcPr>
          <w:p w14:paraId="7CD84A18" w14:textId="33714766" w:rsidR="0014531F" w:rsidRPr="005239CD" w:rsidRDefault="0014531F" w:rsidP="0014531F">
            <w:pPr>
              <w:pStyle w:val="editbruger"/>
              <w:jc w:val="center"/>
            </w:pPr>
            <w:permStart w:id="1228354541" w:edGrp="everyone"/>
            <w:r w:rsidRPr="00DF7458">
              <w:t>_</w:t>
            </w:r>
            <w:permEnd w:id="1228354541"/>
          </w:p>
        </w:tc>
      </w:tr>
      <w:tr w:rsidR="0014531F" w:rsidRPr="005239CD" w14:paraId="546D6E65" w14:textId="109F7C6C" w:rsidTr="0014531F">
        <w:trPr>
          <w:trHeight w:val="332"/>
        </w:trPr>
        <w:tc>
          <w:tcPr>
            <w:tcW w:w="6658" w:type="dxa"/>
            <w:vAlign w:val="center"/>
          </w:tcPr>
          <w:p w14:paraId="6B41BFF1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13. Climate Action</w:t>
            </w:r>
          </w:p>
        </w:tc>
        <w:tc>
          <w:tcPr>
            <w:tcW w:w="2463" w:type="dxa"/>
            <w:vAlign w:val="center"/>
          </w:tcPr>
          <w:p w14:paraId="5174FEE5" w14:textId="1BCCF0AB" w:rsidR="0014531F" w:rsidRPr="005239CD" w:rsidRDefault="0014531F" w:rsidP="0014531F">
            <w:pPr>
              <w:pStyle w:val="editbruger"/>
              <w:jc w:val="center"/>
            </w:pPr>
            <w:permStart w:id="750258744" w:edGrp="everyone"/>
            <w:r w:rsidRPr="00DF7458">
              <w:t>_</w:t>
            </w:r>
            <w:permEnd w:id="750258744"/>
          </w:p>
        </w:tc>
      </w:tr>
      <w:tr w:rsidR="0014531F" w:rsidRPr="005239CD" w14:paraId="437E89F0" w14:textId="106371DC" w:rsidTr="0014531F">
        <w:trPr>
          <w:trHeight w:val="332"/>
        </w:trPr>
        <w:tc>
          <w:tcPr>
            <w:tcW w:w="6658" w:type="dxa"/>
            <w:vAlign w:val="center"/>
          </w:tcPr>
          <w:p w14:paraId="0530FDA0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14. Life below Water</w:t>
            </w:r>
          </w:p>
        </w:tc>
        <w:tc>
          <w:tcPr>
            <w:tcW w:w="2463" w:type="dxa"/>
            <w:vAlign w:val="center"/>
          </w:tcPr>
          <w:p w14:paraId="5213B028" w14:textId="20399715" w:rsidR="0014531F" w:rsidRPr="005239CD" w:rsidRDefault="0014531F" w:rsidP="0014531F">
            <w:pPr>
              <w:pStyle w:val="editbruger"/>
              <w:jc w:val="center"/>
            </w:pPr>
            <w:permStart w:id="1100483382" w:edGrp="everyone"/>
            <w:r w:rsidRPr="00DF7458">
              <w:t>_</w:t>
            </w:r>
            <w:permEnd w:id="1100483382"/>
          </w:p>
        </w:tc>
      </w:tr>
      <w:tr w:rsidR="0014531F" w:rsidRPr="005239CD" w14:paraId="5BD29644" w14:textId="5859C0F4" w:rsidTr="0014531F">
        <w:trPr>
          <w:trHeight w:val="332"/>
        </w:trPr>
        <w:tc>
          <w:tcPr>
            <w:tcW w:w="6658" w:type="dxa"/>
            <w:vAlign w:val="center"/>
          </w:tcPr>
          <w:p w14:paraId="687E9979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15. Life on Land</w:t>
            </w:r>
          </w:p>
        </w:tc>
        <w:tc>
          <w:tcPr>
            <w:tcW w:w="2463" w:type="dxa"/>
            <w:vAlign w:val="center"/>
          </w:tcPr>
          <w:p w14:paraId="064C22FE" w14:textId="5C65B4A1" w:rsidR="0014531F" w:rsidRPr="005239CD" w:rsidRDefault="0014531F" w:rsidP="0014531F">
            <w:pPr>
              <w:pStyle w:val="editbruger"/>
              <w:jc w:val="center"/>
            </w:pPr>
            <w:permStart w:id="766380520" w:edGrp="everyone"/>
            <w:r w:rsidRPr="00DF7458">
              <w:t>_</w:t>
            </w:r>
            <w:permEnd w:id="766380520"/>
          </w:p>
        </w:tc>
      </w:tr>
      <w:tr w:rsidR="0014531F" w:rsidRPr="009856FA" w14:paraId="59570B10" w14:textId="31E70F4A" w:rsidTr="0014531F">
        <w:trPr>
          <w:trHeight w:val="332"/>
        </w:trPr>
        <w:tc>
          <w:tcPr>
            <w:tcW w:w="6658" w:type="dxa"/>
            <w:vAlign w:val="center"/>
          </w:tcPr>
          <w:p w14:paraId="38DB8A57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16. Peace, Justice and Strong Institutions</w:t>
            </w:r>
          </w:p>
        </w:tc>
        <w:tc>
          <w:tcPr>
            <w:tcW w:w="2463" w:type="dxa"/>
            <w:vAlign w:val="center"/>
          </w:tcPr>
          <w:p w14:paraId="08425963" w14:textId="44CF6093" w:rsidR="0014531F" w:rsidRPr="005239CD" w:rsidRDefault="0014531F" w:rsidP="0014531F">
            <w:pPr>
              <w:pStyle w:val="editbruger"/>
              <w:jc w:val="center"/>
            </w:pPr>
            <w:permStart w:id="1298551218" w:edGrp="everyone"/>
            <w:r w:rsidRPr="00DF7458">
              <w:t>_</w:t>
            </w:r>
            <w:permEnd w:id="1298551218"/>
          </w:p>
        </w:tc>
      </w:tr>
      <w:tr w:rsidR="0014531F" w:rsidRPr="005239CD" w14:paraId="52DC032E" w14:textId="746BD3B9" w:rsidTr="0014531F">
        <w:trPr>
          <w:trHeight w:val="332"/>
        </w:trPr>
        <w:tc>
          <w:tcPr>
            <w:tcW w:w="6658" w:type="dxa"/>
            <w:vAlign w:val="center"/>
          </w:tcPr>
          <w:p w14:paraId="7B504E62" w14:textId="77777777" w:rsidR="0014531F" w:rsidRPr="005239CD" w:rsidRDefault="0014531F" w:rsidP="0014531F">
            <w:pPr>
              <w:rPr>
                <w:rFonts w:ascii="Barlow" w:hAnsi="Barlow"/>
                <w:lang w:val="en-US"/>
              </w:rPr>
            </w:pPr>
            <w:r w:rsidRPr="005239CD">
              <w:rPr>
                <w:rFonts w:ascii="Barlow" w:hAnsi="Barlow"/>
                <w:lang w:val="en-US"/>
              </w:rPr>
              <w:t>17. Partnerships</w:t>
            </w:r>
          </w:p>
        </w:tc>
        <w:tc>
          <w:tcPr>
            <w:tcW w:w="2463" w:type="dxa"/>
            <w:vAlign w:val="center"/>
          </w:tcPr>
          <w:p w14:paraId="67A65937" w14:textId="62B8CA4E" w:rsidR="0014531F" w:rsidRPr="005239CD" w:rsidRDefault="0014531F" w:rsidP="0014531F">
            <w:pPr>
              <w:pStyle w:val="editbruger"/>
              <w:jc w:val="center"/>
            </w:pPr>
            <w:permStart w:id="1692281380" w:edGrp="everyone"/>
            <w:r w:rsidRPr="00DF7458">
              <w:t>_</w:t>
            </w:r>
            <w:permEnd w:id="1692281380"/>
          </w:p>
        </w:tc>
      </w:tr>
    </w:tbl>
    <w:p w14:paraId="5491A8C2" w14:textId="77777777" w:rsidR="0074118C" w:rsidRPr="00A67B3C" w:rsidRDefault="0074118C" w:rsidP="004444FA">
      <w:pPr>
        <w:spacing w:line="240" w:lineRule="auto"/>
        <w:rPr>
          <w:rFonts w:ascii="Barlow" w:hAnsi="Barlow"/>
          <w:lang w:val="en-US"/>
        </w:rPr>
      </w:pPr>
    </w:p>
    <w:p w14:paraId="0CBFD0EA" w14:textId="7A9CB04B" w:rsidR="00681A21" w:rsidRPr="00A67B3C" w:rsidRDefault="00681A21" w:rsidP="00C83984">
      <w:pPr>
        <w:pStyle w:val="Overskrift3"/>
        <w:rPr>
          <w:lang w:val="en-US"/>
        </w:rPr>
      </w:pPr>
      <w:r w:rsidRPr="00A67B3C">
        <w:rPr>
          <w:lang w:val="en-US"/>
        </w:rPr>
        <w:t>Learning goals</w:t>
      </w:r>
      <w:r w:rsidR="00A67B3C">
        <w:rPr>
          <w:lang w:val="en-US"/>
        </w:rPr>
        <w:t>* (maximum 150 words)</w:t>
      </w:r>
    </w:p>
    <w:p w14:paraId="7A281470" w14:textId="35BE47F9" w:rsidR="0074118C" w:rsidRDefault="00681A21" w:rsidP="007E4C04">
      <w:pPr>
        <w:rPr>
          <w:lang w:val="en-US"/>
        </w:rPr>
      </w:pPr>
      <w:r w:rsidRPr="00A67B3C">
        <w:rPr>
          <w:lang w:val="en-US"/>
        </w:rPr>
        <w:t>What do you hope to learn or achieve through the program?</w:t>
      </w:r>
    </w:p>
    <w:p w14:paraId="3282FBEA" w14:textId="77777777" w:rsidR="005239CD" w:rsidRDefault="005239CD" w:rsidP="00C83984">
      <w:pPr>
        <w:rPr>
          <w:lang w:val="en-US"/>
        </w:rPr>
      </w:pPr>
    </w:p>
    <w:p w14:paraId="0D419D52" w14:textId="5D4F0D6A" w:rsidR="005239CD" w:rsidRPr="00A67B3C" w:rsidRDefault="005A227F" w:rsidP="00681A21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1752240410"/>
          <w:placeholder>
            <w:docPart w:val="D4F4E0A791AB493AA5EFB9BF8F463757"/>
          </w:placeholder>
          <w:showingPlcHdr/>
        </w:sdtPr>
        <w:sdtEndPr/>
        <w:sdtContent>
          <w:permStart w:id="1012476818" w:edGrp="everyone"/>
          <w:r w:rsidR="00E366A4" w:rsidRPr="001D02FA">
            <w:rPr>
              <w:rStyle w:val="editbrugerTegn"/>
            </w:rPr>
            <w:t>Write your answer here…</w:t>
          </w:r>
          <w:permEnd w:id="1012476818"/>
        </w:sdtContent>
      </w:sdt>
    </w:p>
    <w:p w14:paraId="4DA4504C" w14:textId="77777777" w:rsidR="0074118C" w:rsidRPr="00A67B3C" w:rsidRDefault="0074118C" w:rsidP="004444FA">
      <w:pPr>
        <w:spacing w:line="240" w:lineRule="auto"/>
        <w:rPr>
          <w:rFonts w:ascii="Barlow" w:hAnsi="Barlow"/>
          <w:lang w:val="en-US"/>
        </w:rPr>
      </w:pPr>
    </w:p>
    <w:p w14:paraId="5E028E05" w14:textId="463A1F70" w:rsidR="001E5464" w:rsidRPr="00A67B3C" w:rsidRDefault="001E5464" w:rsidP="00C83984">
      <w:pPr>
        <w:pStyle w:val="Overskrift3"/>
        <w:rPr>
          <w:lang w:val="en-US"/>
        </w:rPr>
      </w:pPr>
      <w:r w:rsidRPr="00A67B3C">
        <w:rPr>
          <w:lang w:val="en-US"/>
        </w:rPr>
        <w:t>Future plans</w:t>
      </w:r>
      <w:r w:rsidR="00A67B3C">
        <w:rPr>
          <w:lang w:val="en-US"/>
        </w:rPr>
        <w:t>* (maximum 150 words)</w:t>
      </w:r>
    </w:p>
    <w:p w14:paraId="6D6F9F2F" w14:textId="230F3248" w:rsidR="004444FA" w:rsidRPr="00A67B3C" w:rsidRDefault="001E5464" w:rsidP="007E4C04">
      <w:pPr>
        <w:rPr>
          <w:lang w:val="en-US"/>
        </w:rPr>
      </w:pPr>
      <w:r w:rsidRPr="00A67B3C">
        <w:rPr>
          <w:lang w:val="en-US"/>
        </w:rPr>
        <w:t>Do you intend to continue working with your idea/innovation afterward? How?</w:t>
      </w:r>
    </w:p>
    <w:p w14:paraId="2BB8745D" w14:textId="24827804" w:rsidR="00862856" w:rsidRPr="00A67B3C" w:rsidRDefault="00862856" w:rsidP="00C83984">
      <w:pPr>
        <w:rPr>
          <w:lang w:val="en-US"/>
        </w:rPr>
      </w:pPr>
    </w:p>
    <w:p w14:paraId="5051F4C4" w14:textId="0080BFB3" w:rsidR="00862856" w:rsidRPr="00A67B3C" w:rsidRDefault="005A227F" w:rsidP="00807A5A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-1356188658"/>
          <w:placeholder>
            <w:docPart w:val="F36FAE871E654FDD8B21552DE9E81925"/>
          </w:placeholder>
          <w:showingPlcHdr/>
        </w:sdtPr>
        <w:sdtEndPr/>
        <w:sdtContent>
          <w:permStart w:id="356132866" w:edGrp="everyone"/>
          <w:r w:rsidR="00E366A4" w:rsidRPr="001D02FA">
            <w:rPr>
              <w:rStyle w:val="editbrugerTegn"/>
            </w:rPr>
            <w:t>Write your answer here…</w:t>
          </w:r>
          <w:permEnd w:id="356132866"/>
        </w:sdtContent>
      </w:sdt>
    </w:p>
    <w:p w14:paraId="5D490A4B" w14:textId="1DB4DA95" w:rsidR="00862856" w:rsidRPr="00A67B3C" w:rsidRDefault="00862856" w:rsidP="0036797E">
      <w:pPr>
        <w:pStyle w:val="Overskrift2"/>
      </w:pPr>
      <w:r w:rsidRPr="00A67B3C">
        <w:lastRenderedPageBreak/>
        <w:t>PROBLEM &amp; IDEA</w:t>
      </w:r>
    </w:p>
    <w:p w14:paraId="046A4B91" w14:textId="5C3EA9D0" w:rsidR="00615342" w:rsidRPr="00A67B3C" w:rsidRDefault="00615342" w:rsidP="0036797E">
      <w:pPr>
        <w:pStyle w:val="Overskrift3"/>
        <w:rPr>
          <w:lang w:val="en-US"/>
        </w:rPr>
      </w:pPr>
      <w:r w:rsidRPr="00A67B3C">
        <w:rPr>
          <w:lang w:val="en-US"/>
        </w:rPr>
        <w:t>Societal challenge</w:t>
      </w:r>
      <w:r w:rsidR="00A67B3C">
        <w:rPr>
          <w:lang w:val="en-US"/>
        </w:rPr>
        <w:t xml:space="preserve">* (maximum </w:t>
      </w:r>
      <w:r w:rsidR="00D66B77">
        <w:rPr>
          <w:lang w:val="en-US"/>
        </w:rPr>
        <w:t>150</w:t>
      </w:r>
      <w:r w:rsidR="00A67B3C">
        <w:rPr>
          <w:lang w:val="en-US"/>
        </w:rPr>
        <w:t xml:space="preserve"> words)</w:t>
      </w:r>
    </w:p>
    <w:p w14:paraId="7CE1BD2F" w14:textId="77777777" w:rsidR="00615342" w:rsidRDefault="00615342" w:rsidP="007E4C04">
      <w:pPr>
        <w:rPr>
          <w:lang w:val="en-US"/>
        </w:rPr>
      </w:pPr>
      <w:r w:rsidRPr="00A67B3C">
        <w:rPr>
          <w:lang w:val="en-US"/>
        </w:rPr>
        <w:t>Which challenge(s) do you aim to explore or solve?</w:t>
      </w:r>
    </w:p>
    <w:p w14:paraId="668AB3A5" w14:textId="77777777" w:rsidR="0036797E" w:rsidRDefault="0036797E" w:rsidP="00C83984">
      <w:pPr>
        <w:rPr>
          <w:lang w:val="en-US"/>
        </w:rPr>
      </w:pPr>
    </w:p>
    <w:p w14:paraId="2302075A" w14:textId="6D3112DC" w:rsidR="00A67B3C" w:rsidRPr="00A67B3C" w:rsidRDefault="005A227F" w:rsidP="00615342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591437683"/>
          <w:placeholder>
            <w:docPart w:val="568127CB65464ECE9F465987D3BE88FC"/>
          </w:placeholder>
          <w:showingPlcHdr/>
        </w:sdtPr>
        <w:sdtEndPr/>
        <w:sdtContent>
          <w:permStart w:id="309278293" w:edGrp="everyone"/>
          <w:r w:rsidR="00E366A4" w:rsidRPr="001D02FA">
            <w:rPr>
              <w:rStyle w:val="editbrugerTegn"/>
            </w:rPr>
            <w:t>Write your answer here…</w:t>
          </w:r>
          <w:permEnd w:id="309278293"/>
        </w:sdtContent>
      </w:sdt>
    </w:p>
    <w:p w14:paraId="3756BA67" w14:textId="77777777" w:rsidR="00615342" w:rsidRPr="00A67B3C" w:rsidRDefault="00615342" w:rsidP="00615342">
      <w:pPr>
        <w:spacing w:line="240" w:lineRule="auto"/>
        <w:rPr>
          <w:rFonts w:ascii="Barlow" w:hAnsi="Barlow"/>
          <w:lang w:val="en-US"/>
        </w:rPr>
      </w:pPr>
    </w:p>
    <w:p w14:paraId="41353CE9" w14:textId="77777777" w:rsidR="0036797E" w:rsidRDefault="0036797E" w:rsidP="00615342">
      <w:pPr>
        <w:spacing w:line="240" w:lineRule="auto"/>
        <w:rPr>
          <w:rFonts w:ascii="Barlow" w:hAnsi="Barlow"/>
          <w:b/>
          <w:bCs/>
          <w:lang w:val="en-US"/>
        </w:rPr>
      </w:pPr>
    </w:p>
    <w:p w14:paraId="7B23A729" w14:textId="4223DF77" w:rsidR="00615342" w:rsidRPr="00A67B3C" w:rsidRDefault="00615342" w:rsidP="0036797E">
      <w:pPr>
        <w:pStyle w:val="Overskrift3"/>
        <w:rPr>
          <w:lang w:val="en-US"/>
        </w:rPr>
      </w:pPr>
      <w:r w:rsidRPr="00A67B3C">
        <w:rPr>
          <w:lang w:val="en-US"/>
        </w:rPr>
        <w:t>Idea description</w:t>
      </w:r>
      <w:r w:rsidR="00A67B3C">
        <w:rPr>
          <w:lang w:val="en-US"/>
        </w:rPr>
        <w:t xml:space="preserve">* (maximum </w:t>
      </w:r>
      <w:r w:rsidR="00D66B77">
        <w:rPr>
          <w:lang w:val="en-US"/>
        </w:rPr>
        <w:t>150</w:t>
      </w:r>
      <w:r w:rsidR="00A67B3C">
        <w:rPr>
          <w:lang w:val="en-US"/>
        </w:rPr>
        <w:t xml:space="preserve"> words)</w:t>
      </w:r>
    </w:p>
    <w:p w14:paraId="21D0D019" w14:textId="2325DAF4" w:rsidR="00615342" w:rsidRDefault="00615342" w:rsidP="007E4C04">
      <w:pPr>
        <w:rPr>
          <w:lang w:val="en-US"/>
        </w:rPr>
      </w:pPr>
      <w:r w:rsidRPr="00A67B3C">
        <w:rPr>
          <w:lang w:val="en-US"/>
        </w:rPr>
        <w:t>Briefly describe the idea(s) you want to develop</w:t>
      </w:r>
      <w:r w:rsidR="00DA4A6B" w:rsidRPr="00A67B3C">
        <w:rPr>
          <w:lang w:val="en-US"/>
        </w:rPr>
        <w:t xml:space="preserve"> and explore</w:t>
      </w:r>
    </w:p>
    <w:p w14:paraId="031DCBE8" w14:textId="77777777" w:rsidR="0036797E" w:rsidRDefault="0036797E" w:rsidP="00C83984">
      <w:pPr>
        <w:rPr>
          <w:lang w:val="en-US"/>
        </w:rPr>
      </w:pPr>
    </w:p>
    <w:p w14:paraId="1B14D1E7" w14:textId="259F4330" w:rsidR="00A67B3C" w:rsidRPr="00A67B3C" w:rsidRDefault="005A227F" w:rsidP="00615342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2117397763"/>
          <w:placeholder>
            <w:docPart w:val="F2F9991AB2054BE8B08EC524144D162D"/>
          </w:placeholder>
          <w:showingPlcHdr/>
        </w:sdtPr>
        <w:sdtEndPr/>
        <w:sdtContent>
          <w:permStart w:id="432963059" w:edGrp="everyone"/>
          <w:r w:rsidR="00E366A4" w:rsidRPr="001D02FA">
            <w:rPr>
              <w:rStyle w:val="editbrugerTegn"/>
            </w:rPr>
            <w:t>Write your answer here…</w:t>
          </w:r>
          <w:permEnd w:id="432963059"/>
        </w:sdtContent>
      </w:sdt>
    </w:p>
    <w:p w14:paraId="63D7701A" w14:textId="77777777" w:rsidR="00615342" w:rsidRPr="00A67B3C" w:rsidRDefault="00615342" w:rsidP="00615342">
      <w:pPr>
        <w:spacing w:line="240" w:lineRule="auto"/>
        <w:rPr>
          <w:rFonts w:ascii="Barlow" w:hAnsi="Barlow"/>
          <w:lang w:val="en-US"/>
        </w:rPr>
      </w:pPr>
    </w:p>
    <w:p w14:paraId="55BAA11F" w14:textId="77777777" w:rsidR="0036797E" w:rsidRDefault="0036797E" w:rsidP="00615342">
      <w:pPr>
        <w:spacing w:line="240" w:lineRule="auto"/>
        <w:rPr>
          <w:rFonts w:ascii="Barlow" w:hAnsi="Barlow"/>
          <w:b/>
          <w:bCs/>
          <w:lang w:val="en-US"/>
        </w:rPr>
      </w:pPr>
    </w:p>
    <w:p w14:paraId="62CC20D4" w14:textId="5EE07F34" w:rsidR="00615342" w:rsidRPr="00A67B3C" w:rsidRDefault="00615342" w:rsidP="0036797E">
      <w:pPr>
        <w:pStyle w:val="Overskrift3"/>
        <w:rPr>
          <w:lang w:val="en-US"/>
        </w:rPr>
      </w:pPr>
      <w:r w:rsidRPr="00A67B3C">
        <w:rPr>
          <w:lang w:val="en-US"/>
        </w:rPr>
        <w:t>Landscape</w:t>
      </w:r>
      <w:r w:rsidR="00A67B3C">
        <w:rPr>
          <w:lang w:val="en-US"/>
        </w:rPr>
        <w:t xml:space="preserve">* (maximum </w:t>
      </w:r>
      <w:r w:rsidR="00D66B77">
        <w:rPr>
          <w:lang w:val="en-US"/>
        </w:rPr>
        <w:t>150</w:t>
      </w:r>
      <w:r w:rsidR="00A67B3C">
        <w:rPr>
          <w:lang w:val="en-US"/>
        </w:rPr>
        <w:t xml:space="preserve"> words)</w:t>
      </w:r>
    </w:p>
    <w:p w14:paraId="4C14455F" w14:textId="77777777" w:rsidR="00615342" w:rsidRDefault="00615342" w:rsidP="007E4C04">
      <w:pPr>
        <w:rPr>
          <w:lang w:val="en-US"/>
        </w:rPr>
      </w:pPr>
      <w:r w:rsidRPr="00A67B3C">
        <w:rPr>
          <w:lang w:val="en-US"/>
        </w:rPr>
        <w:t>Do others work on something similar? How will you differ?</w:t>
      </w:r>
    </w:p>
    <w:p w14:paraId="6F552B21" w14:textId="77777777" w:rsidR="0036797E" w:rsidRDefault="0036797E" w:rsidP="00C83984">
      <w:pPr>
        <w:rPr>
          <w:lang w:val="en-US"/>
        </w:rPr>
      </w:pPr>
    </w:p>
    <w:p w14:paraId="40161D54" w14:textId="58F0954E" w:rsidR="0036797E" w:rsidRPr="00A67B3C" w:rsidRDefault="005A227F" w:rsidP="00615342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-1013224635"/>
          <w:placeholder>
            <w:docPart w:val="3C2AC0BDD3E04A3B814E4ED3970717BB"/>
          </w:placeholder>
          <w:showingPlcHdr/>
        </w:sdtPr>
        <w:sdtEndPr/>
        <w:sdtContent>
          <w:permStart w:id="1423786543" w:edGrp="everyone"/>
          <w:r w:rsidR="00E366A4" w:rsidRPr="001D02FA">
            <w:rPr>
              <w:rStyle w:val="editbrugerTegn"/>
            </w:rPr>
            <w:t>Write your answer here…</w:t>
          </w:r>
          <w:permEnd w:id="1423786543"/>
        </w:sdtContent>
      </w:sdt>
    </w:p>
    <w:p w14:paraId="6ED6CFC2" w14:textId="77777777" w:rsidR="00615342" w:rsidRPr="00A67B3C" w:rsidRDefault="00615342" w:rsidP="00615342">
      <w:pPr>
        <w:spacing w:line="240" w:lineRule="auto"/>
        <w:rPr>
          <w:rFonts w:ascii="Barlow" w:hAnsi="Barlow"/>
          <w:lang w:val="en-US"/>
        </w:rPr>
      </w:pPr>
    </w:p>
    <w:p w14:paraId="22DF130D" w14:textId="77777777" w:rsidR="0036797E" w:rsidRDefault="0036797E" w:rsidP="00615342">
      <w:pPr>
        <w:spacing w:line="240" w:lineRule="auto"/>
        <w:rPr>
          <w:rFonts w:ascii="Barlow" w:hAnsi="Barlow"/>
          <w:b/>
          <w:bCs/>
          <w:lang w:val="en-US"/>
        </w:rPr>
      </w:pPr>
    </w:p>
    <w:p w14:paraId="771219ED" w14:textId="0C798CF1" w:rsidR="0036797E" w:rsidRPr="0036797E" w:rsidRDefault="00615342" w:rsidP="0036797E">
      <w:pPr>
        <w:pStyle w:val="Overskrift3"/>
        <w:rPr>
          <w:lang w:val="en-US"/>
        </w:rPr>
      </w:pPr>
      <w:r w:rsidRPr="00A67B3C">
        <w:rPr>
          <w:lang w:val="en-US"/>
        </w:rPr>
        <w:t>Success criteria</w:t>
      </w:r>
      <w:r w:rsidR="00A67B3C">
        <w:rPr>
          <w:lang w:val="en-US"/>
        </w:rPr>
        <w:t xml:space="preserve">* </w:t>
      </w:r>
    </w:p>
    <w:p w14:paraId="551DCF84" w14:textId="190D2C17" w:rsidR="00615342" w:rsidRDefault="00615342" w:rsidP="007E4C04">
      <w:pPr>
        <w:rPr>
          <w:lang w:val="en-US"/>
        </w:rPr>
      </w:pPr>
      <w:r w:rsidRPr="00A67B3C">
        <w:rPr>
          <w:lang w:val="en-US"/>
        </w:rPr>
        <w:t>For you during the three</w:t>
      </w:r>
      <w:r w:rsidRPr="00A67B3C">
        <w:rPr>
          <w:rFonts w:ascii="Cambria Math" w:hAnsi="Cambria Math" w:cs="Cambria Math"/>
          <w:lang w:val="en-US"/>
        </w:rPr>
        <w:t>‑</w:t>
      </w:r>
      <w:r w:rsidRPr="00A67B3C">
        <w:rPr>
          <w:lang w:val="en-US"/>
        </w:rPr>
        <w:t>month progra</w:t>
      </w:r>
      <w:r w:rsidR="0036797E">
        <w:rPr>
          <w:lang w:val="en-US"/>
        </w:rPr>
        <w:t>m?</w:t>
      </w:r>
    </w:p>
    <w:p w14:paraId="3592431D" w14:textId="77777777" w:rsidR="0036797E" w:rsidRDefault="0036797E" w:rsidP="00C83984">
      <w:pPr>
        <w:rPr>
          <w:lang w:val="en-US"/>
        </w:rPr>
      </w:pPr>
    </w:p>
    <w:p w14:paraId="1EF71DCB" w14:textId="580D3109" w:rsidR="0036797E" w:rsidRPr="00A67B3C" w:rsidRDefault="005A227F" w:rsidP="00615342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-957493678"/>
          <w:placeholder>
            <w:docPart w:val="4A53041E64A14C6DAB993E473D78942A"/>
          </w:placeholder>
          <w:showingPlcHdr/>
        </w:sdtPr>
        <w:sdtEndPr/>
        <w:sdtContent>
          <w:permStart w:id="1291010030" w:edGrp="everyone"/>
          <w:r w:rsidR="00E366A4" w:rsidRPr="001D02FA">
            <w:rPr>
              <w:rStyle w:val="editbrugerTegn"/>
            </w:rPr>
            <w:t>Write your answer here…</w:t>
          </w:r>
          <w:permEnd w:id="1291010030"/>
        </w:sdtContent>
      </w:sdt>
    </w:p>
    <w:p w14:paraId="14F1050F" w14:textId="77777777" w:rsidR="0036797E" w:rsidRDefault="0036797E" w:rsidP="00C83984">
      <w:pPr>
        <w:rPr>
          <w:lang w:val="en-US"/>
        </w:rPr>
      </w:pPr>
    </w:p>
    <w:p w14:paraId="73AEED97" w14:textId="1AF3C59E" w:rsidR="00615342" w:rsidRDefault="00615342" w:rsidP="007E4C04">
      <w:pPr>
        <w:rPr>
          <w:lang w:val="en-US"/>
        </w:rPr>
      </w:pPr>
      <w:r w:rsidRPr="00A67B3C">
        <w:rPr>
          <w:lang w:val="en-US"/>
        </w:rPr>
        <w:t>For society once implemented</w:t>
      </w:r>
      <w:r w:rsidR="0036797E">
        <w:rPr>
          <w:lang w:val="en-US"/>
        </w:rPr>
        <w:t>?</w:t>
      </w:r>
    </w:p>
    <w:p w14:paraId="05564216" w14:textId="77777777" w:rsidR="0036797E" w:rsidRDefault="0036797E" w:rsidP="00C83984">
      <w:pPr>
        <w:rPr>
          <w:lang w:val="en-US"/>
        </w:rPr>
      </w:pPr>
    </w:p>
    <w:p w14:paraId="258A7924" w14:textId="36C59437" w:rsidR="0036797E" w:rsidRPr="00A67B3C" w:rsidRDefault="005A227F" w:rsidP="00615342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974948086"/>
          <w:placeholder>
            <w:docPart w:val="3A42D9D1357E4260BC1560DCA439C6D3"/>
          </w:placeholder>
          <w:showingPlcHdr/>
        </w:sdtPr>
        <w:sdtEndPr/>
        <w:sdtContent>
          <w:permStart w:id="49444614" w:edGrp="everyone"/>
          <w:r w:rsidR="00E366A4" w:rsidRPr="001D02FA">
            <w:rPr>
              <w:rStyle w:val="editbrugerTegn"/>
            </w:rPr>
            <w:t>Write your answer here…</w:t>
          </w:r>
          <w:permEnd w:id="49444614"/>
        </w:sdtContent>
      </w:sdt>
    </w:p>
    <w:p w14:paraId="18DDB69D" w14:textId="77777777" w:rsidR="00615342" w:rsidRPr="00A67B3C" w:rsidRDefault="00615342" w:rsidP="00615342">
      <w:pPr>
        <w:spacing w:line="240" w:lineRule="auto"/>
        <w:rPr>
          <w:rFonts w:ascii="Barlow" w:hAnsi="Barlow"/>
          <w:lang w:val="en-US"/>
        </w:rPr>
      </w:pPr>
    </w:p>
    <w:p w14:paraId="0CB36926" w14:textId="09093F29" w:rsidR="00615342" w:rsidRPr="00A67B3C" w:rsidRDefault="00615342" w:rsidP="0036797E">
      <w:pPr>
        <w:pStyle w:val="Overskrift3"/>
        <w:rPr>
          <w:lang w:val="en-US"/>
        </w:rPr>
      </w:pPr>
      <w:r w:rsidRPr="00A67B3C">
        <w:rPr>
          <w:lang w:val="en-US"/>
        </w:rPr>
        <w:t>Research foundation</w:t>
      </w:r>
      <w:r w:rsidR="00A67B3C">
        <w:rPr>
          <w:lang w:val="en-US"/>
        </w:rPr>
        <w:t xml:space="preserve">* (maximum </w:t>
      </w:r>
      <w:r w:rsidR="00D66B77">
        <w:rPr>
          <w:lang w:val="en-US"/>
        </w:rPr>
        <w:t>150</w:t>
      </w:r>
      <w:r w:rsidR="00A67B3C">
        <w:rPr>
          <w:lang w:val="en-US"/>
        </w:rPr>
        <w:t xml:space="preserve"> words)</w:t>
      </w:r>
    </w:p>
    <w:p w14:paraId="0AB69849" w14:textId="59D58E8D" w:rsidR="00B843CD" w:rsidRDefault="00615342" w:rsidP="007E4C04">
      <w:pPr>
        <w:rPr>
          <w:lang w:val="en-US"/>
        </w:rPr>
      </w:pPr>
      <w:r w:rsidRPr="00A67B3C">
        <w:rPr>
          <w:lang w:val="en-US"/>
        </w:rPr>
        <w:t>Which parts of your research does the idea build on?</w:t>
      </w:r>
    </w:p>
    <w:p w14:paraId="6DAF3D17" w14:textId="77777777" w:rsidR="0036797E" w:rsidRPr="00A67B3C" w:rsidRDefault="0036797E" w:rsidP="00C83984">
      <w:pPr>
        <w:rPr>
          <w:lang w:val="en-US"/>
        </w:rPr>
      </w:pPr>
    </w:p>
    <w:p w14:paraId="53AC5024" w14:textId="44D6AF43" w:rsidR="00AC6ECF" w:rsidRPr="00A67B3C" w:rsidRDefault="005A227F" w:rsidP="00807A5A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-916401924"/>
          <w:placeholder>
            <w:docPart w:val="2DBF545B646C40489BD0A846F01EE48D"/>
          </w:placeholder>
          <w:showingPlcHdr/>
        </w:sdtPr>
        <w:sdtEndPr/>
        <w:sdtContent>
          <w:permStart w:id="970217552" w:edGrp="everyone"/>
          <w:r w:rsidR="00E366A4" w:rsidRPr="001D02FA">
            <w:rPr>
              <w:rStyle w:val="editbrugerTegn"/>
            </w:rPr>
            <w:t>Write your answer here…</w:t>
          </w:r>
          <w:permEnd w:id="970217552"/>
        </w:sdtContent>
      </w:sdt>
    </w:p>
    <w:p w14:paraId="62BB81E8" w14:textId="77777777" w:rsidR="00386BB7" w:rsidRDefault="00386BB7" w:rsidP="00807A5A">
      <w:pPr>
        <w:spacing w:line="240" w:lineRule="auto"/>
        <w:rPr>
          <w:rFonts w:ascii="Barlow" w:hAnsi="Barlow"/>
          <w:lang w:val="en-US"/>
        </w:rPr>
      </w:pPr>
    </w:p>
    <w:p w14:paraId="0032E3DB" w14:textId="77777777" w:rsidR="00A261A8" w:rsidRPr="00A67B3C" w:rsidRDefault="00A261A8" w:rsidP="00807A5A">
      <w:pPr>
        <w:spacing w:line="240" w:lineRule="auto"/>
        <w:rPr>
          <w:rFonts w:ascii="Barlow" w:hAnsi="Barlow"/>
          <w:lang w:val="en-US"/>
        </w:rPr>
      </w:pPr>
    </w:p>
    <w:p w14:paraId="767B70E5" w14:textId="2E93AB35" w:rsidR="00B843CD" w:rsidRPr="0036797E" w:rsidRDefault="00B843CD" w:rsidP="0036797E">
      <w:pPr>
        <w:pStyle w:val="Overskrift2"/>
      </w:pPr>
      <w:r w:rsidRPr="0036797E">
        <w:t>PARTNERS</w:t>
      </w:r>
    </w:p>
    <w:p w14:paraId="0939E39A" w14:textId="48A9794C" w:rsidR="00056EB2" w:rsidRPr="00A67B3C" w:rsidRDefault="00056EB2" w:rsidP="0036797E">
      <w:pPr>
        <w:pStyle w:val="Overskrift3"/>
        <w:rPr>
          <w:lang w:val="en-US"/>
        </w:rPr>
      </w:pPr>
      <w:r w:rsidRPr="00A67B3C">
        <w:rPr>
          <w:lang w:val="en-US"/>
        </w:rPr>
        <w:t>External business partners</w:t>
      </w:r>
      <w:r w:rsidR="00A67B3C">
        <w:rPr>
          <w:lang w:val="en-US"/>
        </w:rPr>
        <w:t>* (maximum 250 words)</w:t>
      </w:r>
    </w:p>
    <w:p w14:paraId="0CDD411F" w14:textId="5E827F3D" w:rsidR="00056EB2" w:rsidRDefault="00056EB2" w:rsidP="007E4C04">
      <w:pPr>
        <w:rPr>
          <w:lang w:val="en-US"/>
        </w:rPr>
      </w:pPr>
      <w:r w:rsidRPr="00A67B3C">
        <w:rPr>
          <w:lang w:val="en-US"/>
        </w:rPr>
        <w:t xml:space="preserve">Do you </w:t>
      </w:r>
      <w:r w:rsidR="00191632" w:rsidRPr="00A67B3C">
        <w:rPr>
          <w:lang w:val="en-US"/>
        </w:rPr>
        <w:t xml:space="preserve">(plan to) </w:t>
      </w:r>
      <w:r w:rsidRPr="00A67B3C">
        <w:rPr>
          <w:lang w:val="en-US"/>
        </w:rPr>
        <w:t>collaborate with businesses? How?</w:t>
      </w:r>
    </w:p>
    <w:p w14:paraId="60E16321" w14:textId="77777777" w:rsidR="0036797E" w:rsidRDefault="0036797E" w:rsidP="00056EB2">
      <w:pPr>
        <w:spacing w:line="240" w:lineRule="auto"/>
        <w:rPr>
          <w:rFonts w:ascii="Barlow" w:hAnsi="Barlow"/>
          <w:lang w:val="en-US"/>
        </w:rPr>
      </w:pPr>
    </w:p>
    <w:p w14:paraId="01EFDED6" w14:textId="2B25BF68" w:rsidR="0036797E" w:rsidRPr="00A67B3C" w:rsidRDefault="005A227F" w:rsidP="00056EB2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-2090926125"/>
          <w:placeholder>
            <w:docPart w:val="3DDA294017244D56BB88DA6F814A6F71"/>
          </w:placeholder>
          <w:showingPlcHdr/>
        </w:sdtPr>
        <w:sdtEndPr/>
        <w:sdtContent>
          <w:permStart w:id="336286191" w:edGrp="everyone"/>
          <w:r w:rsidR="00E366A4" w:rsidRPr="001D02FA">
            <w:rPr>
              <w:rStyle w:val="editbrugerTegn"/>
            </w:rPr>
            <w:t>Write your answer here…</w:t>
          </w:r>
          <w:permEnd w:id="336286191"/>
        </w:sdtContent>
      </w:sdt>
    </w:p>
    <w:p w14:paraId="79E47E50" w14:textId="77777777" w:rsidR="003A1021" w:rsidRPr="00A67B3C" w:rsidRDefault="003A1021" w:rsidP="00056EB2">
      <w:pPr>
        <w:spacing w:line="240" w:lineRule="auto"/>
        <w:rPr>
          <w:rFonts w:ascii="Barlow" w:hAnsi="Barlow"/>
          <w:lang w:val="en-US"/>
        </w:rPr>
      </w:pPr>
    </w:p>
    <w:p w14:paraId="1F180241" w14:textId="5B3A2210" w:rsidR="00056EB2" w:rsidRPr="00A67B3C" w:rsidRDefault="00056EB2" w:rsidP="0036797E">
      <w:pPr>
        <w:pStyle w:val="Overskrift3"/>
        <w:rPr>
          <w:lang w:val="en-US"/>
        </w:rPr>
      </w:pPr>
      <w:r w:rsidRPr="00A67B3C">
        <w:rPr>
          <w:lang w:val="en-US"/>
        </w:rPr>
        <w:t>External research partners</w:t>
      </w:r>
      <w:r w:rsidR="00A67B3C">
        <w:rPr>
          <w:lang w:val="en-US"/>
        </w:rPr>
        <w:t xml:space="preserve">* (maximum </w:t>
      </w:r>
      <w:r w:rsidR="00D66B77">
        <w:rPr>
          <w:lang w:val="en-US"/>
        </w:rPr>
        <w:t>150</w:t>
      </w:r>
      <w:r w:rsidR="00A67B3C">
        <w:rPr>
          <w:lang w:val="en-US"/>
        </w:rPr>
        <w:t xml:space="preserve"> words)</w:t>
      </w:r>
    </w:p>
    <w:p w14:paraId="771B2FBB" w14:textId="4F581D1A" w:rsidR="00056EB2" w:rsidRDefault="00056EB2" w:rsidP="007E4C04">
      <w:pPr>
        <w:rPr>
          <w:lang w:val="en-US"/>
        </w:rPr>
      </w:pPr>
      <w:r w:rsidRPr="00A67B3C">
        <w:rPr>
          <w:lang w:val="en-US"/>
        </w:rPr>
        <w:t xml:space="preserve">Do you </w:t>
      </w:r>
      <w:r w:rsidR="00191632" w:rsidRPr="00A67B3C">
        <w:rPr>
          <w:lang w:val="en-US"/>
        </w:rPr>
        <w:t xml:space="preserve">(plan to) </w:t>
      </w:r>
      <w:r w:rsidRPr="00A67B3C">
        <w:rPr>
          <w:lang w:val="en-US"/>
        </w:rPr>
        <w:t>collaborate with researchers? How?</w:t>
      </w:r>
    </w:p>
    <w:p w14:paraId="69A7C71D" w14:textId="77777777" w:rsidR="0036797E" w:rsidRPr="00A67B3C" w:rsidRDefault="0036797E" w:rsidP="00C83984">
      <w:pPr>
        <w:rPr>
          <w:lang w:val="en-US"/>
        </w:rPr>
      </w:pPr>
    </w:p>
    <w:p w14:paraId="211DC6FB" w14:textId="663C5C09" w:rsidR="0036797E" w:rsidRPr="00A67B3C" w:rsidRDefault="005A227F" w:rsidP="00056EB2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907657490"/>
          <w:placeholder>
            <w:docPart w:val="004EE8331FB74B089A4C31512820B6E6"/>
          </w:placeholder>
          <w:showingPlcHdr/>
        </w:sdtPr>
        <w:sdtEndPr/>
        <w:sdtContent>
          <w:permStart w:id="1998201253" w:edGrp="everyone"/>
          <w:r w:rsidR="00E366A4" w:rsidRPr="001D02FA">
            <w:rPr>
              <w:rStyle w:val="editbrugerTegn"/>
            </w:rPr>
            <w:t>Write your answer here…</w:t>
          </w:r>
          <w:permEnd w:id="1998201253"/>
        </w:sdtContent>
      </w:sdt>
    </w:p>
    <w:p w14:paraId="69031B02" w14:textId="46044E6D" w:rsidR="00056EB2" w:rsidRPr="00A67B3C" w:rsidRDefault="00056EB2" w:rsidP="0036797E">
      <w:pPr>
        <w:pStyle w:val="Overskrift3"/>
        <w:rPr>
          <w:lang w:val="en-US"/>
        </w:rPr>
      </w:pPr>
      <w:r w:rsidRPr="00A67B3C">
        <w:rPr>
          <w:lang w:val="en-US"/>
        </w:rPr>
        <w:lastRenderedPageBreak/>
        <w:t>Ideal mentor</w:t>
      </w:r>
      <w:r w:rsidR="00A67B3C">
        <w:rPr>
          <w:lang w:val="en-US"/>
        </w:rPr>
        <w:t>* (maximum 100 words)</w:t>
      </w:r>
    </w:p>
    <w:p w14:paraId="50624018" w14:textId="77777777" w:rsidR="003A1021" w:rsidRDefault="003A1021" w:rsidP="007E4C04">
      <w:pPr>
        <w:rPr>
          <w:lang w:val="en-US"/>
        </w:rPr>
      </w:pPr>
      <w:r w:rsidRPr="00A67B3C">
        <w:rPr>
          <w:lang w:val="en-US"/>
        </w:rPr>
        <w:t>Picture your ideal mentor for the business part of this project – who would that be / what skills would that person have?</w:t>
      </w:r>
    </w:p>
    <w:p w14:paraId="4F65D8BF" w14:textId="77777777" w:rsidR="0036797E" w:rsidRPr="00A67B3C" w:rsidRDefault="0036797E" w:rsidP="00C83984">
      <w:pPr>
        <w:rPr>
          <w:lang w:val="en-US"/>
        </w:rPr>
      </w:pPr>
    </w:p>
    <w:p w14:paraId="27CEAD5F" w14:textId="3833662B" w:rsidR="003B051F" w:rsidRPr="00A67B3C" w:rsidRDefault="005A227F" w:rsidP="00056EB2">
      <w:pPr>
        <w:spacing w:line="240" w:lineRule="auto"/>
        <w:rPr>
          <w:rFonts w:ascii="Barlow" w:hAnsi="Barlow"/>
          <w:lang w:val="en-US"/>
        </w:rPr>
      </w:pPr>
      <w:sdt>
        <w:sdtPr>
          <w:rPr>
            <w:lang w:val="en-US"/>
          </w:rPr>
          <w:id w:val="-387028663"/>
          <w:placeholder>
            <w:docPart w:val="898731570CDA4A1DABD4EFEF7B63A267"/>
          </w:placeholder>
          <w:showingPlcHdr/>
        </w:sdtPr>
        <w:sdtEndPr/>
        <w:sdtContent>
          <w:permStart w:id="748238218" w:edGrp="everyone"/>
          <w:r w:rsidR="00E366A4" w:rsidRPr="001D02FA">
            <w:rPr>
              <w:rStyle w:val="editbrugerTegn"/>
            </w:rPr>
            <w:t>Write your answer here…</w:t>
          </w:r>
          <w:permEnd w:id="748238218"/>
        </w:sdtContent>
      </w:sdt>
    </w:p>
    <w:p w14:paraId="4BEB29B0" w14:textId="77777777" w:rsidR="003407C1" w:rsidRPr="00A67B3C" w:rsidRDefault="003407C1" w:rsidP="00807A5A">
      <w:pPr>
        <w:spacing w:line="240" w:lineRule="auto"/>
        <w:rPr>
          <w:rFonts w:ascii="Barlow" w:hAnsi="Barlow"/>
          <w:lang w:val="en-US"/>
        </w:rPr>
      </w:pPr>
    </w:p>
    <w:p w14:paraId="4A0A3588" w14:textId="77777777" w:rsidR="00862856" w:rsidRPr="00A67B3C" w:rsidRDefault="00862856" w:rsidP="00807A5A">
      <w:pPr>
        <w:spacing w:line="240" w:lineRule="auto"/>
        <w:rPr>
          <w:rFonts w:ascii="Barlow" w:hAnsi="Barlow"/>
          <w:lang w:val="en-US"/>
        </w:rPr>
      </w:pPr>
    </w:p>
    <w:p w14:paraId="029C93CC" w14:textId="77777777" w:rsidR="00A67B3C" w:rsidRDefault="00A67B3C">
      <w:pPr>
        <w:spacing w:line="240" w:lineRule="auto"/>
        <w:rPr>
          <w:rFonts w:ascii="Barlow" w:eastAsiaTheme="minorEastAsia" w:hAnsi="Barlow" w:cstheme="minorBidi"/>
          <w:b/>
          <w:bCs/>
          <w:color w:val="4B3CBD" w:themeColor="text1" w:themeTint="A5"/>
          <w:spacing w:val="15"/>
          <w:sz w:val="24"/>
          <w:lang w:val="en-US"/>
        </w:rPr>
      </w:pPr>
      <w:r>
        <w:rPr>
          <w:rFonts w:ascii="Barlow" w:hAnsi="Barlow"/>
          <w:b/>
          <w:bCs/>
          <w:sz w:val="24"/>
          <w:lang w:val="en-US"/>
        </w:rPr>
        <w:br w:type="page"/>
      </w:r>
    </w:p>
    <w:p w14:paraId="113F1C5A" w14:textId="520AC7B7" w:rsidR="00862856" w:rsidRPr="00A67B3C" w:rsidRDefault="00862856" w:rsidP="00E366A4">
      <w:pPr>
        <w:pStyle w:val="Overskrift2"/>
      </w:pPr>
      <w:r w:rsidRPr="00A67B3C">
        <w:lastRenderedPageBreak/>
        <w:t>SIGNATURES</w:t>
      </w:r>
    </w:p>
    <w:p w14:paraId="6270AA29" w14:textId="77777777" w:rsidR="003B051F" w:rsidRPr="00A67B3C" w:rsidRDefault="003B051F" w:rsidP="003B051F">
      <w:pPr>
        <w:rPr>
          <w:rFonts w:ascii="Barlow" w:hAnsi="Barlow"/>
          <w:lang w:val="en-US"/>
        </w:rPr>
      </w:pPr>
    </w:p>
    <w:p w14:paraId="545CC6EB" w14:textId="77777777" w:rsidR="004C7F2B" w:rsidRPr="00A67B3C" w:rsidRDefault="00906B08" w:rsidP="00B81DA0">
      <w:p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  <w:r w:rsidRPr="00A67B3C">
        <w:rPr>
          <w:rFonts w:ascii="Barlow" w:hAnsi="Barlow"/>
          <w:i/>
          <w:iCs/>
          <w:sz w:val="16"/>
          <w:szCs w:val="22"/>
          <w:lang w:val="en-US"/>
        </w:rPr>
        <w:t xml:space="preserve">By signing below, </w:t>
      </w:r>
      <w:r w:rsidRPr="00A67B3C">
        <w:rPr>
          <w:rFonts w:ascii="Barlow" w:hAnsi="Barlow"/>
          <w:b/>
          <w:bCs/>
          <w:i/>
          <w:iCs/>
          <w:sz w:val="16"/>
          <w:szCs w:val="22"/>
          <w:lang w:val="en-US"/>
        </w:rPr>
        <w:t>the applicant</w:t>
      </w:r>
      <w:r w:rsidRPr="00A67B3C">
        <w:rPr>
          <w:rFonts w:ascii="Barlow" w:hAnsi="Barlow"/>
          <w:i/>
          <w:iCs/>
          <w:sz w:val="16"/>
          <w:szCs w:val="22"/>
          <w:lang w:val="en-US"/>
        </w:rPr>
        <w:t xml:space="preserve"> confirms</w:t>
      </w:r>
      <w:r w:rsidR="004C7F2B" w:rsidRPr="00A67B3C">
        <w:rPr>
          <w:rFonts w:ascii="Barlow" w:hAnsi="Barlow"/>
          <w:i/>
          <w:iCs/>
          <w:sz w:val="16"/>
          <w:szCs w:val="22"/>
          <w:lang w:val="en-US"/>
        </w:rPr>
        <w:t>:</w:t>
      </w:r>
    </w:p>
    <w:p w14:paraId="1DB7FC71" w14:textId="3502EDC4" w:rsidR="004C7F2B" w:rsidRPr="00A67B3C" w:rsidRDefault="00D91DD1" w:rsidP="00B81DA0">
      <w:pPr>
        <w:pStyle w:val="Listeafsnit"/>
        <w:numPr>
          <w:ilvl w:val="0"/>
          <w:numId w:val="10"/>
        </w:num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  <w:r w:rsidRPr="00A67B3C">
        <w:rPr>
          <w:rFonts w:ascii="Barlow" w:hAnsi="Barlow"/>
          <w:i/>
          <w:iCs/>
          <w:sz w:val="16"/>
          <w:szCs w:val="22"/>
          <w:lang w:val="en-US"/>
        </w:rPr>
        <w:t>T</w:t>
      </w:r>
      <w:r w:rsidR="00906B08" w:rsidRPr="00A67B3C">
        <w:rPr>
          <w:rFonts w:ascii="Barlow" w:hAnsi="Barlow"/>
          <w:i/>
          <w:iCs/>
          <w:sz w:val="16"/>
          <w:szCs w:val="22"/>
          <w:lang w:val="en-US"/>
        </w:rPr>
        <w:t xml:space="preserve">hat all information provided in this Expression of Interest is accurate and complete, including details regarding their </w:t>
      </w:r>
      <w:r w:rsidR="00906B08" w:rsidRPr="00A67B3C">
        <w:rPr>
          <w:rFonts w:ascii="Barlow" w:hAnsi="Barlow"/>
          <w:b/>
          <w:bCs/>
          <w:i/>
          <w:iCs/>
          <w:sz w:val="16"/>
          <w:szCs w:val="22"/>
          <w:lang w:val="en-US"/>
        </w:rPr>
        <w:t>employment status and contract period</w:t>
      </w:r>
      <w:r w:rsidR="00906B08" w:rsidRPr="00A67B3C">
        <w:rPr>
          <w:rFonts w:ascii="Barlow" w:hAnsi="Barlow"/>
          <w:i/>
          <w:iCs/>
          <w:sz w:val="16"/>
          <w:szCs w:val="22"/>
          <w:lang w:val="en-US"/>
        </w:rPr>
        <w:t>.</w:t>
      </w:r>
    </w:p>
    <w:p w14:paraId="27D74975" w14:textId="77777777" w:rsidR="004C7F2B" w:rsidRPr="00A67B3C" w:rsidRDefault="004C7F2B" w:rsidP="00B81DA0">
      <w:pPr>
        <w:pStyle w:val="Listeafsnit"/>
        <w:numPr>
          <w:ilvl w:val="0"/>
          <w:numId w:val="10"/>
        </w:num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  <w:r w:rsidRPr="00A67B3C">
        <w:rPr>
          <w:rFonts w:ascii="Barlow" w:hAnsi="Barlow"/>
          <w:i/>
          <w:iCs/>
          <w:sz w:val="16"/>
          <w:szCs w:val="22"/>
          <w:lang w:val="en-US"/>
        </w:rPr>
        <w:t>The applicant understands that any incorrect or incomplete information may affect their eligibility for participation in SHAPE LAB.</w:t>
      </w:r>
    </w:p>
    <w:p w14:paraId="2D19042B" w14:textId="0929DA29" w:rsidR="00906B08" w:rsidRPr="00A67B3C" w:rsidRDefault="00906B08" w:rsidP="00B81DA0">
      <w:pPr>
        <w:pStyle w:val="Listeafsnit"/>
        <w:numPr>
          <w:ilvl w:val="0"/>
          <w:numId w:val="10"/>
        </w:num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  <w:r w:rsidRPr="00A67B3C">
        <w:rPr>
          <w:rFonts w:ascii="Barlow" w:hAnsi="Barlow"/>
          <w:i/>
          <w:iCs/>
          <w:sz w:val="16"/>
          <w:szCs w:val="22"/>
          <w:lang w:val="en-US"/>
        </w:rPr>
        <w:t xml:space="preserve">The applicant further confirms that </w:t>
      </w:r>
      <w:r w:rsidRPr="00A67B3C">
        <w:rPr>
          <w:rFonts w:ascii="Barlow" w:hAnsi="Barlow"/>
          <w:b/>
          <w:bCs/>
          <w:i/>
          <w:iCs/>
          <w:sz w:val="16"/>
          <w:szCs w:val="22"/>
          <w:lang w:val="en-US"/>
        </w:rPr>
        <w:t>if they hold an active Danish business registration number (CVR)</w:t>
      </w:r>
      <w:r w:rsidRPr="00A67B3C">
        <w:rPr>
          <w:rFonts w:ascii="Barlow" w:hAnsi="Barlow"/>
          <w:i/>
          <w:iCs/>
          <w:sz w:val="16"/>
          <w:szCs w:val="22"/>
          <w:lang w:val="en-US"/>
        </w:rPr>
        <w:t xml:space="preserve">, their SHAPE LAB idea and all time spent in the program </w:t>
      </w:r>
      <w:r w:rsidRPr="00A67B3C">
        <w:rPr>
          <w:rFonts w:ascii="Barlow" w:hAnsi="Barlow"/>
          <w:b/>
          <w:bCs/>
          <w:i/>
          <w:iCs/>
          <w:sz w:val="16"/>
          <w:szCs w:val="22"/>
          <w:lang w:val="en-US"/>
        </w:rPr>
        <w:t>will not be used for, derived from, or conducted on behalf of that business</w:t>
      </w:r>
      <w:r w:rsidRPr="00A67B3C">
        <w:rPr>
          <w:rFonts w:ascii="Barlow" w:hAnsi="Barlow"/>
          <w:i/>
          <w:iCs/>
          <w:sz w:val="16"/>
          <w:szCs w:val="22"/>
          <w:lang w:val="en-US"/>
        </w:rPr>
        <w:t>.</w:t>
      </w:r>
    </w:p>
    <w:p w14:paraId="7CF6F5FC" w14:textId="77777777" w:rsidR="00FE0DBF" w:rsidRPr="00A67B3C" w:rsidRDefault="00FE0DBF" w:rsidP="00F231F5">
      <w:pPr>
        <w:spacing w:line="240" w:lineRule="auto"/>
        <w:ind w:left="993" w:right="1757" w:hanging="284"/>
        <w:rPr>
          <w:rFonts w:ascii="Barlow" w:hAnsi="Barlow"/>
          <w:lang w:val="en-US"/>
        </w:rPr>
      </w:pPr>
    </w:p>
    <w:p w14:paraId="5A151822" w14:textId="77777777" w:rsidR="00FE0DBF" w:rsidRPr="00A67B3C" w:rsidRDefault="00FE0DBF" w:rsidP="00F231F5">
      <w:pPr>
        <w:spacing w:line="240" w:lineRule="auto"/>
        <w:ind w:left="993" w:right="1757" w:hanging="284"/>
        <w:rPr>
          <w:rFonts w:ascii="Barlow" w:hAnsi="Barlow"/>
          <w:lang w:val="en-US"/>
        </w:rPr>
      </w:pPr>
    </w:p>
    <w:p w14:paraId="50C9E017" w14:textId="77777777" w:rsidR="00FE0DBF" w:rsidRPr="00A67B3C" w:rsidRDefault="00FE0DBF" w:rsidP="00F231F5">
      <w:pPr>
        <w:spacing w:line="240" w:lineRule="auto"/>
        <w:ind w:left="993" w:right="1757" w:hanging="284"/>
        <w:rPr>
          <w:rFonts w:ascii="Barlow" w:hAnsi="Barlow"/>
          <w:lang w:val="en-US"/>
        </w:rPr>
      </w:pPr>
    </w:p>
    <w:p w14:paraId="69ECF341" w14:textId="77777777" w:rsidR="00B81DA0" w:rsidRPr="00A67B3C" w:rsidRDefault="00B81DA0" w:rsidP="00F231F5">
      <w:pPr>
        <w:spacing w:line="240" w:lineRule="auto"/>
        <w:ind w:left="993" w:right="1757" w:hanging="284"/>
        <w:rPr>
          <w:rFonts w:ascii="Barlow" w:hAnsi="Barlow"/>
          <w:lang w:val="en-US"/>
        </w:rPr>
      </w:pPr>
    </w:p>
    <w:p w14:paraId="3503903E" w14:textId="77777777" w:rsidR="00B81DA0" w:rsidRPr="00A67B3C" w:rsidRDefault="00B81DA0" w:rsidP="00F231F5">
      <w:pPr>
        <w:spacing w:line="240" w:lineRule="auto"/>
        <w:ind w:left="993" w:right="1757" w:hanging="284"/>
        <w:rPr>
          <w:rFonts w:ascii="Barlow" w:hAnsi="Barlow"/>
          <w:lang w:val="en-US"/>
        </w:rPr>
      </w:pPr>
    </w:p>
    <w:p w14:paraId="6CD362DE" w14:textId="77777777" w:rsidR="00B81DA0" w:rsidRPr="00A67B3C" w:rsidRDefault="00B81DA0" w:rsidP="00F231F5">
      <w:pPr>
        <w:pBdr>
          <w:bottom w:val="single" w:sz="12" w:space="1" w:color="auto"/>
        </w:pBdr>
        <w:tabs>
          <w:tab w:val="left" w:pos="5245"/>
        </w:tabs>
        <w:ind w:left="993" w:right="4450" w:hanging="284"/>
        <w:rPr>
          <w:rFonts w:ascii="Barlow" w:hAnsi="Barlow"/>
          <w:lang w:val="en-US"/>
        </w:rPr>
      </w:pPr>
    </w:p>
    <w:p w14:paraId="4FF27566" w14:textId="2947ADB6" w:rsidR="00FE0DBF" w:rsidRPr="00A67B3C" w:rsidRDefault="00FE0DBF" w:rsidP="00B81DA0">
      <w:pPr>
        <w:spacing w:line="240" w:lineRule="auto"/>
        <w:ind w:left="993" w:right="1757" w:hanging="284"/>
        <w:rPr>
          <w:rFonts w:ascii="Barlow" w:hAnsi="Barlow"/>
          <w:lang w:val="en-US"/>
        </w:rPr>
      </w:pPr>
      <w:r w:rsidRPr="00A67B3C">
        <w:rPr>
          <w:rFonts w:ascii="Barlow" w:hAnsi="Barlow"/>
          <w:lang w:val="en-US"/>
        </w:rPr>
        <w:t>Applicant’s signature</w:t>
      </w:r>
    </w:p>
    <w:p w14:paraId="46A3CAB9" w14:textId="77777777" w:rsidR="004C7F2B" w:rsidRPr="00A67B3C" w:rsidRDefault="004C7F2B" w:rsidP="00B81DA0">
      <w:p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</w:p>
    <w:p w14:paraId="4811C5DE" w14:textId="77777777" w:rsidR="00B81DA0" w:rsidRPr="00A67B3C" w:rsidRDefault="00B81DA0" w:rsidP="00B81DA0">
      <w:p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</w:p>
    <w:p w14:paraId="02D2FEEC" w14:textId="77777777" w:rsidR="00B81DA0" w:rsidRPr="00A67B3C" w:rsidRDefault="00B81DA0" w:rsidP="00B81DA0">
      <w:p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</w:p>
    <w:p w14:paraId="3FB58106" w14:textId="6CE0B029" w:rsidR="008E6F71" w:rsidRPr="00A67B3C" w:rsidRDefault="00906B08" w:rsidP="00B81DA0">
      <w:p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  <w:r w:rsidRPr="00A67B3C">
        <w:rPr>
          <w:rFonts w:ascii="Barlow" w:hAnsi="Barlow"/>
          <w:i/>
          <w:iCs/>
          <w:sz w:val="16"/>
          <w:szCs w:val="22"/>
          <w:lang w:val="en-US"/>
        </w:rPr>
        <w:t xml:space="preserve">By signing below, </w:t>
      </w:r>
      <w:r w:rsidRPr="00A67B3C">
        <w:rPr>
          <w:rFonts w:ascii="Barlow" w:hAnsi="Barlow"/>
          <w:b/>
          <w:bCs/>
          <w:i/>
          <w:iCs/>
          <w:sz w:val="16"/>
          <w:szCs w:val="22"/>
          <w:lang w:val="en-US"/>
        </w:rPr>
        <w:t>the Head of Institute</w:t>
      </w:r>
      <w:r w:rsidRPr="00A67B3C">
        <w:rPr>
          <w:rFonts w:ascii="Barlow" w:hAnsi="Barlow"/>
          <w:i/>
          <w:iCs/>
          <w:sz w:val="16"/>
          <w:szCs w:val="22"/>
          <w:lang w:val="en-US"/>
        </w:rPr>
        <w:t xml:space="preserve"> acknowledges that</w:t>
      </w:r>
      <w:r w:rsidR="008E6F71" w:rsidRPr="00A67B3C">
        <w:rPr>
          <w:rFonts w:ascii="Barlow" w:hAnsi="Barlow"/>
          <w:i/>
          <w:iCs/>
          <w:sz w:val="16"/>
          <w:szCs w:val="22"/>
          <w:lang w:val="en-US"/>
        </w:rPr>
        <w:t>:</w:t>
      </w:r>
    </w:p>
    <w:p w14:paraId="33C1B0B3" w14:textId="1A645967" w:rsidR="00906B08" w:rsidRPr="00A67B3C" w:rsidRDefault="00E50FF5" w:rsidP="00B81DA0">
      <w:pPr>
        <w:pStyle w:val="Listeafsnit"/>
        <w:numPr>
          <w:ilvl w:val="0"/>
          <w:numId w:val="10"/>
        </w:num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  <w:r w:rsidRPr="00A67B3C">
        <w:rPr>
          <w:rFonts w:ascii="Barlow" w:hAnsi="Barlow"/>
          <w:i/>
          <w:iCs/>
          <w:sz w:val="16"/>
          <w:szCs w:val="22"/>
          <w:lang w:val="en-US"/>
        </w:rPr>
        <w:t>T</w:t>
      </w:r>
      <w:r w:rsidR="00906B08" w:rsidRPr="00A67B3C">
        <w:rPr>
          <w:rFonts w:ascii="Barlow" w:hAnsi="Barlow"/>
          <w:i/>
          <w:iCs/>
          <w:sz w:val="16"/>
          <w:szCs w:val="22"/>
          <w:lang w:val="en-US"/>
        </w:rPr>
        <w:t>hey approve the applicant’s participation</w:t>
      </w:r>
      <w:r w:rsidR="008E6F71" w:rsidRPr="00A67B3C">
        <w:rPr>
          <w:rFonts w:ascii="Barlow" w:hAnsi="Barlow"/>
          <w:i/>
          <w:iCs/>
          <w:sz w:val="16"/>
          <w:szCs w:val="22"/>
          <w:lang w:val="en-US"/>
        </w:rPr>
        <w:t xml:space="preserve"> in the SHAPE LAB program,</w:t>
      </w:r>
      <w:r w:rsidR="00906B08" w:rsidRPr="00A67B3C">
        <w:rPr>
          <w:rFonts w:ascii="Barlow" w:hAnsi="Barlow"/>
          <w:i/>
          <w:iCs/>
          <w:sz w:val="16"/>
          <w:szCs w:val="22"/>
          <w:lang w:val="en-US"/>
        </w:rPr>
        <w:t xml:space="preserve"> </w:t>
      </w:r>
      <w:r w:rsidR="00906B08" w:rsidRPr="00A67B3C">
        <w:rPr>
          <w:rFonts w:ascii="Barlow" w:hAnsi="Barlow"/>
          <w:b/>
          <w:bCs/>
          <w:i/>
          <w:iCs/>
          <w:sz w:val="16"/>
          <w:szCs w:val="22"/>
          <w:lang w:val="en-US"/>
        </w:rPr>
        <w:t>should the applicant be selected</w:t>
      </w:r>
      <w:r w:rsidR="00906B08" w:rsidRPr="00A67B3C">
        <w:rPr>
          <w:rFonts w:ascii="Barlow" w:hAnsi="Barlow"/>
          <w:i/>
          <w:iCs/>
          <w:sz w:val="16"/>
          <w:szCs w:val="22"/>
          <w:lang w:val="en-US"/>
        </w:rPr>
        <w:t xml:space="preserve">, including approval for the applicant to be </w:t>
      </w:r>
      <w:r w:rsidR="00906B08" w:rsidRPr="00A67B3C">
        <w:rPr>
          <w:rFonts w:ascii="Barlow" w:hAnsi="Barlow"/>
          <w:b/>
          <w:bCs/>
          <w:i/>
          <w:iCs/>
          <w:sz w:val="16"/>
          <w:szCs w:val="22"/>
          <w:lang w:val="en-US"/>
        </w:rPr>
        <w:t>bought out for up to one (1) day per week</w:t>
      </w:r>
      <w:r w:rsidR="00906B08" w:rsidRPr="00A67B3C">
        <w:rPr>
          <w:rFonts w:ascii="Barlow" w:hAnsi="Barlow"/>
          <w:i/>
          <w:iCs/>
          <w:sz w:val="16"/>
          <w:szCs w:val="22"/>
          <w:lang w:val="en-US"/>
        </w:rPr>
        <w:t xml:space="preserve"> for the full duration of the program</w:t>
      </w:r>
      <w:r w:rsidR="008F6800" w:rsidRPr="00A67B3C">
        <w:rPr>
          <w:rFonts w:ascii="Barlow" w:hAnsi="Barlow"/>
          <w:i/>
          <w:iCs/>
          <w:sz w:val="16"/>
          <w:szCs w:val="22"/>
          <w:lang w:val="en-US"/>
        </w:rPr>
        <w:t xml:space="preserve"> (</w:t>
      </w:r>
      <w:r w:rsidR="00764976">
        <w:rPr>
          <w:rFonts w:ascii="Barlow" w:hAnsi="Barlow"/>
          <w:i/>
          <w:iCs/>
          <w:sz w:val="16"/>
          <w:szCs w:val="22"/>
          <w:lang w:val="en-US"/>
        </w:rPr>
        <w:t>January</w:t>
      </w:r>
      <w:r w:rsidR="008F6800" w:rsidRPr="00A67B3C">
        <w:rPr>
          <w:rFonts w:ascii="Barlow" w:hAnsi="Barlow"/>
          <w:i/>
          <w:iCs/>
          <w:sz w:val="16"/>
          <w:szCs w:val="22"/>
          <w:lang w:val="en-US"/>
        </w:rPr>
        <w:t xml:space="preserve"> through </w:t>
      </w:r>
      <w:r w:rsidR="00764976">
        <w:rPr>
          <w:rFonts w:ascii="Barlow" w:hAnsi="Barlow"/>
          <w:i/>
          <w:iCs/>
          <w:sz w:val="16"/>
          <w:szCs w:val="22"/>
          <w:lang w:val="en-US"/>
        </w:rPr>
        <w:t>March</w:t>
      </w:r>
      <w:r w:rsidR="008F6800" w:rsidRPr="00A67B3C">
        <w:rPr>
          <w:rFonts w:ascii="Barlow" w:hAnsi="Barlow"/>
          <w:i/>
          <w:iCs/>
          <w:sz w:val="16"/>
          <w:szCs w:val="22"/>
          <w:lang w:val="en-US"/>
        </w:rPr>
        <w:t xml:space="preserve"> 202</w:t>
      </w:r>
      <w:r w:rsidR="00764976">
        <w:rPr>
          <w:rFonts w:ascii="Barlow" w:hAnsi="Barlow"/>
          <w:i/>
          <w:iCs/>
          <w:sz w:val="16"/>
          <w:szCs w:val="22"/>
          <w:lang w:val="en-US"/>
        </w:rPr>
        <w:t>7</w:t>
      </w:r>
      <w:r w:rsidR="008F6800" w:rsidRPr="00A67B3C">
        <w:rPr>
          <w:rFonts w:ascii="Barlow" w:hAnsi="Barlow"/>
          <w:i/>
          <w:iCs/>
          <w:sz w:val="16"/>
          <w:szCs w:val="22"/>
          <w:lang w:val="en-US"/>
        </w:rPr>
        <w:t>)</w:t>
      </w:r>
      <w:r w:rsidR="00906B08" w:rsidRPr="00A67B3C">
        <w:rPr>
          <w:rFonts w:ascii="Barlow" w:hAnsi="Barlow"/>
          <w:i/>
          <w:iCs/>
          <w:sz w:val="16"/>
          <w:szCs w:val="22"/>
          <w:lang w:val="en-US"/>
        </w:rPr>
        <w:t>.</w:t>
      </w:r>
    </w:p>
    <w:p w14:paraId="5F707FF1" w14:textId="77777777" w:rsidR="00FE0DBF" w:rsidRPr="00A67B3C" w:rsidRDefault="00FE0DBF" w:rsidP="00F231F5">
      <w:p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</w:p>
    <w:p w14:paraId="25ABB259" w14:textId="77777777" w:rsidR="00FE0DBF" w:rsidRPr="00A67B3C" w:rsidRDefault="00FE0DBF" w:rsidP="00F231F5">
      <w:p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</w:p>
    <w:p w14:paraId="79F2A709" w14:textId="77777777" w:rsidR="00FE0DBF" w:rsidRPr="00A67B3C" w:rsidRDefault="00FE0DBF" w:rsidP="00F231F5">
      <w:pPr>
        <w:ind w:left="993" w:right="1757" w:hanging="284"/>
        <w:rPr>
          <w:rFonts w:ascii="Barlow" w:hAnsi="Barlow"/>
          <w:i/>
          <w:iCs/>
          <w:sz w:val="16"/>
          <w:szCs w:val="22"/>
          <w:lang w:val="en-US"/>
        </w:rPr>
      </w:pPr>
    </w:p>
    <w:p w14:paraId="0B254CB2" w14:textId="77777777" w:rsidR="00FE0DBF" w:rsidRPr="00A67B3C" w:rsidRDefault="00FE0DBF" w:rsidP="00F231F5">
      <w:pPr>
        <w:pBdr>
          <w:bottom w:val="single" w:sz="12" w:space="1" w:color="auto"/>
        </w:pBdr>
        <w:tabs>
          <w:tab w:val="left" w:pos="5245"/>
        </w:tabs>
        <w:ind w:left="993" w:right="4450" w:hanging="284"/>
        <w:rPr>
          <w:rFonts w:ascii="Barlow" w:hAnsi="Barlow"/>
          <w:i/>
          <w:iCs/>
          <w:sz w:val="16"/>
          <w:szCs w:val="22"/>
          <w:lang w:val="en-US"/>
        </w:rPr>
      </w:pPr>
    </w:p>
    <w:p w14:paraId="777A6D8B" w14:textId="77777777" w:rsidR="00B81DA0" w:rsidRPr="00A67B3C" w:rsidRDefault="00B81DA0" w:rsidP="00F231F5">
      <w:pPr>
        <w:pBdr>
          <w:bottom w:val="single" w:sz="12" w:space="1" w:color="auto"/>
        </w:pBdr>
        <w:tabs>
          <w:tab w:val="left" w:pos="5245"/>
        </w:tabs>
        <w:ind w:left="993" w:right="4450" w:hanging="284"/>
        <w:rPr>
          <w:rFonts w:ascii="Barlow" w:hAnsi="Barlow"/>
          <w:i/>
          <w:iCs/>
          <w:sz w:val="16"/>
          <w:szCs w:val="22"/>
          <w:lang w:val="en-US"/>
        </w:rPr>
      </w:pPr>
    </w:p>
    <w:p w14:paraId="00629F20" w14:textId="77777777" w:rsidR="00B81DA0" w:rsidRPr="00A67B3C" w:rsidRDefault="00B81DA0" w:rsidP="00F231F5">
      <w:pPr>
        <w:pBdr>
          <w:bottom w:val="single" w:sz="12" w:space="1" w:color="auto"/>
        </w:pBdr>
        <w:tabs>
          <w:tab w:val="left" w:pos="5245"/>
        </w:tabs>
        <w:ind w:left="993" w:right="4450" w:hanging="284"/>
        <w:rPr>
          <w:rFonts w:ascii="Barlow" w:hAnsi="Barlow"/>
          <w:i/>
          <w:iCs/>
          <w:sz w:val="16"/>
          <w:szCs w:val="22"/>
          <w:lang w:val="en-US"/>
        </w:rPr>
      </w:pPr>
    </w:p>
    <w:p w14:paraId="7A77E05A" w14:textId="77777777" w:rsidR="00FE0DBF" w:rsidRPr="00A67B3C" w:rsidRDefault="00FE0DBF" w:rsidP="00F231F5">
      <w:pPr>
        <w:tabs>
          <w:tab w:val="left" w:pos="5245"/>
        </w:tabs>
        <w:spacing w:line="240" w:lineRule="auto"/>
        <w:ind w:left="993" w:right="4450" w:hanging="284"/>
        <w:rPr>
          <w:rFonts w:ascii="Barlow" w:hAnsi="Barlow"/>
          <w:lang w:val="en-US"/>
        </w:rPr>
      </w:pPr>
      <w:r w:rsidRPr="00A67B3C">
        <w:rPr>
          <w:rFonts w:ascii="Barlow" w:hAnsi="Barlow"/>
          <w:lang w:val="en-US"/>
        </w:rPr>
        <w:t>Head of Institute’s signature</w:t>
      </w:r>
    </w:p>
    <w:p w14:paraId="1E10DFBE" w14:textId="77777777" w:rsidR="00906B08" w:rsidRPr="00A67B3C" w:rsidRDefault="00906B08" w:rsidP="00B81DA0">
      <w:pPr>
        <w:ind w:left="993" w:right="1757" w:hanging="284"/>
        <w:rPr>
          <w:rFonts w:ascii="Barlow" w:hAnsi="Barlow"/>
          <w:lang w:val="en-US"/>
        </w:rPr>
      </w:pPr>
    </w:p>
    <w:p w14:paraId="12E897FC" w14:textId="77777777" w:rsidR="00862856" w:rsidRPr="00A67B3C" w:rsidRDefault="00862856" w:rsidP="00B81DA0">
      <w:pPr>
        <w:spacing w:line="240" w:lineRule="auto"/>
        <w:ind w:left="993" w:right="1757" w:hanging="284"/>
        <w:rPr>
          <w:rFonts w:ascii="Barlow" w:hAnsi="Barlow"/>
          <w:lang w:val="en-US"/>
        </w:rPr>
      </w:pPr>
    </w:p>
    <w:p w14:paraId="57E2DB99" w14:textId="77777777" w:rsidR="006062E1" w:rsidRPr="00A67B3C" w:rsidRDefault="006062E1" w:rsidP="00B81DA0">
      <w:pPr>
        <w:spacing w:line="240" w:lineRule="auto"/>
        <w:ind w:left="993" w:right="1757" w:hanging="284"/>
        <w:rPr>
          <w:rFonts w:ascii="Barlow" w:hAnsi="Barlow"/>
          <w:lang w:val="en-US"/>
        </w:rPr>
      </w:pPr>
    </w:p>
    <w:p w14:paraId="2A396A79" w14:textId="77777777" w:rsidR="006062E1" w:rsidRPr="00A67B3C" w:rsidRDefault="006062E1" w:rsidP="00807A5A">
      <w:pPr>
        <w:spacing w:line="240" w:lineRule="auto"/>
        <w:rPr>
          <w:rFonts w:ascii="Barlow" w:hAnsi="Barlow"/>
          <w:lang w:val="en-US"/>
        </w:rPr>
      </w:pPr>
    </w:p>
    <w:p w14:paraId="1098273E" w14:textId="77777777" w:rsidR="00BC0DD9" w:rsidRPr="00A67B3C" w:rsidRDefault="00BC0DD9" w:rsidP="00807A5A">
      <w:pPr>
        <w:spacing w:line="240" w:lineRule="auto"/>
        <w:rPr>
          <w:rFonts w:ascii="Barlow" w:hAnsi="Barlow"/>
          <w:lang w:val="en-US"/>
        </w:rPr>
      </w:pPr>
    </w:p>
    <w:p w14:paraId="5C532FD5" w14:textId="77777777" w:rsidR="00B835B1" w:rsidRPr="00A67B3C" w:rsidRDefault="00B835B1" w:rsidP="00807A5A">
      <w:pPr>
        <w:pBdr>
          <w:bottom w:val="single" w:sz="6" w:space="1" w:color="auto"/>
        </w:pBdr>
        <w:spacing w:line="240" w:lineRule="auto"/>
        <w:rPr>
          <w:rFonts w:ascii="Barlow" w:hAnsi="Barlow"/>
          <w:lang w:val="en-US"/>
        </w:rPr>
      </w:pPr>
    </w:p>
    <w:p w14:paraId="601CD123" w14:textId="77777777" w:rsidR="00BC0DD9" w:rsidRPr="00A67B3C" w:rsidRDefault="00BC0DD9" w:rsidP="00807A5A">
      <w:pPr>
        <w:spacing w:line="240" w:lineRule="auto"/>
        <w:rPr>
          <w:rFonts w:ascii="Barlow" w:hAnsi="Barlow"/>
          <w:lang w:val="en-US"/>
        </w:rPr>
      </w:pPr>
    </w:p>
    <w:p w14:paraId="1C129632" w14:textId="77118F80" w:rsidR="006062E1" w:rsidRPr="00A67B3C" w:rsidRDefault="00BC0DD9" w:rsidP="00105382">
      <w:pPr>
        <w:pStyle w:val="Undertitel"/>
        <w:pBdr>
          <w:bottom w:val="single" w:sz="4" w:space="1" w:color="auto"/>
        </w:pBdr>
        <w:spacing w:line="480" w:lineRule="auto"/>
        <w:jc w:val="center"/>
        <w:rPr>
          <w:rFonts w:ascii="Barlow" w:hAnsi="Barlow"/>
          <w:b/>
          <w:bCs/>
          <w:i/>
          <w:iCs/>
          <w:spacing w:val="5"/>
          <w:lang w:val="en-US"/>
        </w:rPr>
      </w:pPr>
      <w:r w:rsidRPr="00A67B3C">
        <w:rPr>
          <w:rStyle w:val="Bogenstitel"/>
          <w:rFonts w:ascii="Barlow" w:hAnsi="Barlow"/>
          <w:lang w:val="en-US"/>
        </w:rPr>
        <w:t>Please email your application to</w:t>
      </w:r>
      <w:r w:rsidR="00E936B5" w:rsidRPr="00A67B3C">
        <w:rPr>
          <w:rStyle w:val="Bogenstitel"/>
          <w:rFonts w:ascii="Barlow" w:hAnsi="Barlow"/>
          <w:lang w:val="en-US"/>
        </w:rPr>
        <w:t xml:space="preserve"> </w:t>
      </w:r>
      <w:hyperlink r:id="rId12" w:history="1">
        <w:r w:rsidR="00E936B5" w:rsidRPr="00A67B3C">
          <w:rPr>
            <w:rStyle w:val="Bogenstitel"/>
            <w:rFonts w:ascii="Barlow" w:hAnsi="Barlow"/>
            <w:u w:val="single"/>
            <w:lang w:val="en-US"/>
          </w:rPr>
          <w:t>shape@aau.dk</w:t>
        </w:r>
      </w:hyperlink>
      <w:r w:rsidR="00E936B5" w:rsidRPr="00A67B3C">
        <w:rPr>
          <w:rStyle w:val="Bogenstitel"/>
          <w:rFonts w:ascii="Barlow" w:hAnsi="Barlow"/>
          <w:lang w:val="en-US"/>
        </w:rPr>
        <w:t xml:space="preserve"> no later</w:t>
      </w:r>
      <w:r w:rsidR="00BB091F" w:rsidRPr="00A67B3C">
        <w:rPr>
          <w:rStyle w:val="Bogenstitel"/>
          <w:rFonts w:ascii="Barlow" w:hAnsi="Barlow"/>
          <w:lang w:val="en-US"/>
        </w:rPr>
        <w:t xml:space="preserve"> than </w:t>
      </w:r>
      <w:r w:rsidR="0007184C">
        <w:rPr>
          <w:rStyle w:val="Bogenstitel"/>
          <w:rFonts w:ascii="Barlow" w:hAnsi="Barlow"/>
          <w:u w:val="single"/>
          <w:lang w:val="en-US"/>
        </w:rPr>
        <w:t>26</w:t>
      </w:r>
      <w:r w:rsidR="00BB091F" w:rsidRPr="00A67B3C">
        <w:rPr>
          <w:rStyle w:val="Bogenstitel"/>
          <w:rFonts w:ascii="Barlow" w:hAnsi="Barlow"/>
          <w:u w:val="single"/>
          <w:lang w:val="en-US"/>
        </w:rPr>
        <w:t xml:space="preserve"> </w:t>
      </w:r>
      <w:r w:rsidR="00AB42D7">
        <w:rPr>
          <w:rStyle w:val="Bogenstitel"/>
          <w:rFonts w:ascii="Barlow" w:hAnsi="Barlow"/>
          <w:u w:val="single"/>
          <w:lang w:val="en-US"/>
        </w:rPr>
        <w:t>October</w:t>
      </w:r>
      <w:r w:rsidR="00BB091F" w:rsidRPr="00A67B3C">
        <w:rPr>
          <w:rStyle w:val="Bogenstitel"/>
          <w:rFonts w:ascii="Barlow" w:hAnsi="Barlow"/>
          <w:u w:val="single"/>
          <w:lang w:val="en-US"/>
        </w:rPr>
        <w:t xml:space="preserve"> 2026</w:t>
      </w:r>
    </w:p>
    <w:p w14:paraId="7BCDA0A6" w14:textId="77777777" w:rsidR="006062E1" w:rsidRPr="00A67B3C" w:rsidRDefault="006062E1" w:rsidP="006062E1">
      <w:pPr>
        <w:pStyle w:val="Ingenafstand"/>
        <w:rPr>
          <w:rFonts w:ascii="Barlow" w:hAnsi="Barlow"/>
          <w:lang w:val="en-US"/>
        </w:rPr>
      </w:pPr>
    </w:p>
    <w:p w14:paraId="6EF860D5" w14:textId="41B34D7C" w:rsidR="004076A3" w:rsidRPr="00A67B3C" w:rsidRDefault="004076A3" w:rsidP="00105382">
      <w:pPr>
        <w:pStyle w:val="Undertitel"/>
        <w:spacing w:line="480" w:lineRule="auto"/>
        <w:jc w:val="center"/>
        <w:rPr>
          <w:rStyle w:val="Bogenstitel"/>
          <w:rFonts w:ascii="Barlow" w:hAnsi="Barlow"/>
          <w:lang w:val="en-US"/>
        </w:rPr>
      </w:pPr>
      <w:r w:rsidRPr="00A67B3C">
        <w:rPr>
          <w:rStyle w:val="Bogenstitel"/>
          <w:rFonts w:ascii="Barlow" w:hAnsi="Barlow"/>
          <w:lang w:val="en-US"/>
        </w:rPr>
        <w:t>IMPORTANT DATES</w:t>
      </w:r>
    </w:p>
    <w:p w14:paraId="4A13553B" w14:textId="4E4C65F6" w:rsidR="00416744" w:rsidRPr="00A67B3C" w:rsidRDefault="00416744" w:rsidP="004076A3">
      <w:pPr>
        <w:pStyle w:val="Undertitel"/>
        <w:spacing w:line="480" w:lineRule="auto"/>
        <w:jc w:val="center"/>
        <w:rPr>
          <w:rStyle w:val="Bogenstitel"/>
          <w:rFonts w:ascii="Barlow" w:hAnsi="Barlow"/>
          <w:lang w:val="en-US"/>
        </w:rPr>
      </w:pPr>
      <w:r w:rsidRPr="00A67B3C">
        <w:rPr>
          <w:rStyle w:val="Bogenstitel"/>
          <w:rFonts w:ascii="Barlow" w:hAnsi="Barlow"/>
          <w:lang w:val="en-US"/>
        </w:rPr>
        <w:t>Letter</w:t>
      </w:r>
      <w:r w:rsidR="00E909F6" w:rsidRPr="00A67B3C">
        <w:rPr>
          <w:rStyle w:val="Bogenstitel"/>
          <w:rFonts w:ascii="Barlow" w:hAnsi="Barlow"/>
          <w:lang w:val="en-US"/>
        </w:rPr>
        <w:t>s</w:t>
      </w:r>
      <w:r w:rsidRPr="00A67B3C">
        <w:rPr>
          <w:rStyle w:val="Bogenstitel"/>
          <w:rFonts w:ascii="Barlow" w:hAnsi="Barlow"/>
          <w:lang w:val="en-US"/>
        </w:rPr>
        <w:t xml:space="preserve"> of submission/rejection: </w:t>
      </w:r>
      <w:r w:rsidR="00AB42D7">
        <w:rPr>
          <w:rStyle w:val="Bogenstitel"/>
          <w:rFonts w:ascii="Barlow" w:hAnsi="Barlow"/>
          <w:lang w:val="en-US"/>
        </w:rPr>
        <w:t>1</w:t>
      </w:r>
      <w:r w:rsidR="00E23EB8">
        <w:rPr>
          <w:rStyle w:val="Bogenstitel"/>
          <w:rFonts w:ascii="Barlow" w:hAnsi="Barlow"/>
          <w:lang w:val="en-US"/>
        </w:rPr>
        <w:t>6</w:t>
      </w:r>
      <w:r w:rsidRPr="00A67B3C">
        <w:rPr>
          <w:rStyle w:val="Bogenstitel"/>
          <w:rFonts w:ascii="Barlow" w:hAnsi="Barlow"/>
          <w:lang w:val="en-US"/>
        </w:rPr>
        <w:t xml:space="preserve"> </w:t>
      </w:r>
      <w:r w:rsidR="00AB42D7">
        <w:rPr>
          <w:rStyle w:val="Bogenstitel"/>
          <w:rFonts w:ascii="Barlow" w:hAnsi="Barlow"/>
          <w:lang w:val="en-US"/>
        </w:rPr>
        <w:t xml:space="preserve">November </w:t>
      </w:r>
      <w:r w:rsidRPr="00A67B3C">
        <w:rPr>
          <w:rStyle w:val="Bogenstitel"/>
          <w:rFonts w:ascii="Barlow" w:hAnsi="Barlow"/>
          <w:lang w:val="en-US"/>
        </w:rPr>
        <w:t>2026</w:t>
      </w:r>
    </w:p>
    <w:p w14:paraId="7FF5BD6D" w14:textId="20296377" w:rsidR="00C344F9" w:rsidRDefault="00E84112" w:rsidP="00A67B3C">
      <w:pPr>
        <w:pStyle w:val="Undertitel"/>
        <w:pBdr>
          <w:bottom w:val="single" w:sz="6" w:space="1" w:color="auto"/>
        </w:pBdr>
        <w:spacing w:line="480" w:lineRule="auto"/>
        <w:jc w:val="center"/>
        <w:rPr>
          <w:rStyle w:val="Bogenstitel"/>
          <w:rFonts w:ascii="Barlow" w:hAnsi="Barlow"/>
          <w:lang w:val="en-US"/>
        </w:rPr>
      </w:pPr>
      <w:r w:rsidRPr="00A67B3C">
        <w:rPr>
          <w:rStyle w:val="Bogenstitel"/>
          <w:rFonts w:ascii="Barlow" w:hAnsi="Barlow"/>
          <w:lang w:val="en-US"/>
        </w:rPr>
        <w:t xml:space="preserve">SHAPE LAB kickoff: </w:t>
      </w:r>
      <w:r w:rsidR="0097222A">
        <w:rPr>
          <w:rStyle w:val="Bogenstitel"/>
          <w:rFonts w:ascii="Barlow" w:hAnsi="Barlow"/>
          <w:lang w:val="en-US"/>
        </w:rPr>
        <w:t>6</w:t>
      </w:r>
      <w:r w:rsidR="00177408">
        <w:rPr>
          <w:rStyle w:val="Bogenstitel"/>
          <w:rFonts w:ascii="Barlow" w:hAnsi="Barlow"/>
          <w:lang w:val="en-US"/>
        </w:rPr>
        <w:t>.</w:t>
      </w:r>
      <w:r w:rsidR="0007184C">
        <w:rPr>
          <w:rStyle w:val="Bogenstitel"/>
          <w:rFonts w:ascii="Barlow" w:hAnsi="Barlow"/>
          <w:lang w:val="en-US"/>
        </w:rPr>
        <w:t xml:space="preserve"> J</w:t>
      </w:r>
      <w:r w:rsidR="00E23EB8">
        <w:rPr>
          <w:rStyle w:val="Bogenstitel"/>
          <w:rFonts w:ascii="Barlow" w:hAnsi="Barlow"/>
          <w:lang w:val="en-US"/>
        </w:rPr>
        <w:t>anuary</w:t>
      </w:r>
      <w:r w:rsidRPr="00A67B3C">
        <w:rPr>
          <w:rStyle w:val="Bogenstitel"/>
          <w:rFonts w:ascii="Barlow" w:hAnsi="Barlow"/>
          <w:lang w:val="en-US"/>
        </w:rPr>
        <w:t xml:space="preserve"> 202</w:t>
      </w:r>
      <w:r w:rsidR="00E23EB8">
        <w:rPr>
          <w:rStyle w:val="Bogenstitel"/>
          <w:rFonts w:ascii="Barlow" w:hAnsi="Barlow"/>
          <w:lang w:val="en-US"/>
        </w:rPr>
        <w:t>7</w:t>
      </w:r>
    </w:p>
    <w:p w14:paraId="66047DFE" w14:textId="55626505" w:rsidR="00A67B3C" w:rsidRPr="00EA740B" w:rsidRDefault="00A67B3C">
      <w:pPr>
        <w:spacing w:line="240" w:lineRule="auto"/>
        <w:rPr>
          <w:lang w:val="en-US"/>
        </w:rPr>
      </w:pPr>
      <w:r w:rsidRPr="00EA740B">
        <w:rPr>
          <w:lang w:val="en-US"/>
        </w:rPr>
        <w:br w:type="page"/>
      </w:r>
    </w:p>
    <w:p w14:paraId="3ACA524C" w14:textId="77777777" w:rsidR="00A67B3C" w:rsidRPr="00A67B3C" w:rsidRDefault="00A67B3C" w:rsidP="00A67B3C">
      <w:pPr>
        <w:rPr>
          <w:lang w:val="en-US"/>
        </w:rPr>
      </w:pPr>
    </w:p>
    <w:tbl>
      <w:tblPr>
        <w:tblpPr w:leftFromText="141" w:rightFromText="141" w:vertAnchor="page" w:horzAnchor="margin" w:tblpXSpec="center" w:tblpY="1936"/>
        <w:tblW w:w="7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64"/>
      </w:tblGrid>
      <w:tr w:rsidR="00996016" w:rsidRPr="0014531F" w14:paraId="29D3F5B5" w14:textId="77777777" w:rsidTr="00996016">
        <w:trPr>
          <w:trHeight w:val="11986"/>
        </w:trPr>
        <w:tc>
          <w:tcPr>
            <w:tcW w:w="7964" w:type="dxa"/>
          </w:tcPr>
          <w:p w14:paraId="4385ED2E" w14:textId="77777777" w:rsidR="00996016" w:rsidRPr="00A67B3C" w:rsidRDefault="00996016" w:rsidP="00996016">
            <w:pPr>
              <w:pStyle w:val="Overskrift2"/>
              <w:ind w:left="227"/>
              <w:rPr>
                <w:rFonts w:ascii="Barlow" w:hAnsi="Barlow"/>
              </w:rPr>
            </w:pPr>
            <w:r w:rsidRPr="00A67B3C">
              <w:rPr>
                <w:rFonts w:ascii="Barlow" w:hAnsi="Barlow"/>
              </w:rPr>
              <w:t>Evaluation Criteria</w:t>
            </w:r>
          </w:p>
          <w:p w14:paraId="03E8E20B" w14:textId="77777777" w:rsidR="00996016" w:rsidRPr="00A67B3C" w:rsidRDefault="00996016" w:rsidP="00996016">
            <w:pPr>
              <w:ind w:left="227"/>
              <w:rPr>
                <w:rFonts w:ascii="Barlow" w:hAnsi="Barlow"/>
                <w:lang w:val="en-US"/>
              </w:rPr>
            </w:pPr>
          </w:p>
          <w:p w14:paraId="18347BCB" w14:textId="77777777" w:rsidR="00996016" w:rsidRPr="00A67B3C" w:rsidRDefault="00996016" w:rsidP="00996016">
            <w:pPr>
              <w:pStyle w:val="Overskrift3"/>
              <w:ind w:left="22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Applicant’s </w:t>
            </w:r>
            <w:r w:rsidRPr="00A67B3C">
              <w:rPr>
                <w:rFonts w:ascii="Barlow" w:hAnsi="Barlow"/>
                <w:u w:val="single"/>
                <w:lang w:val="en-US"/>
              </w:rPr>
              <w:t>EMPLOYMENT</w:t>
            </w:r>
          </w:p>
          <w:p w14:paraId="307DCC46" w14:textId="77777777" w:rsidR="00996016" w:rsidRPr="00A67B3C" w:rsidRDefault="00996016" w:rsidP="00996016">
            <w:pPr>
              <w:numPr>
                <w:ilvl w:val="0"/>
                <w:numId w:val="9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>hold a</w:t>
            </w:r>
            <w:r w:rsidRPr="00A67B3C">
              <w:rPr>
                <w:rFonts w:ascii="Barlow" w:hAnsi="Barlow"/>
                <w:b/>
                <w:bCs/>
                <w:lang w:val="en-US"/>
              </w:rPr>
              <w:t xml:space="preserve"> PhD </w:t>
            </w:r>
          </w:p>
          <w:p w14:paraId="651275BD" w14:textId="77777777" w:rsidR="00996016" w:rsidRPr="00A67B3C" w:rsidRDefault="00996016" w:rsidP="00996016">
            <w:pPr>
              <w:numPr>
                <w:ilvl w:val="0"/>
                <w:numId w:val="9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>have an</w:t>
            </w:r>
            <w:r w:rsidRPr="00A67B3C">
              <w:rPr>
                <w:rFonts w:ascii="Barlow" w:hAnsi="Barlow"/>
                <w:b/>
                <w:bCs/>
                <w:lang w:val="en-US"/>
              </w:rPr>
              <w:t xml:space="preserve"> employment contract</w:t>
            </w:r>
            <w:r w:rsidRPr="00A67B3C">
              <w:rPr>
                <w:rFonts w:ascii="Barlow" w:hAnsi="Barlow"/>
                <w:lang w:val="en-US"/>
              </w:rPr>
              <w:t xml:space="preserve">/agreement with AAU that extends at least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one year</w:t>
            </w:r>
            <w:r w:rsidRPr="00A67B3C">
              <w:rPr>
                <w:rFonts w:ascii="Barlow" w:hAnsi="Barlow"/>
                <w:lang w:val="en-US"/>
              </w:rPr>
              <w:t xml:space="preserve"> beyond the end of the program.</w:t>
            </w:r>
          </w:p>
          <w:p w14:paraId="103BCB79" w14:textId="77777777" w:rsidR="00996016" w:rsidRPr="00A67B3C" w:rsidRDefault="00996016" w:rsidP="00996016">
            <w:pPr>
              <w:numPr>
                <w:ilvl w:val="0"/>
                <w:numId w:val="9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be employed at an institute within the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Faculty of Social Science and Humanities</w:t>
            </w:r>
            <w:r w:rsidRPr="00A67B3C">
              <w:rPr>
                <w:rFonts w:ascii="Barlow" w:hAnsi="Barlow"/>
                <w:lang w:val="en-US"/>
              </w:rPr>
              <w:t xml:space="preserve"> (SSH)</w:t>
            </w:r>
          </w:p>
          <w:p w14:paraId="60F9A571" w14:textId="77777777" w:rsidR="00996016" w:rsidRPr="00A67B3C" w:rsidRDefault="00996016" w:rsidP="00996016">
            <w:pPr>
              <w:numPr>
                <w:ilvl w:val="0"/>
                <w:numId w:val="9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have a minimum employment level that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includes research responsibilities</w:t>
            </w:r>
          </w:p>
          <w:p w14:paraId="644CBAA3" w14:textId="77777777" w:rsidR="00996016" w:rsidRPr="00A67B3C" w:rsidRDefault="00996016" w:rsidP="00996016">
            <w:pPr>
              <w:ind w:left="227"/>
              <w:rPr>
                <w:rFonts w:ascii="Barlow" w:hAnsi="Barlow"/>
                <w:lang w:val="en-US"/>
              </w:rPr>
            </w:pPr>
          </w:p>
          <w:p w14:paraId="6EA0F034" w14:textId="77777777" w:rsidR="00996016" w:rsidRPr="00A67B3C" w:rsidRDefault="00996016" w:rsidP="00996016">
            <w:pPr>
              <w:pStyle w:val="Overskrift3"/>
              <w:ind w:left="227"/>
              <w:rPr>
                <w:rFonts w:ascii="Barlow" w:hAnsi="Barlow"/>
              </w:rPr>
            </w:pPr>
            <w:r w:rsidRPr="00A67B3C">
              <w:rPr>
                <w:rFonts w:ascii="Barlow" w:hAnsi="Barlow"/>
              </w:rPr>
              <w:t xml:space="preserve">Applicant’s project </w:t>
            </w:r>
            <w:r w:rsidRPr="00A67B3C">
              <w:rPr>
                <w:rFonts w:ascii="Barlow" w:hAnsi="Barlow"/>
                <w:u w:val="single"/>
              </w:rPr>
              <w:t>idea</w:t>
            </w:r>
          </w:p>
          <w:p w14:paraId="2F2BF7CC" w14:textId="77777777" w:rsidR="00996016" w:rsidRPr="00A67B3C" w:rsidRDefault="00996016" w:rsidP="00996016">
            <w:pPr>
              <w:numPr>
                <w:ilvl w:val="0"/>
                <w:numId w:val="8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stem fully or partially from the applicant’s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research</w:t>
            </w:r>
          </w:p>
          <w:p w14:paraId="44CE1F28" w14:textId="77777777" w:rsidR="00996016" w:rsidRPr="00A67B3C" w:rsidRDefault="00996016" w:rsidP="00996016">
            <w:pPr>
              <w:numPr>
                <w:ilvl w:val="0"/>
                <w:numId w:val="8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address a clear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societal challenge</w:t>
            </w:r>
          </w:p>
          <w:p w14:paraId="328E1766" w14:textId="77777777" w:rsidR="00996016" w:rsidRPr="00A67B3C" w:rsidRDefault="00996016" w:rsidP="00996016">
            <w:pPr>
              <w:numPr>
                <w:ilvl w:val="0"/>
                <w:numId w:val="8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have the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potential to contribute to positive change</w:t>
            </w:r>
            <w:r w:rsidRPr="00A67B3C">
              <w:rPr>
                <w:rFonts w:ascii="Barlow" w:hAnsi="Barlow"/>
                <w:lang w:val="en-US"/>
              </w:rPr>
              <w:t>/impact for the planet, society, or a larger group of individuals.</w:t>
            </w:r>
          </w:p>
          <w:p w14:paraId="1024840B" w14:textId="77777777" w:rsidR="00996016" w:rsidRPr="00A67B3C" w:rsidRDefault="00996016" w:rsidP="00996016">
            <w:pPr>
              <w:numPr>
                <w:ilvl w:val="0"/>
                <w:numId w:val="8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build on existing research but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focus on exploring the external/application potential</w:t>
            </w:r>
            <w:r w:rsidRPr="00A67B3C">
              <w:rPr>
                <w:rFonts w:ascii="Barlow" w:hAnsi="Barlow"/>
                <w:lang w:val="en-US"/>
              </w:rPr>
              <w:t xml:space="preserve"> of that research</w:t>
            </w:r>
          </w:p>
          <w:p w14:paraId="63EA4142" w14:textId="77777777" w:rsidR="00996016" w:rsidRPr="00A67B3C" w:rsidRDefault="00996016" w:rsidP="00996016">
            <w:pPr>
              <w:numPr>
                <w:ilvl w:val="0"/>
                <w:numId w:val="8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be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innovative</w:t>
            </w:r>
            <w:r w:rsidRPr="00A67B3C">
              <w:rPr>
                <w:rFonts w:ascii="Barlow" w:hAnsi="Barlow"/>
                <w:lang w:val="en-US"/>
              </w:rPr>
              <w:t xml:space="preserve"> – e.g. this could include a new method and process, a changed system perspective, something new for a specific target group, or a new product or service.</w:t>
            </w:r>
          </w:p>
          <w:p w14:paraId="2CD661B6" w14:textId="77777777" w:rsidR="00996016" w:rsidRPr="00A67B3C" w:rsidRDefault="00996016" w:rsidP="00996016">
            <w:pPr>
              <w:ind w:left="227"/>
              <w:rPr>
                <w:rFonts w:ascii="Barlow" w:hAnsi="Barlow"/>
                <w:lang w:val="en-US"/>
              </w:rPr>
            </w:pPr>
          </w:p>
          <w:p w14:paraId="376F49B3" w14:textId="77777777" w:rsidR="00996016" w:rsidRPr="00A67B3C" w:rsidRDefault="00996016" w:rsidP="00996016">
            <w:pPr>
              <w:pStyle w:val="Overskrift3"/>
              <w:ind w:left="22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Applicant’s </w:t>
            </w:r>
            <w:r w:rsidRPr="00A67B3C">
              <w:rPr>
                <w:rFonts w:ascii="Barlow" w:hAnsi="Barlow"/>
                <w:u w:val="single"/>
                <w:lang w:val="en-US"/>
              </w:rPr>
              <w:t>motivation</w:t>
            </w:r>
            <w:r w:rsidRPr="00A67B3C">
              <w:rPr>
                <w:rFonts w:ascii="Barlow" w:hAnsi="Barlow"/>
                <w:lang w:val="en-US"/>
              </w:rPr>
              <w:t xml:space="preserve"> and vision</w:t>
            </w:r>
          </w:p>
          <w:p w14:paraId="436B35EA" w14:textId="77777777" w:rsidR="00996016" w:rsidRPr="00A67B3C" w:rsidRDefault="00996016" w:rsidP="00996016">
            <w:pPr>
              <w:pStyle w:val="Listeafsnit"/>
              <w:numPr>
                <w:ilvl w:val="0"/>
                <w:numId w:val="7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potential to act as an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SSH ambassador for innovation</w:t>
            </w:r>
            <w:r w:rsidRPr="00A67B3C">
              <w:rPr>
                <w:rFonts w:ascii="Barlow" w:hAnsi="Barlow"/>
                <w:lang w:val="en-US"/>
              </w:rPr>
              <w:t xml:space="preserve"> within their institute.</w:t>
            </w:r>
          </w:p>
          <w:p w14:paraId="03001C57" w14:textId="77777777" w:rsidR="00996016" w:rsidRPr="00A67B3C" w:rsidRDefault="00996016" w:rsidP="00996016">
            <w:pPr>
              <w:pStyle w:val="Listeafsnit"/>
              <w:numPr>
                <w:ilvl w:val="0"/>
                <w:numId w:val="7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an understanding of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how research can contribute to societal change</w:t>
            </w:r>
            <w:r w:rsidRPr="00A67B3C">
              <w:rPr>
                <w:rFonts w:ascii="Barlow" w:hAnsi="Barlow"/>
                <w:lang w:val="en-US"/>
              </w:rPr>
              <w:t>, rather than a strict requirement for a personal ambition to “change society”</w:t>
            </w:r>
          </w:p>
          <w:p w14:paraId="364BF046" w14:textId="77777777" w:rsidR="00996016" w:rsidRPr="00A67B3C" w:rsidRDefault="00996016" w:rsidP="00996016">
            <w:pPr>
              <w:pStyle w:val="Listeafsnit"/>
              <w:numPr>
                <w:ilvl w:val="0"/>
                <w:numId w:val="7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>concrete steps for how ideas could be translated into real world application</w:t>
            </w:r>
          </w:p>
          <w:p w14:paraId="1A4D8FE4" w14:textId="77777777" w:rsidR="00996016" w:rsidRPr="00A67B3C" w:rsidRDefault="00996016" w:rsidP="00996016">
            <w:pPr>
              <w:ind w:left="227"/>
              <w:rPr>
                <w:rFonts w:ascii="Barlow" w:hAnsi="Barlow"/>
                <w:lang w:val="en-US"/>
              </w:rPr>
            </w:pPr>
          </w:p>
          <w:p w14:paraId="2C95DBDF" w14:textId="77777777" w:rsidR="00996016" w:rsidRPr="00A67B3C" w:rsidRDefault="00996016" w:rsidP="00996016">
            <w:pPr>
              <w:pStyle w:val="Overskrift3"/>
              <w:ind w:left="22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Applicant’s </w:t>
            </w:r>
            <w:r w:rsidRPr="00A67B3C">
              <w:rPr>
                <w:rFonts w:ascii="Barlow" w:hAnsi="Barlow"/>
                <w:u w:val="single"/>
                <w:lang w:val="en-US"/>
              </w:rPr>
              <w:t>partner(s)</w:t>
            </w:r>
          </w:p>
          <w:p w14:paraId="0C20BCC7" w14:textId="77777777" w:rsidR="00996016" w:rsidRPr="00A67B3C" w:rsidRDefault="00996016" w:rsidP="00996016">
            <w:pPr>
              <w:pStyle w:val="Listeafsnit"/>
              <w:numPr>
                <w:ilvl w:val="0"/>
                <w:numId w:val="7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the number and quality of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internal and external partnerships</w:t>
            </w:r>
            <w:r w:rsidRPr="00A67B3C">
              <w:rPr>
                <w:rFonts w:ascii="Barlow" w:hAnsi="Barlow"/>
                <w:lang w:val="en-US"/>
              </w:rPr>
              <w:t>.</w:t>
            </w:r>
          </w:p>
          <w:p w14:paraId="5EF6CBB3" w14:textId="70441A9B" w:rsidR="00996016" w:rsidRPr="00A67B3C" w:rsidRDefault="00996016" w:rsidP="00996016">
            <w:pPr>
              <w:pStyle w:val="Listeafsnit"/>
              <w:numPr>
                <w:ilvl w:val="0"/>
                <w:numId w:val="7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b/>
                <w:bCs/>
                <w:lang w:val="en-US"/>
              </w:rPr>
              <w:t>diversity</w:t>
            </w:r>
            <w:r w:rsidRPr="00A67B3C">
              <w:rPr>
                <w:rFonts w:ascii="Barlow" w:hAnsi="Barlow"/>
                <w:lang w:val="en-US"/>
              </w:rPr>
              <w:t xml:space="preserve"> in partner types and perspectives.</w:t>
            </w:r>
          </w:p>
          <w:p w14:paraId="67A857DB" w14:textId="77777777" w:rsidR="00996016" w:rsidRPr="00A67B3C" w:rsidRDefault="00996016" w:rsidP="00996016">
            <w:pPr>
              <w:rPr>
                <w:rFonts w:ascii="Barlow" w:hAnsi="Barlow"/>
                <w:lang w:val="en-US"/>
              </w:rPr>
            </w:pPr>
          </w:p>
          <w:p w14:paraId="3CF16EB7" w14:textId="77777777" w:rsidR="00996016" w:rsidRPr="00A67B3C" w:rsidRDefault="00996016" w:rsidP="00996016">
            <w:pPr>
              <w:pStyle w:val="Overskrift3"/>
              <w:ind w:left="227"/>
              <w:rPr>
                <w:rFonts w:ascii="Barlow" w:hAnsi="Barlow"/>
                <w:u w:val="single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SHAPE LAB </w:t>
            </w:r>
            <w:r w:rsidRPr="00A67B3C">
              <w:rPr>
                <w:rFonts w:ascii="Barlow" w:hAnsi="Barlow"/>
                <w:u w:val="single"/>
                <w:lang w:val="en-US"/>
              </w:rPr>
              <w:t>COHORT</w:t>
            </w:r>
          </w:p>
          <w:p w14:paraId="15313069" w14:textId="77777777" w:rsidR="00996016" w:rsidRPr="00A67B3C" w:rsidRDefault="00996016" w:rsidP="00996016">
            <w:pPr>
              <w:pStyle w:val="Listeafsnit"/>
              <w:numPr>
                <w:ilvl w:val="0"/>
                <w:numId w:val="7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a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diverse group</w:t>
            </w:r>
            <w:r w:rsidRPr="00A67B3C">
              <w:rPr>
                <w:rFonts w:ascii="Barlow" w:hAnsi="Barlow"/>
                <w:lang w:val="en-US"/>
              </w:rPr>
              <w:t xml:space="preserve"> of SSH researchers across institutes</w:t>
            </w:r>
          </w:p>
          <w:p w14:paraId="6242701D" w14:textId="0CFE180E" w:rsidR="00996016" w:rsidRPr="00A67B3C" w:rsidRDefault="00996016" w:rsidP="00996016">
            <w:pPr>
              <w:pStyle w:val="Listeafsnit"/>
              <w:numPr>
                <w:ilvl w:val="0"/>
                <w:numId w:val="7"/>
              </w:numPr>
              <w:ind w:left="947"/>
              <w:rPr>
                <w:rFonts w:ascii="Barlow" w:hAnsi="Barlow"/>
                <w:lang w:val="en-US"/>
              </w:rPr>
            </w:pPr>
            <w:r w:rsidRPr="00A67B3C">
              <w:rPr>
                <w:rFonts w:ascii="Barlow" w:hAnsi="Barlow"/>
                <w:lang w:val="en-US"/>
              </w:rPr>
              <w:t xml:space="preserve">strong potential for positive </w:t>
            </w:r>
            <w:r w:rsidRPr="00A67B3C">
              <w:rPr>
                <w:rFonts w:ascii="Barlow" w:hAnsi="Barlow"/>
                <w:b/>
                <w:bCs/>
                <w:lang w:val="en-US"/>
              </w:rPr>
              <w:t>team dynamics</w:t>
            </w:r>
            <w:r w:rsidRPr="00A67B3C">
              <w:rPr>
                <w:rFonts w:ascii="Barlow" w:hAnsi="Barlow"/>
                <w:lang w:val="en-US"/>
              </w:rPr>
              <w:t xml:space="preserve"> and synergy</w:t>
            </w:r>
          </w:p>
        </w:tc>
      </w:tr>
    </w:tbl>
    <w:p w14:paraId="374DD6A7" w14:textId="4CFACC99" w:rsidR="00E77B19" w:rsidRPr="00A67B3C" w:rsidRDefault="00E77B19" w:rsidP="00A67B3C">
      <w:pPr>
        <w:spacing w:line="240" w:lineRule="auto"/>
        <w:rPr>
          <w:rFonts w:ascii="Barlow" w:hAnsi="Barlow"/>
          <w:lang w:val="en-US"/>
        </w:rPr>
      </w:pPr>
    </w:p>
    <w:sectPr w:rsidR="00E77B19" w:rsidRPr="00A67B3C" w:rsidSect="00504687">
      <w:footerReference w:type="default" r:id="rId13"/>
      <w:type w:val="continuous"/>
      <w:pgSz w:w="11906" w:h="16838"/>
      <w:pgMar w:top="1296" w:right="1247" w:bottom="170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F0F7A" w14:textId="77777777" w:rsidR="005A227F" w:rsidRDefault="005A227F">
      <w:r>
        <w:separator/>
      </w:r>
    </w:p>
    <w:p w14:paraId="2791A831" w14:textId="77777777" w:rsidR="005A227F" w:rsidRDefault="005A227F"/>
  </w:endnote>
  <w:endnote w:type="continuationSeparator" w:id="0">
    <w:p w14:paraId="62B5FF4B" w14:textId="77777777" w:rsidR="005A227F" w:rsidRDefault="005A227F">
      <w:r>
        <w:continuationSeparator/>
      </w:r>
    </w:p>
    <w:p w14:paraId="7B0FC0E6" w14:textId="77777777" w:rsidR="005A227F" w:rsidRDefault="005A22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low Black">
    <w:panose1 w:val="00000A00000000000000"/>
    <w:charset w:val="00"/>
    <w:family w:val="auto"/>
    <w:pitch w:val="variable"/>
    <w:sig w:usb0="20000007" w:usb1="00000000" w:usb2="00000000" w:usb3="00000000" w:csb0="000001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A164" w14:textId="52FEFAFE" w:rsidR="00D52B78" w:rsidRDefault="008F7DF9" w:rsidP="008F7DF9">
    <w:pPr>
      <w:pStyle w:val="Sidefod"/>
      <w:tabs>
        <w:tab w:val="clear" w:pos="4819"/>
        <w:tab w:val="clear" w:pos="9638"/>
        <w:tab w:val="left" w:pos="171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3B9CB97" wp14:editId="504713DA">
          <wp:simplePos x="0" y="0"/>
          <wp:positionH relativeFrom="margin">
            <wp:align>right</wp:align>
          </wp:positionH>
          <wp:positionV relativeFrom="paragraph">
            <wp:posOffset>-368935</wp:posOffset>
          </wp:positionV>
          <wp:extent cx="1326515" cy="664210"/>
          <wp:effectExtent l="0" t="0" r="6985" b="2540"/>
          <wp:wrapSquare wrapText="bothSides"/>
          <wp:docPr id="12441968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15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-429739189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|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sdtContent>
        </w:sdt>
        <w:r>
          <w:tab/>
        </w:r>
        <w:r>
          <w:tab/>
        </w:r>
        <w:r>
          <w:tab/>
        </w:r>
        <w:r>
          <w:tab/>
        </w:r>
        <w:r>
          <w:tab/>
          <w:t xml:space="preserve">      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62EA4" w14:textId="77777777" w:rsidR="005A227F" w:rsidRDefault="005A227F">
      <w:r>
        <w:separator/>
      </w:r>
    </w:p>
    <w:p w14:paraId="78780BD0" w14:textId="77777777" w:rsidR="005A227F" w:rsidRDefault="005A227F"/>
  </w:footnote>
  <w:footnote w:type="continuationSeparator" w:id="0">
    <w:p w14:paraId="717F0F66" w14:textId="77777777" w:rsidR="005A227F" w:rsidRDefault="005A227F">
      <w:r>
        <w:continuationSeparator/>
      </w:r>
    </w:p>
    <w:p w14:paraId="327EB4B1" w14:textId="77777777" w:rsidR="005A227F" w:rsidRDefault="005A227F"/>
  </w:footnote>
  <w:footnote w:id="1">
    <w:p w14:paraId="4C1481D8" w14:textId="5669EA9F" w:rsidR="00F66362" w:rsidRPr="00080117" w:rsidRDefault="00F66362">
      <w:pPr>
        <w:pStyle w:val="Fodnotetekst"/>
        <w:rPr>
          <w:lang w:val="en-US"/>
        </w:rPr>
      </w:pPr>
      <w:r>
        <w:rPr>
          <w:rStyle w:val="Fodnotehenvisning"/>
        </w:rPr>
        <w:footnoteRef/>
      </w:r>
      <w:r w:rsidRPr="00080117">
        <w:rPr>
          <w:lang w:val="en-US"/>
        </w:rPr>
        <w:t xml:space="preserve"> </w:t>
      </w:r>
      <w:r w:rsidR="00080117" w:rsidRPr="00080117">
        <w:rPr>
          <w:i/>
          <w:iCs/>
          <w:sz w:val="16"/>
          <w:szCs w:val="16"/>
          <w:lang w:val="en-US"/>
        </w:rPr>
        <w:t>We wish to understand the societal focus of your project and help AAU document its broader impact.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E5C90"/>
    <w:multiLevelType w:val="multilevel"/>
    <w:tmpl w:val="03A6655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0005E7"/>
    <w:multiLevelType w:val="hybridMultilevel"/>
    <w:tmpl w:val="2F16E0DE"/>
    <w:lvl w:ilvl="0" w:tplc="B53091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B1B70"/>
    <w:multiLevelType w:val="hybridMultilevel"/>
    <w:tmpl w:val="8B804710"/>
    <w:lvl w:ilvl="0" w:tplc="199E2C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64695"/>
    <w:multiLevelType w:val="hybridMultilevel"/>
    <w:tmpl w:val="CA3E4DC4"/>
    <w:lvl w:ilvl="0" w:tplc="0512EC46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B55E0"/>
    <w:multiLevelType w:val="hybridMultilevel"/>
    <w:tmpl w:val="8FAAE828"/>
    <w:lvl w:ilvl="0" w:tplc="82C893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405AD"/>
    <w:multiLevelType w:val="multilevel"/>
    <w:tmpl w:val="DC5A0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FF1112"/>
    <w:multiLevelType w:val="hybridMultilevel"/>
    <w:tmpl w:val="15C4545A"/>
    <w:lvl w:ilvl="0" w:tplc="82C893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E5F58"/>
    <w:multiLevelType w:val="multilevel"/>
    <w:tmpl w:val="5B66BAC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495713"/>
    <w:multiLevelType w:val="multilevel"/>
    <w:tmpl w:val="9E5C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D62C61"/>
    <w:multiLevelType w:val="multilevel"/>
    <w:tmpl w:val="7F9AB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A76609"/>
    <w:multiLevelType w:val="multilevel"/>
    <w:tmpl w:val="4F28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1648C3"/>
    <w:multiLevelType w:val="multilevel"/>
    <w:tmpl w:val="5748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7176106">
    <w:abstractNumId w:val="11"/>
  </w:num>
  <w:num w:numId="2" w16cid:durableId="668093783">
    <w:abstractNumId w:val="9"/>
  </w:num>
  <w:num w:numId="3" w16cid:durableId="1322393113">
    <w:abstractNumId w:val="10"/>
  </w:num>
  <w:num w:numId="4" w16cid:durableId="1026055418">
    <w:abstractNumId w:val="8"/>
  </w:num>
  <w:num w:numId="5" w16cid:durableId="1580365646">
    <w:abstractNumId w:val="5"/>
  </w:num>
  <w:num w:numId="6" w16cid:durableId="408308538">
    <w:abstractNumId w:val="6"/>
  </w:num>
  <w:num w:numId="7" w16cid:durableId="618219205">
    <w:abstractNumId w:val="4"/>
  </w:num>
  <w:num w:numId="8" w16cid:durableId="1819952456">
    <w:abstractNumId w:val="7"/>
  </w:num>
  <w:num w:numId="9" w16cid:durableId="1341662506">
    <w:abstractNumId w:val="0"/>
  </w:num>
  <w:num w:numId="10" w16cid:durableId="1138643071">
    <w:abstractNumId w:val="1"/>
  </w:num>
  <w:num w:numId="11" w16cid:durableId="453207797">
    <w:abstractNumId w:val="2"/>
  </w:num>
  <w:num w:numId="12" w16cid:durableId="312950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wE7PwtLOvWhgdKxCZMZW52jm+GCexCpi44nA5+G3PtZKC6oxQLG433UZJWQ4+vaw1PSU4dC1U9mkXo1sltRVQ==" w:salt="zyx5SheSBj/U6fP0UDSAfA=="/>
  <w:defaultTabStop w:val="1304"/>
  <w:hyphenationZone w:val="425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856"/>
    <w:rsid w:val="000062C0"/>
    <w:rsid w:val="00014FD6"/>
    <w:rsid w:val="000259D9"/>
    <w:rsid w:val="00056639"/>
    <w:rsid w:val="00056EB2"/>
    <w:rsid w:val="00057058"/>
    <w:rsid w:val="00060002"/>
    <w:rsid w:val="00064E86"/>
    <w:rsid w:val="0007184C"/>
    <w:rsid w:val="0007441B"/>
    <w:rsid w:val="00080117"/>
    <w:rsid w:val="00091D70"/>
    <w:rsid w:val="000C21A7"/>
    <w:rsid w:val="000F523C"/>
    <w:rsid w:val="000F65EF"/>
    <w:rsid w:val="00105382"/>
    <w:rsid w:val="00106AA7"/>
    <w:rsid w:val="001214F8"/>
    <w:rsid w:val="00121B99"/>
    <w:rsid w:val="00123BCC"/>
    <w:rsid w:val="0014382A"/>
    <w:rsid w:val="0014531F"/>
    <w:rsid w:val="00151FCF"/>
    <w:rsid w:val="00163013"/>
    <w:rsid w:val="00163806"/>
    <w:rsid w:val="00163B85"/>
    <w:rsid w:val="0016457F"/>
    <w:rsid w:val="00177408"/>
    <w:rsid w:val="00181030"/>
    <w:rsid w:val="00191632"/>
    <w:rsid w:val="001A77DF"/>
    <w:rsid w:val="001D02FA"/>
    <w:rsid w:val="001D60CA"/>
    <w:rsid w:val="001E2502"/>
    <w:rsid w:val="001E5464"/>
    <w:rsid w:val="0022413C"/>
    <w:rsid w:val="002307F7"/>
    <w:rsid w:val="002326F4"/>
    <w:rsid w:val="00235797"/>
    <w:rsid w:val="00237028"/>
    <w:rsid w:val="00245855"/>
    <w:rsid w:val="00246DCA"/>
    <w:rsid w:val="002632E7"/>
    <w:rsid w:val="0028603A"/>
    <w:rsid w:val="002A1157"/>
    <w:rsid w:val="002A4A07"/>
    <w:rsid w:val="002A7B73"/>
    <w:rsid w:val="002B70C7"/>
    <w:rsid w:val="002D2433"/>
    <w:rsid w:val="002E20A5"/>
    <w:rsid w:val="00302D83"/>
    <w:rsid w:val="0030482E"/>
    <w:rsid w:val="00306E49"/>
    <w:rsid w:val="00310FFF"/>
    <w:rsid w:val="00313414"/>
    <w:rsid w:val="003203F4"/>
    <w:rsid w:val="00336F7E"/>
    <w:rsid w:val="003407C1"/>
    <w:rsid w:val="00351C5F"/>
    <w:rsid w:val="00353E1B"/>
    <w:rsid w:val="0036797E"/>
    <w:rsid w:val="00385226"/>
    <w:rsid w:val="00386BB7"/>
    <w:rsid w:val="00393D36"/>
    <w:rsid w:val="00394DDA"/>
    <w:rsid w:val="003A1021"/>
    <w:rsid w:val="003B051F"/>
    <w:rsid w:val="003B2202"/>
    <w:rsid w:val="003C2DE6"/>
    <w:rsid w:val="003C4B17"/>
    <w:rsid w:val="003D4236"/>
    <w:rsid w:val="003D44B3"/>
    <w:rsid w:val="003E49FB"/>
    <w:rsid w:val="003E67FE"/>
    <w:rsid w:val="00402A44"/>
    <w:rsid w:val="0040348C"/>
    <w:rsid w:val="004076A3"/>
    <w:rsid w:val="004103B6"/>
    <w:rsid w:val="004134E1"/>
    <w:rsid w:val="00416744"/>
    <w:rsid w:val="0042369B"/>
    <w:rsid w:val="004277E1"/>
    <w:rsid w:val="004303AE"/>
    <w:rsid w:val="004444FA"/>
    <w:rsid w:val="00465D0C"/>
    <w:rsid w:val="00466539"/>
    <w:rsid w:val="00475688"/>
    <w:rsid w:val="0047586F"/>
    <w:rsid w:val="00495B04"/>
    <w:rsid w:val="0049652C"/>
    <w:rsid w:val="004C7F2B"/>
    <w:rsid w:val="004D64FC"/>
    <w:rsid w:val="004E0CEA"/>
    <w:rsid w:val="004F7DEF"/>
    <w:rsid w:val="00504687"/>
    <w:rsid w:val="0050597F"/>
    <w:rsid w:val="005130EF"/>
    <w:rsid w:val="00513D81"/>
    <w:rsid w:val="00515EB3"/>
    <w:rsid w:val="005239CD"/>
    <w:rsid w:val="00526B73"/>
    <w:rsid w:val="00531955"/>
    <w:rsid w:val="00536C8B"/>
    <w:rsid w:val="00543C33"/>
    <w:rsid w:val="0055567B"/>
    <w:rsid w:val="0056006A"/>
    <w:rsid w:val="005714D5"/>
    <w:rsid w:val="00595664"/>
    <w:rsid w:val="00597B3E"/>
    <w:rsid w:val="005A227F"/>
    <w:rsid w:val="005D6F38"/>
    <w:rsid w:val="005D768A"/>
    <w:rsid w:val="005E0AD4"/>
    <w:rsid w:val="005F68B7"/>
    <w:rsid w:val="0060354E"/>
    <w:rsid w:val="006062E1"/>
    <w:rsid w:val="00615342"/>
    <w:rsid w:val="00624530"/>
    <w:rsid w:val="00665ABB"/>
    <w:rsid w:val="00672649"/>
    <w:rsid w:val="00681A21"/>
    <w:rsid w:val="00684F0B"/>
    <w:rsid w:val="006925CA"/>
    <w:rsid w:val="006E040F"/>
    <w:rsid w:val="006E60EC"/>
    <w:rsid w:val="006F05DA"/>
    <w:rsid w:val="006F24C8"/>
    <w:rsid w:val="007021F1"/>
    <w:rsid w:val="00702936"/>
    <w:rsid w:val="00704A08"/>
    <w:rsid w:val="00715198"/>
    <w:rsid w:val="00726A04"/>
    <w:rsid w:val="0074118C"/>
    <w:rsid w:val="007511E8"/>
    <w:rsid w:val="007524E5"/>
    <w:rsid w:val="00763F74"/>
    <w:rsid w:val="007647D5"/>
    <w:rsid w:val="00764976"/>
    <w:rsid w:val="00786460"/>
    <w:rsid w:val="007A16F2"/>
    <w:rsid w:val="007A6A84"/>
    <w:rsid w:val="007A6FDB"/>
    <w:rsid w:val="007C2388"/>
    <w:rsid w:val="007C52E9"/>
    <w:rsid w:val="007D1F03"/>
    <w:rsid w:val="007E4C04"/>
    <w:rsid w:val="00807A5A"/>
    <w:rsid w:val="00834602"/>
    <w:rsid w:val="00835246"/>
    <w:rsid w:val="008525CF"/>
    <w:rsid w:val="00852603"/>
    <w:rsid w:val="00856034"/>
    <w:rsid w:val="00860E0A"/>
    <w:rsid w:val="00861F88"/>
    <w:rsid w:val="00862856"/>
    <w:rsid w:val="00866F63"/>
    <w:rsid w:val="0086787F"/>
    <w:rsid w:val="0087672B"/>
    <w:rsid w:val="008A5AF7"/>
    <w:rsid w:val="008B2753"/>
    <w:rsid w:val="008B5E4B"/>
    <w:rsid w:val="008B7879"/>
    <w:rsid w:val="008C4849"/>
    <w:rsid w:val="008E5CA0"/>
    <w:rsid w:val="008E6F71"/>
    <w:rsid w:val="008F6800"/>
    <w:rsid w:val="008F7DF9"/>
    <w:rsid w:val="00906B08"/>
    <w:rsid w:val="00906C31"/>
    <w:rsid w:val="009171DC"/>
    <w:rsid w:val="00924F0C"/>
    <w:rsid w:val="009273C8"/>
    <w:rsid w:val="00936E16"/>
    <w:rsid w:val="00955F3C"/>
    <w:rsid w:val="0096631C"/>
    <w:rsid w:val="0097222A"/>
    <w:rsid w:val="00974075"/>
    <w:rsid w:val="009856FA"/>
    <w:rsid w:val="00992646"/>
    <w:rsid w:val="00996016"/>
    <w:rsid w:val="009A74AB"/>
    <w:rsid w:val="009B4AC7"/>
    <w:rsid w:val="009C08C3"/>
    <w:rsid w:val="009C61B3"/>
    <w:rsid w:val="009D1939"/>
    <w:rsid w:val="009F60B1"/>
    <w:rsid w:val="009F782B"/>
    <w:rsid w:val="00A130FC"/>
    <w:rsid w:val="00A166F9"/>
    <w:rsid w:val="00A2276C"/>
    <w:rsid w:val="00A261A8"/>
    <w:rsid w:val="00A438F8"/>
    <w:rsid w:val="00A51035"/>
    <w:rsid w:val="00A51982"/>
    <w:rsid w:val="00A67B3C"/>
    <w:rsid w:val="00A7426A"/>
    <w:rsid w:val="00A87381"/>
    <w:rsid w:val="00A912BB"/>
    <w:rsid w:val="00A964D9"/>
    <w:rsid w:val="00AA319B"/>
    <w:rsid w:val="00AB42D7"/>
    <w:rsid w:val="00AC2A40"/>
    <w:rsid w:val="00AC66DC"/>
    <w:rsid w:val="00AC6ECF"/>
    <w:rsid w:val="00B133FF"/>
    <w:rsid w:val="00B154A2"/>
    <w:rsid w:val="00B220A4"/>
    <w:rsid w:val="00B4145A"/>
    <w:rsid w:val="00B41672"/>
    <w:rsid w:val="00B57F9D"/>
    <w:rsid w:val="00B81DA0"/>
    <w:rsid w:val="00B83493"/>
    <w:rsid w:val="00B835B1"/>
    <w:rsid w:val="00B843CD"/>
    <w:rsid w:val="00B9323B"/>
    <w:rsid w:val="00BA7D07"/>
    <w:rsid w:val="00BB091F"/>
    <w:rsid w:val="00BC0DD9"/>
    <w:rsid w:val="00BC2F35"/>
    <w:rsid w:val="00BC4904"/>
    <w:rsid w:val="00BC51F9"/>
    <w:rsid w:val="00BD174E"/>
    <w:rsid w:val="00BE1631"/>
    <w:rsid w:val="00BF0BDE"/>
    <w:rsid w:val="00C177CD"/>
    <w:rsid w:val="00C344F9"/>
    <w:rsid w:val="00C357CE"/>
    <w:rsid w:val="00C70AD4"/>
    <w:rsid w:val="00C71CDD"/>
    <w:rsid w:val="00C723FE"/>
    <w:rsid w:val="00C73803"/>
    <w:rsid w:val="00C83984"/>
    <w:rsid w:val="00C843FE"/>
    <w:rsid w:val="00C9056C"/>
    <w:rsid w:val="00CA0FD4"/>
    <w:rsid w:val="00CA171B"/>
    <w:rsid w:val="00CD033E"/>
    <w:rsid w:val="00CE4280"/>
    <w:rsid w:val="00CE5F73"/>
    <w:rsid w:val="00CE7B3C"/>
    <w:rsid w:val="00CF1312"/>
    <w:rsid w:val="00CF2438"/>
    <w:rsid w:val="00CF3FB8"/>
    <w:rsid w:val="00D01BFA"/>
    <w:rsid w:val="00D1361C"/>
    <w:rsid w:val="00D21A64"/>
    <w:rsid w:val="00D2485F"/>
    <w:rsid w:val="00D30F7C"/>
    <w:rsid w:val="00D353ED"/>
    <w:rsid w:val="00D35F6F"/>
    <w:rsid w:val="00D4090F"/>
    <w:rsid w:val="00D52B78"/>
    <w:rsid w:val="00D631BF"/>
    <w:rsid w:val="00D656D6"/>
    <w:rsid w:val="00D66B77"/>
    <w:rsid w:val="00D673FB"/>
    <w:rsid w:val="00D91DD1"/>
    <w:rsid w:val="00DA03EB"/>
    <w:rsid w:val="00DA36A2"/>
    <w:rsid w:val="00DA4A6B"/>
    <w:rsid w:val="00DC6A31"/>
    <w:rsid w:val="00DD3F49"/>
    <w:rsid w:val="00DF33D5"/>
    <w:rsid w:val="00E0452F"/>
    <w:rsid w:val="00E23EB8"/>
    <w:rsid w:val="00E24AA6"/>
    <w:rsid w:val="00E35EC0"/>
    <w:rsid w:val="00E366A4"/>
    <w:rsid w:val="00E50FF5"/>
    <w:rsid w:val="00E52EE9"/>
    <w:rsid w:val="00E53776"/>
    <w:rsid w:val="00E73731"/>
    <w:rsid w:val="00E7382B"/>
    <w:rsid w:val="00E77B19"/>
    <w:rsid w:val="00E83534"/>
    <w:rsid w:val="00E84112"/>
    <w:rsid w:val="00E866AF"/>
    <w:rsid w:val="00E909F6"/>
    <w:rsid w:val="00E919E7"/>
    <w:rsid w:val="00E936B5"/>
    <w:rsid w:val="00EA0A9A"/>
    <w:rsid w:val="00EA740B"/>
    <w:rsid w:val="00EB0F68"/>
    <w:rsid w:val="00EC4742"/>
    <w:rsid w:val="00EC731A"/>
    <w:rsid w:val="00ED23C5"/>
    <w:rsid w:val="00EE2EB5"/>
    <w:rsid w:val="00EF01CF"/>
    <w:rsid w:val="00EF2347"/>
    <w:rsid w:val="00EF41B8"/>
    <w:rsid w:val="00F0061A"/>
    <w:rsid w:val="00F0361F"/>
    <w:rsid w:val="00F10DFF"/>
    <w:rsid w:val="00F12451"/>
    <w:rsid w:val="00F16C89"/>
    <w:rsid w:val="00F231F5"/>
    <w:rsid w:val="00F34D7E"/>
    <w:rsid w:val="00F35960"/>
    <w:rsid w:val="00F43CE4"/>
    <w:rsid w:val="00F473D9"/>
    <w:rsid w:val="00F66362"/>
    <w:rsid w:val="00F839AD"/>
    <w:rsid w:val="00F84F1A"/>
    <w:rsid w:val="00FA1799"/>
    <w:rsid w:val="00FC00D5"/>
    <w:rsid w:val="00FC39BF"/>
    <w:rsid w:val="00FD2C89"/>
    <w:rsid w:val="00FD4A62"/>
    <w:rsid w:val="00FE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6EEB29BE"/>
  <w15:docId w15:val="{047E8CAC-820B-4AA0-A54A-556ED4CE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nhideWhenUsed="1"/>
    <w:lsdException w:name="toc 5" w:locked="0" w:semiHidden="1" w:unhideWhenUsed="1"/>
    <w:lsdException w:name="toc 6" w:locked="0" w:semiHidden="1" w:unhideWhenUsed="1"/>
    <w:lsdException w:name="toc 7" w:locked="0" w:semiHidden="1" w:unhideWhenUsed="1"/>
    <w:lsdException w:name="toc 8" w:locked="0" w:semiHidden="1" w:unhideWhenUsed="1"/>
    <w:lsdException w:name="toc 9" w:locked="0" w:semiHidden="1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iPriority="99" w:unhideWhenUsed="1"/>
    <w:lsdException w:name="footer" w:locked="0" w:semiHidden="1" w:uiPriority="99" w:unhideWhenUsed="1"/>
    <w:lsdException w:name="index heading" w:locked="0" w:semiHidden="1" w:unhideWhenUsed="1"/>
    <w:lsdException w:name="caption" w:locked="0" w:semiHidden="1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/>
    <w:lsdException w:name="List 2" w:locked="0" w:semiHidden="1" w:unhideWhenUsed="1"/>
    <w:lsdException w:name="List 3" w:locked="0" w:semiHidden="1" w:unhideWhenUsed="1"/>
    <w:lsdException w:name="List 4" w:locked="0"/>
    <w:lsdException w:name="List 5" w:locked="0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qFormat="1"/>
    <w:lsdException w:name="Salutation" w:locked="0"/>
    <w:lsdException w:name="Date" w:locked="0"/>
    <w:lsdException w:name="Body Text First Indent" w:locked="0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99" w:unhideWhenUsed="1"/>
    <w:lsdException w:name="FollowedHyperlink" w:locked="0" w:semiHidden="1" w:unhideWhenUsed="1"/>
    <w:lsdException w:name="Strong" w:locked="0" w:qFormat="1"/>
    <w:lsdException w:name="Emphasis" w:locked="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EF2347"/>
    <w:pPr>
      <w:spacing w:line="288" w:lineRule="auto"/>
    </w:pPr>
    <w:rPr>
      <w:rFonts w:ascii="Arial" w:hAnsi="Arial"/>
      <w:color w:val="54616E"/>
      <w:spacing w:val="20"/>
      <w:sz w:val="18"/>
      <w:szCs w:val="24"/>
    </w:rPr>
  </w:style>
  <w:style w:type="paragraph" w:styleId="Overskrift1">
    <w:name w:val="heading 1"/>
    <w:basedOn w:val="Normal"/>
    <w:next w:val="Normal"/>
    <w:autoRedefine/>
    <w:qFormat/>
    <w:rsid w:val="00A67B3C"/>
    <w:pPr>
      <w:keepNext/>
      <w:outlineLvl w:val="0"/>
    </w:pPr>
    <w:rPr>
      <w:rFonts w:ascii="Barlow Black" w:hAnsi="Barlow Black" w:cs="Arial"/>
      <w:b/>
      <w:bCs/>
      <w:caps/>
      <w:color w:val="002060"/>
      <w:sz w:val="44"/>
      <w:szCs w:val="32"/>
      <w:lang w:val="en-US"/>
    </w:rPr>
  </w:style>
  <w:style w:type="paragraph" w:styleId="Overskrift2">
    <w:name w:val="heading 2"/>
    <w:basedOn w:val="Normal"/>
    <w:next w:val="Normal"/>
    <w:autoRedefine/>
    <w:qFormat/>
    <w:rsid w:val="0036797E"/>
    <w:pPr>
      <w:keepNext/>
      <w:spacing w:before="240" w:after="60" w:line="360" w:lineRule="auto"/>
      <w:outlineLvl w:val="1"/>
    </w:pPr>
    <w:rPr>
      <w:rFonts w:cs="Arial"/>
      <w:b/>
      <w:bCs/>
      <w:iCs/>
      <w:caps/>
      <w:sz w:val="22"/>
      <w:szCs w:val="28"/>
      <w:lang w:val="en-US"/>
    </w:rPr>
  </w:style>
  <w:style w:type="paragraph" w:styleId="Overskrift3">
    <w:name w:val="heading 3"/>
    <w:basedOn w:val="Normal"/>
    <w:next w:val="Normal"/>
    <w:qFormat/>
    <w:rsid w:val="008525CF"/>
    <w:pPr>
      <w:keepNext/>
      <w:spacing w:before="240" w:after="60"/>
      <w:outlineLvl w:val="2"/>
    </w:pPr>
    <w:rPr>
      <w:rFonts w:cs="Arial"/>
      <w:b/>
      <w:bCs/>
      <w:caps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paragraph" w:customStyle="1" w:styleId="AAUnavnetrk1">
    <w:name w:val="AAU navnetræk1"/>
    <w:basedOn w:val="Normal"/>
    <w:locked/>
    <w:pPr>
      <w:spacing w:line="280" w:lineRule="exact"/>
    </w:pPr>
    <w:rPr>
      <w:rFonts w:ascii="Times" w:hAnsi="Times" w:cs="Arial"/>
      <w:spacing w:val="42"/>
      <w:sz w:val="22"/>
      <w:szCs w:val="22"/>
      <w:lang w:val="en-US" w:eastAsia="en-US"/>
    </w:rPr>
  </w:style>
  <w:style w:type="paragraph" w:customStyle="1" w:styleId="AAUnavnetrk2">
    <w:name w:val="AAU navnetræk2"/>
    <w:basedOn w:val="Normal"/>
    <w:locked/>
    <w:pPr>
      <w:spacing w:line="280" w:lineRule="exact"/>
    </w:pPr>
    <w:rPr>
      <w:rFonts w:ascii="Times" w:hAnsi="Times" w:cs="Arial"/>
      <w:spacing w:val="28"/>
      <w:sz w:val="16"/>
      <w:szCs w:val="16"/>
      <w:lang w:val="en-US" w:eastAsia="en-US"/>
    </w:rPr>
  </w:style>
  <w:style w:type="paragraph" w:customStyle="1" w:styleId="AAUtitel">
    <w:name w:val="AAU titel"/>
    <w:basedOn w:val="Normal"/>
    <w:locked/>
    <w:rsid w:val="005D768A"/>
    <w:pPr>
      <w:spacing w:line="560" w:lineRule="exact"/>
    </w:pPr>
    <w:rPr>
      <w:rFonts w:cs="Arial"/>
      <w:b/>
      <w:spacing w:val="12"/>
      <w:sz w:val="48"/>
      <w:szCs w:val="51"/>
    </w:rPr>
  </w:style>
  <w:style w:type="paragraph" w:customStyle="1" w:styleId="AAUundertitel">
    <w:name w:val="AAU undertitel"/>
    <w:basedOn w:val="Normal"/>
    <w:locked/>
    <w:rsid w:val="005D768A"/>
    <w:pPr>
      <w:spacing w:line="560" w:lineRule="exact"/>
    </w:pPr>
    <w:rPr>
      <w:rFonts w:cs="Arial"/>
      <w:spacing w:val="14"/>
      <w:sz w:val="36"/>
      <w:szCs w:val="40"/>
    </w:rPr>
  </w:style>
  <w:style w:type="character" w:customStyle="1" w:styleId="SidehovedTegn">
    <w:name w:val="Sidehoved Tegn"/>
    <w:link w:val="Sidehoved"/>
    <w:uiPriority w:val="99"/>
    <w:rsid w:val="00163013"/>
    <w:rPr>
      <w:rFonts w:ascii="Arial" w:hAnsi="Arial"/>
      <w:color w:val="54616E"/>
      <w:spacing w:val="20"/>
      <w:sz w:val="22"/>
      <w:szCs w:val="24"/>
    </w:rPr>
  </w:style>
  <w:style w:type="paragraph" w:styleId="Markeringsbobletekst">
    <w:name w:val="Balloon Text"/>
    <w:basedOn w:val="Normal"/>
    <w:link w:val="MarkeringsbobletekstTegn"/>
    <w:rsid w:val="0016301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ocked/>
    <w:rsid w:val="00426BAF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rsid w:val="00955F3C"/>
    <w:pPr>
      <w:tabs>
        <w:tab w:val="right" w:leader="dot" w:pos="9628"/>
      </w:tabs>
      <w:spacing w:before="360"/>
    </w:pPr>
    <w:rPr>
      <w:rFonts w:cs="Arial"/>
      <w:b/>
      <w:bCs/>
      <w:caps/>
      <w:noProof/>
      <w:color w:val="002060"/>
      <w:szCs w:val="28"/>
    </w:rPr>
  </w:style>
  <w:style w:type="paragraph" w:styleId="Indholdsfortegnelse2">
    <w:name w:val="toc 2"/>
    <w:basedOn w:val="Normal"/>
    <w:next w:val="Normal"/>
    <w:autoRedefine/>
    <w:uiPriority w:val="39"/>
    <w:rsid w:val="00955F3C"/>
    <w:pPr>
      <w:tabs>
        <w:tab w:val="right" w:leader="dot" w:pos="9628"/>
      </w:tabs>
      <w:spacing w:before="240"/>
    </w:pPr>
    <w:rPr>
      <w:b/>
      <w:bCs/>
      <w:noProof/>
      <w:color w:val="002060"/>
      <w:sz w:val="20"/>
    </w:rPr>
  </w:style>
  <w:style w:type="paragraph" w:styleId="Indholdsfortegnelse3">
    <w:name w:val="toc 3"/>
    <w:basedOn w:val="Normal"/>
    <w:next w:val="Normal"/>
    <w:autoRedefine/>
    <w:uiPriority w:val="39"/>
    <w:rsid w:val="00955F3C"/>
    <w:pPr>
      <w:tabs>
        <w:tab w:val="right" w:leader="dot" w:pos="9628"/>
      </w:tabs>
      <w:ind w:left="240"/>
    </w:pPr>
    <w:rPr>
      <w:noProof/>
      <w:color w:val="002060"/>
      <w:sz w:val="20"/>
      <w:lang w:val="pt-BR"/>
    </w:rPr>
  </w:style>
  <w:style w:type="paragraph" w:styleId="Indholdsfortegnelse4">
    <w:name w:val="toc 4"/>
    <w:basedOn w:val="Normal"/>
    <w:next w:val="Normal"/>
    <w:autoRedefine/>
    <w:semiHidden/>
    <w:rsid w:val="001214F8"/>
    <w:pPr>
      <w:ind w:left="480"/>
    </w:pPr>
    <w:rPr>
      <w:sz w:val="20"/>
    </w:rPr>
  </w:style>
  <w:style w:type="paragraph" w:styleId="Indholdsfortegnelse5">
    <w:name w:val="toc 5"/>
    <w:basedOn w:val="Normal"/>
    <w:next w:val="Normal"/>
    <w:autoRedefine/>
    <w:semiHidden/>
    <w:rsid w:val="001214F8"/>
    <w:pPr>
      <w:ind w:left="720"/>
    </w:pPr>
    <w:rPr>
      <w:sz w:val="20"/>
    </w:rPr>
  </w:style>
  <w:style w:type="paragraph" w:styleId="Indholdsfortegnelse6">
    <w:name w:val="toc 6"/>
    <w:basedOn w:val="Normal"/>
    <w:next w:val="Normal"/>
    <w:autoRedefine/>
    <w:semiHidden/>
    <w:rsid w:val="001214F8"/>
    <w:pPr>
      <w:ind w:left="960"/>
    </w:pPr>
    <w:rPr>
      <w:sz w:val="20"/>
    </w:rPr>
  </w:style>
  <w:style w:type="paragraph" w:styleId="Indholdsfortegnelse7">
    <w:name w:val="toc 7"/>
    <w:basedOn w:val="Normal"/>
    <w:next w:val="Normal"/>
    <w:autoRedefine/>
    <w:semiHidden/>
    <w:rsid w:val="001214F8"/>
    <w:pPr>
      <w:ind w:left="1200"/>
    </w:pPr>
    <w:rPr>
      <w:sz w:val="20"/>
    </w:rPr>
  </w:style>
  <w:style w:type="paragraph" w:styleId="Indholdsfortegnelse8">
    <w:name w:val="toc 8"/>
    <w:basedOn w:val="Normal"/>
    <w:next w:val="Normal"/>
    <w:autoRedefine/>
    <w:semiHidden/>
    <w:rsid w:val="001214F8"/>
    <w:pPr>
      <w:ind w:left="1440"/>
    </w:pPr>
    <w:rPr>
      <w:sz w:val="20"/>
    </w:rPr>
  </w:style>
  <w:style w:type="paragraph" w:styleId="Indholdsfortegnelse9">
    <w:name w:val="toc 9"/>
    <w:basedOn w:val="Normal"/>
    <w:next w:val="Normal"/>
    <w:autoRedefine/>
    <w:semiHidden/>
    <w:rsid w:val="001214F8"/>
    <w:pPr>
      <w:ind w:left="1680"/>
    </w:pPr>
    <w:rPr>
      <w:sz w:val="20"/>
    </w:rPr>
  </w:style>
  <w:style w:type="character" w:styleId="Hyperlink">
    <w:name w:val="Hyperlink"/>
    <w:uiPriority w:val="99"/>
    <w:rsid w:val="001214F8"/>
    <w:rPr>
      <w:color w:val="0000FF"/>
      <w:u w:val="single"/>
    </w:rPr>
  </w:style>
  <w:style w:type="character" w:styleId="Sidetal">
    <w:name w:val="page number"/>
    <w:basedOn w:val="Standardskrifttypeiafsnit"/>
    <w:rsid w:val="00FC39BF"/>
  </w:style>
  <w:style w:type="character" w:customStyle="1" w:styleId="MarkeringsbobletekstTegn">
    <w:name w:val="Markeringsbobletekst Tegn"/>
    <w:link w:val="Markeringsbobletekst"/>
    <w:rsid w:val="00163013"/>
    <w:rPr>
      <w:rFonts w:ascii="Tahoma" w:hAnsi="Tahoma" w:cs="Tahoma"/>
      <w:color w:val="54616E"/>
      <w:spacing w:val="20"/>
      <w:sz w:val="16"/>
      <w:szCs w:val="16"/>
    </w:rPr>
  </w:style>
  <w:style w:type="paragraph" w:styleId="Citat">
    <w:name w:val="Quote"/>
    <w:basedOn w:val="Normal"/>
    <w:next w:val="Normal"/>
    <w:link w:val="CitatTegn"/>
    <w:uiPriority w:val="29"/>
    <w:qFormat/>
    <w:rsid w:val="00BC51F9"/>
    <w:pPr>
      <w:spacing w:before="240" w:after="240" w:line="360" w:lineRule="auto"/>
      <w:jc w:val="center"/>
    </w:pPr>
    <w:rPr>
      <w:i/>
      <w:iCs/>
      <w:color w:val="211A52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BC51F9"/>
    <w:rPr>
      <w:rFonts w:ascii="Arial" w:hAnsi="Arial"/>
      <w:i/>
      <w:iCs/>
      <w:color w:val="211A52" w:themeColor="text1"/>
      <w:spacing w:val="20"/>
      <w:sz w:val="18"/>
      <w:szCs w:val="24"/>
    </w:rPr>
  </w:style>
  <w:style w:type="character" w:styleId="Strk">
    <w:name w:val="Strong"/>
    <w:basedOn w:val="Standardskrifttypeiafsnit"/>
    <w:qFormat/>
    <w:rsid w:val="00FD4A62"/>
    <w:rPr>
      <w:b/>
      <w:bCs/>
    </w:rPr>
  </w:style>
  <w:style w:type="paragraph" w:styleId="Titel">
    <w:name w:val="Title"/>
    <w:basedOn w:val="Normal"/>
    <w:next w:val="Normal"/>
    <w:link w:val="TitelTegn"/>
    <w:qFormat/>
    <w:rsid w:val="00FD4A62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rsid w:val="00FD4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qFormat/>
    <w:rsid w:val="00FD4A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4B3CBD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FD4A62"/>
    <w:rPr>
      <w:rFonts w:asciiTheme="minorHAnsi" w:eastAsiaTheme="minorEastAsia" w:hAnsiTheme="minorHAnsi" w:cstheme="minorBidi"/>
      <w:color w:val="4B3CBD" w:themeColor="text1" w:themeTint="A5"/>
      <w:spacing w:val="15"/>
      <w:sz w:val="22"/>
      <w:szCs w:val="22"/>
    </w:rPr>
  </w:style>
  <w:style w:type="paragraph" w:styleId="Ingenafstand">
    <w:name w:val="No Spacing"/>
    <w:uiPriority w:val="1"/>
    <w:qFormat/>
    <w:rsid w:val="00FD4A62"/>
    <w:rPr>
      <w:rFonts w:ascii="Arial" w:hAnsi="Arial"/>
      <w:color w:val="54616E"/>
      <w:spacing w:val="20"/>
      <w:sz w:val="18"/>
      <w:szCs w:val="24"/>
    </w:rPr>
  </w:style>
  <w:style w:type="character" w:styleId="Svagfremhvning">
    <w:name w:val="Subtle Emphasis"/>
    <w:basedOn w:val="Standardskrifttypeiafsnit"/>
    <w:uiPriority w:val="19"/>
    <w:qFormat/>
    <w:rsid w:val="00FD4A62"/>
    <w:rPr>
      <w:i/>
      <w:iCs/>
      <w:color w:val="3F329E" w:themeColor="text1" w:themeTint="BF"/>
    </w:rPr>
  </w:style>
  <w:style w:type="character" w:styleId="Kraftigfremhvning">
    <w:name w:val="Intense Emphasis"/>
    <w:basedOn w:val="Standardskrifttypeiafsnit"/>
    <w:uiPriority w:val="21"/>
    <w:qFormat/>
    <w:rsid w:val="00FD4A62"/>
    <w:rPr>
      <w:i/>
      <w:iCs/>
      <w:color w:val="4D4875" w:themeColor="accent1"/>
    </w:rPr>
  </w:style>
  <w:style w:type="character" w:styleId="Fremhv">
    <w:name w:val="Emphasis"/>
    <w:basedOn w:val="Standardskrifttypeiafsnit"/>
    <w:qFormat/>
    <w:rsid w:val="00FD4A62"/>
    <w:rPr>
      <w:i/>
      <w:iCs/>
    </w:rPr>
  </w:style>
  <w:style w:type="character" w:customStyle="1" w:styleId="SidefodTegn">
    <w:name w:val="Sidefod Tegn"/>
    <w:basedOn w:val="Standardskrifttypeiafsnit"/>
    <w:link w:val="Sidefod"/>
    <w:uiPriority w:val="99"/>
    <w:rsid w:val="00FD4A62"/>
    <w:rPr>
      <w:rFonts w:ascii="Arial" w:hAnsi="Arial"/>
      <w:color w:val="54616E"/>
      <w:spacing w:val="20"/>
      <w:sz w:val="18"/>
      <w:szCs w:val="24"/>
    </w:rPr>
  </w:style>
  <w:style w:type="character" w:styleId="Bogenstitel">
    <w:name w:val="Book Title"/>
    <w:basedOn w:val="Standardskrifttypeiafsnit"/>
    <w:uiPriority w:val="33"/>
    <w:qFormat/>
    <w:rsid w:val="00F0361F"/>
    <w:rPr>
      <w:b/>
      <w:bCs/>
      <w:i/>
      <w:iCs/>
      <w:spacing w:val="5"/>
    </w:rPr>
  </w:style>
  <w:style w:type="character" w:styleId="Ulstomtale">
    <w:name w:val="Unresolved Mention"/>
    <w:basedOn w:val="Standardskrifttypeiafsnit"/>
    <w:uiPriority w:val="99"/>
    <w:semiHidden/>
    <w:unhideWhenUsed/>
    <w:rsid w:val="00BC0DD9"/>
    <w:rPr>
      <w:color w:val="605E5C"/>
      <w:shd w:val="clear" w:color="auto" w:fill="E1DFDD"/>
    </w:rPr>
  </w:style>
  <w:style w:type="character" w:styleId="Svaghenvisning">
    <w:name w:val="Subtle Reference"/>
    <w:basedOn w:val="Standardskrifttypeiafsnit"/>
    <w:uiPriority w:val="31"/>
    <w:qFormat/>
    <w:rsid w:val="00BB091F"/>
    <w:rPr>
      <w:smallCaps/>
      <w:color w:val="4B3CBD" w:themeColor="text1" w:themeTint="A5"/>
    </w:rPr>
  </w:style>
  <w:style w:type="paragraph" w:styleId="Listeafsnit">
    <w:name w:val="List Paragraph"/>
    <w:basedOn w:val="Normal"/>
    <w:uiPriority w:val="34"/>
    <w:qFormat/>
    <w:rsid w:val="00151FCF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1A77DF"/>
    <w:rPr>
      <w:color w:val="666666"/>
    </w:rPr>
  </w:style>
  <w:style w:type="character" w:styleId="Kommentarhenvisning">
    <w:name w:val="annotation reference"/>
    <w:basedOn w:val="Standardskrifttypeiafsnit"/>
    <w:semiHidden/>
    <w:unhideWhenUsed/>
    <w:rsid w:val="00BF0BDE"/>
    <w:rPr>
      <w:sz w:val="16"/>
      <w:szCs w:val="16"/>
    </w:rPr>
  </w:style>
  <w:style w:type="paragraph" w:styleId="Kommentartekst">
    <w:name w:val="annotation text"/>
    <w:basedOn w:val="Normal"/>
    <w:link w:val="KommentartekstTegn"/>
    <w:unhideWhenUsed/>
    <w:rsid w:val="00BF0BD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BF0BDE"/>
    <w:rPr>
      <w:rFonts w:ascii="Arial" w:hAnsi="Arial"/>
      <w:color w:val="54616E"/>
      <w:spacing w:val="20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BF0BDE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BF0BDE"/>
    <w:rPr>
      <w:rFonts w:ascii="Arial" w:hAnsi="Arial"/>
      <w:b/>
      <w:bCs/>
      <w:color w:val="54616E"/>
      <w:spacing w:val="20"/>
    </w:rPr>
  </w:style>
  <w:style w:type="paragraph" w:styleId="Fodnotetekst">
    <w:name w:val="footnote text"/>
    <w:basedOn w:val="Normal"/>
    <w:link w:val="FodnotetekstTegn"/>
    <w:semiHidden/>
    <w:unhideWhenUsed/>
    <w:rsid w:val="00F66362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semiHidden/>
    <w:rsid w:val="00F66362"/>
    <w:rPr>
      <w:rFonts w:ascii="Arial" w:hAnsi="Arial"/>
      <w:color w:val="54616E"/>
      <w:spacing w:val="20"/>
    </w:rPr>
  </w:style>
  <w:style w:type="character" w:styleId="Fodnotehenvisning">
    <w:name w:val="footnote reference"/>
    <w:basedOn w:val="Standardskrifttypeiafsnit"/>
    <w:semiHidden/>
    <w:unhideWhenUsed/>
    <w:rsid w:val="00F66362"/>
    <w:rPr>
      <w:vertAlign w:val="superscript"/>
    </w:rPr>
  </w:style>
  <w:style w:type="table" w:styleId="Tabel-Gitter">
    <w:name w:val="Table Grid"/>
    <w:basedOn w:val="Tabel-Normal"/>
    <w:locked/>
    <w:rsid w:val="00523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3203F4"/>
    <w:rPr>
      <w:rFonts w:ascii="Arial" w:hAnsi="Arial"/>
      <w:color w:val="54616E"/>
      <w:spacing w:val="20"/>
      <w:sz w:val="18"/>
      <w:szCs w:val="24"/>
    </w:rPr>
  </w:style>
  <w:style w:type="paragraph" w:customStyle="1" w:styleId="editbruger">
    <w:name w:val="edit_bruger"/>
    <w:basedOn w:val="Normal"/>
    <w:link w:val="editbrugerTegn"/>
    <w:qFormat/>
    <w:rsid w:val="001D02FA"/>
    <w:rPr>
      <w:color w:val="868F98" w:themeColor="background2" w:themeShade="BF"/>
      <w:lang w:val="en-US"/>
    </w:rPr>
  </w:style>
  <w:style w:type="character" w:customStyle="1" w:styleId="editbrugerTegn">
    <w:name w:val="edit_bruger Tegn"/>
    <w:basedOn w:val="Standardskrifttypeiafsnit"/>
    <w:link w:val="editbruger"/>
    <w:rsid w:val="001D02FA"/>
    <w:rPr>
      <w:rFonts w:ascii="Arial" w:hAnsi="Arial"/>
      <w:color w:val="868F98" w:themeColor="background2" w:themeShade="BF"/>
      <w:spacing w:val="20"/>
      <w:sz w:val="1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7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hape@aau.d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lobalgoals.org/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ITS%20Tools%20and%20Files\AAU%20Office%20Templates\AAU%20Blank%20(E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E4257FB9394BFEB6F0CC487A6A52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D5BF3B-8C13-488F-8AA7-EB80D4852FC7}"/>
      </w:docPartPr>
      <w:docPartBody>
        <w:p w:rsidR="00847123" w:rsidRDefault="00C75130" w:rsidP="00C75130">
          <w:pPr>
            <w:pStyle w:val="E6E4257FB9394BFEB6F0CC487A6A5204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EA2E07DBA8924FD09FE0C83CAA64CF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2F7A92-2E25-49DA-AAC4-1A95933D41F4}"/>
      </w:docPartPr>
      <w:docPartBody>
        <w:p w:rsidR="00847123" w:rsidRDefault="00C75130" w:rsidP="00C75130">
          <w:pPr>
            <w:pStyle w:val="EA2E07DBA8924FD09FE0C83CAA64CF6B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CD1E90188C1D403083FC7449778F3D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FF751E-73EB-43A5-A361-BFDB8625FFE0}"/>
      </w:docPartPr>
      <w:docPartBody>
        <w:p w:rsidR="00847123" w:rsidRDefault="00C75130" w:rsidP="00C75130">
          <w:pPr>
            <w:pStyle w:val="CD1E90188C1D403083FC7449778F3DE5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A20727EA373C44CD9E355805A8BBAF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445303-A7DD-4BE5-850B-1FD7D0B3C15B}"/>
      </w:docPartPr>
      <w:docPartBody>
        <w:p w:rsidR="00847123" w:rsidRDefault="00C75130" w:rsidP="00C75130">
          <w:pPr>
            <w:pStyle w:val="A20727EA373C44CD9E355805A8BBAFA8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F079CB896ED6416B836B4F4E4ACACC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B91F0C-13CF-4461-8AC3-885FBE8D29E6}"/>
      </w:docPartPr>
      <w:docPartBody>
        <w:p w:rsidR="00847123" w:rsidRDefault="00C75130" w:rsidP="00C75130">
          <w:pPr>
            <w:pStyle w:val="F079CB896ED6416B836B4F4E4ACACCC0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903134B132F1495399A12BE71B52BF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D08540-37BE-4CC6-8E0A-1FFE61E9F231}"/>
      </w:docPartPr>
      <w:docPartBody>
        <w:p w:rsidR="00847123" w:rsidRDefault="00C75130" w:rsidP="00C75130">
          <w:pPr>
            <w:pStyle w:val="903134B132F1495399A12BE71B52BFA9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BFB61664B780482696E2F3E1E4CA4C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500593-DEB0-498D-BFFD-AAE203F2C9CA}"/>
      </w:docPartPr>
      <w:docPartBody>
        <w:p w:rsidR="00847123" w:rsidRDefault="00C75130" w:rsidP="00C75130">
          <w:pPr>
            <w:pStyle w:val="BFB61664B780482696E2F3E1E4CA4CB6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C6EB4CA03F8049BC8C6144D6245785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A34228-DC7C-4F23-8A01-7FCEA50ECDE7}"/>
      </w:docPartPr>
      <w:docPartBody>
        <w:p w:rsidR="00847123" w:rsidRDefault="00C75130" w:rsidP="00C75130">
          <w:pPr>
            <w:pStyle w:val="C6EB4CA03F8049BC8C6144D6245785FA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91C34DF92B8E4A228F266A9E4ED927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F6FF78-C2D9-4AB5-B627-945BD1F55ED9}"/>
      </w:docPartPr>
      <w:docPartBody>
        <w:p w:rsidR="00847123" w:rsidRDefault="00C75130" w:rsidP="00C75130">
          <w:pPr>
            <w:pStyle w:val="91C34DF92B8E4A228F266A9E4ED927E4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5D5CBAB7F2EA4E609610A201B7E6ACF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A1C73B-3B6B-42F0-93D3-5FEFBC6B6470}"/>
      </w:docPartPr>
      <w:docPartBody>
        <w:p w:rsidR="00847123" w:rsidRDefault="00C75130" w:rsidP="00C75130">
          <w:pPr>
            <w:pStyle w:val="5D5CBAB7F2EA4E609610A201B7E6ACF3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8C75E62410E146A8A81BD6F6EFDA42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5A5B03B-254F-4566-890B-5E39B93F6489}"/>
      </w:docPartPr>
      <w:docPartBody>
        <w:p w:rsidR="00847123" w:rsidRDefault="00C75130" w:rsidP="00C75130">
          <w:pPr>
            <w:pStyle w:val="8C75E62410E146A8A81BD6F6EFDA424F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1F1E35CB6F22448FA5068BB61FC0A0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4657FC-BA82-4725-9162-1B90CFBD201D}"/>
      </w:docPartPr>
      <w:docPartBody>
        <w:p w:rsidR="00847123" w:rsidRDefault="00C75130" w:rsidP="00C75130">
          <w:pPr>
            <w:pStyle w:val="1F1E35CB6F22448FA5068BB61FC0A049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09BE33DD6AB94451AD83803BF6DA92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58599B1-736E-491B-A3E9-BE53275BEEC1}"/>
      </w:docPartPr>
      <w:docPartBody>
        <w:p w:rsidR="00847123" w:rsidRDefault="00C75130" w:rsidP="00C75130">
          <w:pPr>
            <w:pStyle w:val="09BE33DD6AB94451AD83803BF6DA92C3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158E85FC3B1040D3BAE1919FD8E37D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F7D14A-DFC8-4ACD-811A-E2DD16064FCB}"/>
      </w:docPartPr>
      <w:docPartBody>
        <w:p w:rsidR="00847123" w:rsidRDefault="00C75130" w:rsidP="00C75130">
          <w:pPr>
            <w:pStyle w:val="158E85FC3B1040D3BAE1919FD8E37D43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D4F4E0A791AB493AA5EFB9BF8F4637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C7B0A3-E10A-49F4-85C1-F52590446129}"/>
      </w:docPartPr>
      <w:docPartBody>
        <w:p w:rsidR="00847123" w:rsidRDefault="00C75130" w:rsidP="00C75130">
          <w:pPr>
            <w:pStyle w:val="D4F4E0A791AB493AA5EFB9BF8F463757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F36FAE871E654FDD8B21552DE9E819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D28FA6-9FD8-4D9C-B910-7A084414BDEC}"/>
      </w:docPartPr>
      <w:docPartBody>
        <w:p w:rsidR="00847123" w:rsidRDefault="00C75130" w:rsidP="00C75130">
          <w:pPr>
            <w:pStyle w:val="F36FAE871E654FDD8B21552DE9E81925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004EE8331FB74B089A4C31512820B6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F2A130-CF03-494B-A8E7-0F3BB3C0BC3C}"/>
      </w:docPartPr>
      <w:docPartBody>
        <w:p w:rsidR="00847123" w:rsidRDefault="00C75130" w:rsidP="00C75130">
          <w:pPr>
            <w:pStyle w:val="004EE8331FB74B089A4C31512820B6E6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898731570CDA4A1DABD4EFEF7B63A2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FD731C-39AE-4A22-B810-C06C9B70EBAC}"/>
      </w:docPartPr>
      <w:docPartBody>
        <w:p w:rsidR="00847123" w:rsidRDefault="00C75130" w:rsidP="00C75130">
          <w:pPr>
            <w:pStyle w:val="898731570CDA4A1DABD4EFEF7B63A267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568127CB65464ECE9F465987D3BE88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87A561-BF84-419E-936D-AF0A097A70AF}"/>
      </w:docPartPr>
      <w:docPartBody>
        <w:p w:rsidR="00847123" w:rsidRDefault="00C75130" w:rsidP="00C75130">
          <w:pPr>
            <w:pStyle w:val="568127CB65464ECE9F465987D3BE88FC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F2F9991AB2054BE8B08EC524144D16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23D7EF5-4AA3-4BE1-9F57-E0CF7DC625DC}"/>
      </w:docPartPr>
      <w:docPartBody>
        <w:p w:rsidR="00847123" w:rsidRDefault="00C75130" w:rsidP="00C75130">
          <w:pPr>
            <w:pStyle w:val="F2F9991AB2054BE8B08EC524144D162D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3C2AC0BDD3E04A3B814E4ED3970717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C4C29A-0808-47DB-8CEC-AA6E7881561D}"/>
      </w:docPartPr>
      <w:docPartBody>
        <w:p w:rsidR="00847123" w:rsidRDefault="00C75130" w:rsidP="00C75130">
          <w:pPr>
            <w:pStyle w:val="3C2AC0BDD3E04A3B814E4ED3970717BB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4A53041E64A14C6DAB993E473D7894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AB5293-4F42-4DA0-9921-A7F4E21B4F90}"/>
      </w:docPartPr>
      <w:docPartBody>
        <w:p w:rsidR="00847123" w:rsidRDefault="00C75130" w:rsidP="00C75130">
          <w:pPr>
            <w:pStyle w:val="4A53041E64A14C6DAB993E473D78942A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3A42D9D1357E4260BC1560DCA439C6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D8A271-6F20-4F4C-B762-3C9132B9FB3E}"/>
      </w:docPartPr>
      <w:docPartBody>
        <w:p w:rsidR="00847123" w:rsidRDefault="00C75130" w:rsidP="00C75130">
          <w:pPr>
            <w:pStyle w:val="3A42D9D1357E4260BC1560DCA439C6D3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2DBF545B646C40489BD0A846F01EE4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C392F1-31A7-4776-8867-320C40980B2B}"/>
      </w:docPartPr>
      <w:docPartBody>
        <w:p w:rsidR="00847123" w:rsidRDefault="00C75130" w:rsidP="00C75130">
          <w:pPr>
            <w:pStyle w:val="2DBF545B646C40489BD0A846F01EE48D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  <w:docPart>
      <w:docPartPr>
        <w:name w:val="3DDA294017244D56BB88DA6F814A6F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B72231-2A5F-4F4C-8D1C-65D7746811B4}"/>
      </w:docPartPr>
      <w:docPartBody>
        <w:p w:rsidR="00847123" w:rsidRDefault="00C75130" w:rsidP="00C75130">
          <w:pPr>
            <w:pStyle w:val="3DDA294017244D56BB88DA6F814A6F71"/>
          </w:pPr>
          <w:r>
            <w:rPr>
              <w:rStyle w:val="Pladsholdertekst"/>
              <w:lang w:val="en-US"/>
            </w:rPr>
            <w:t>Write your answer here…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low Black">
    <w:panose1 w:val="00000A00000000000000"/>
    <w:charset w:val="00"/>
    <w:family w:val="auto"/>
    <w:pitch w:val="variable"/>
    <w:sig w:usb0="20000007" w:usb1="00000000" w:usb2="00000000" w:usb3="00000000" w:csb0="000001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FA"/>
    <w:rsid w:val="00210E8A"/>
    <w:rsid w:val="006745D8"/>
    <w:rsid w:val="006D6241"/>
    <w:rsid w:val="00847123"/>
    <w:rsid w:val="00852603"/>
    <w:rsid w:val="0087672B"/>
    <w:rsid w:val="00C75130"/>
    <w:rsid w:val="00DC6A31"/>
    <w:rsid w:val="00E52EE9"/>
    <w:rsid w:val="00FB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C75130"/>
    <w:rPr>
      <w:color w:val="666666"/>
    </w:rPr>
  </w:style>
  <w:style w:type="paragraph" w:customStyle="1" w:styleId="E6E4257FB9394BFEB6F0CC487A6A5204">
    <w:name w:val="E6E4257FB9394BFEB6F0CC487A6A5204"/>
    <w:rsid w:val="00C75130"/>
  </w:style>
  <w:style w:type="paragraph" w:customStyle="1" w:styleId="EA2E07DBA8924FD09FE0C83CAA64CF6B">
    <w:name w:val="EA2E07DBA8924FD09FE0C83CAA64CF6B"/>
    <w:rsid w:val="00C75130"/>
  </w:style>
  <w:style w:type="paragraph" w:customStyle="1" w:styleId="CD1E90188C1D403083FC7449778F3DE5">
    <w:name w:val="CD1E90188C1D403083FC7449778F3DE5"/>
    <w:rsid w:val="00C75130"/>
  </w:style>
  <w:style w:type="paragraph" w:customStyle="1" w:styleId="A20727EA373C44CD9E355805A8BBAFA8">
    <w:name w:val="A20727EA373C44CD9E355805A8BBAFA8"/>
    <w:rsid w:val="00C75130"/>
  </w:style>
  <w:style w:type="paragraph" w:customStyle="1" w:styleId="F079CB896ED6416B836B4F4E4ACACCC0">
    <w:name w:val="F079CB896ED6416B836B4F4E4ACACCC0"/>
    <w:rsid w:val="00C75130"/>
  </w:style>
  <w:style w:type="paragraph" w:customStyle="1" w:styleId="903134B132F1495399A12BE71B52BFA9">
    <w:name w:val="903134B132F1495399A12BE71B52BFA9"/>
    <w:rsid w:val="00C75130"/>
  </w:style>
  <w:style w:type="paragraph" w:customStyle="1" w:styleId="BFB61664B780482696E2F3E1E4CA4CB6">
    <w:name w:val="BFB61664B780482696E2F3E1E4CA4CB6"/>
    <w:rsid w:val="00C75130"/>
  </w:style>
  <w:style w:type="paragraph" w:customStyle="1" w:styleId="C6EB4CA03F8049BC8C6144D6245785FA">
    <w:name w:val="C6EB4CA03F8049BC8C6144D6245785FA"/>
    <w:rsid w:val="00C75130"/>
  </w:style>
  <w:style w:type="paragraph" w:customStyle="1" w:styleId="91C34DF92B8E4A228F266A9E4ED927E4">
    <w:name w:val="91C34DF92B8E4A228F266A9E4ED927E4"/>
    <w:rsid w:val="00C75130"/>
  </w:style>
  <w:style w:type="paragraph" w:customStyle="1" w:styleId="5D5CBAB7F2EA4E609610A201B7E6ACF3">
    <w:name w:val="5D5CBAB7F2EA4E609610A201B7E6ACF3"/>
    <w:rsid w:val="00C75130"/>
  </w:style>
  <w:style w:type="paragraph" w:customStyle="1" w:styleId="8C75E62410E146A8A81BD6F6EFDA424F">
    <w:name w:val="8C75E62410E146A8A81BD6F6EFDA424F"/>
    <w:rsid w:val="00C75130"/>
  </w:style>
  <w:style w:type="paragraph" w:customStyle="1" w:styleId="1F1E35CB6F22448FA5068BB61FC0A049">
    <w:name w:val="1F1E35CB6F22448FA5068BB61FC0A049"/>
    <w:rsid w:val="00C75130"/>
  </w:style>
  <w:style w:type="paragraph" w:customStyle="1" w:styleId="09BE33DD6AB94451AD83803BF6DA92C3">
    <w:name w:val="09BE33DD6AB94451AD83803BF6DA92C3"/>
    <w:rsid w:val="00C75130"/>
  </w:style>
  <w:style w:type="paragraph" w:customStyle="1" w:styleId="158E85FC3B1040D3BAE1919FD8E37D43">
    <w:name w:val="158E85FC3B1040D3BAE1919FD8E37D43"/>
    <w:rsid w:val="00C75130"/>
  </w:style>
  <w:style w:type="paragraph" w:customStyle="1" w:styleId="D4F4E0A791AB493AA5EFB9BF8F463757">
    <w:name w:val="D4F4E0A791AB493AA5EFB9BF8F463757"/>
    <w:rsid w:val="00C75130"/>
  </w:style>
  <w:style w:type="paragraph" w:customStyle="1" w:styleId="F36FAE871E654FDD8B21552DE9E81925">
    <w:name w:val="F36FAE871E654FDD8B21552DE9E81925"/>
    <w:rsid w:val="00C75130"/>
  </w:style>
  <w:style w:type="paragraph" w:customStyle="1" w:styleId="004EE8331FB74B089A4C31512820B6E6">
    <w:name w:val="004EE8331FB74B089A4C31512820B6E6"/>
    <w:rsid w:val="00C75130"/>
  </w:style>
  <w:style w:type="paragraph" w:customStyle="1" w:styleId="898731570CDA4A1DABD4EFEF7B63A267">
    <w:name w:val="898731570CDA4A1DABD4EFEF7B63A267"/>
    <w:rsid w:val="00C75130"/>
  </w:style>
  <w:style w:type="paragraph" w:customStyle="1" w:styleId="568127CB65464ECE9F465987D3BE88FC">
    <w:name w:val="568127CB65464ECE9F465987D3BE88FC"/>
    <w:rsid w:val="00C75130"/>
  </w:style>
  <w:style w:type="paragraph" w:customStyle="1" w:styleId="F2F9991AB2054BE8B08EC524144D162D">
    <w:name w:val="F2F9991AB2054BE8B08EC524144D162D"/>
    <w:rsid w:val="00C75130"/>
  </w:style>
  <w:style w:type="paragraph" w:customStyle="1" w:styleId="3C2AC0BDD3E04A3B814E4ED3970717BB">
    <w:name w:val="3C2AC0BDD3E04A3B814E4ED3970717BB"/>
    <w:rsid w:val="00C75130"/>
  </w:style>
  <w:style w:type="paragraph" w:customStyle="1" w:styleId="4A53041E64A14C6DAB993E473D78942A">
    <w:name w:val="4A53041E64A14C6DAB993E473D78942A"/>
    <w:rsid w:val="00C75130"/>
  </w:style>
  <w:style w:type="paragraph" w:customStyle="1" w:styleId="3A42D9D1357E4260BC1560DCA439C6D3">
    <w:name w:val="3A42D9D1357E4260BC1560DCA439C6D3"/>
    <w:rsid w:val="00C75130"/>
  </w:style>
  <w:style w:type="paragraph" w:customStyle="1" w:styleId="2DBF545B646C40489BD0A846F01EE48D">
    <w:name w:val="2DBF545B646C40489BD0A846F01EE48D"/>
    <w:rsid w:val="00C75130"/>
  </w:style>
  <w:style w:type="paragraph" w:customStyle="1" w:styleId="3DDA294017244D56BB88DA6F814A6F71">
    <w:name w:val="3DDA294017244D56BB88DA6F814A6F71"/>
    <w:rsid w:val="00C751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AAU">
      <a:dk1>
        <a:srgbClr val="211A52"/>
      </a:dk1>
      <a:lt1>
        <a:srgbClr val="FFFFFF"/>
      </a:lt1>
      <a:dk2>
        <a:srgbClr val="76818B"/>
      </a:dk2>
      <a:lt2>
        <a:srgbClr val="BBC0C5"/>
      </a:lt2>
      <a:accent1>
        <a:srgbClr val="4D4875"/>
      </a:accent1>
      <a:accent2>
        <a:srgbClr val="A6A3BA"/>
      </a:accent2>
      <a:accent3>
        <a:srgbClr val="7A72CC"/>
      </a:accent3>
      <a:accent4>
        <a:srgbClr val="DF6752"/>
      </a:accent4>
      <a:accent5>
        <a:srgbClr val="BDB9E5"/>
      </a:accent5>
      <a:accent6>
        <a:srgbClr val="594FBF"/>
      </a:accent6>
      <a:hlink>
        <a:srgbClr val="9B95D9"/>
      </a:hlink>
      <a:folHlink>
        <a:srgbClr val="DEDCF2"/>
      </a:folHlink>
    </a:clrScheme>
    <a:fontScheme name="Klassisk kontor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1a4a60-19f6-458b-89ee-648bbc642c40" xsi:nil="true"/>
    <lcf76f155ced4ddcb4097134ff3c332f xmlns="db11bc59-f31d-4b67-9977-57e90e8ffce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6B84A10249C645AAA25D5A61A793F1" ma:contentTypeVersion="16" ma:contentTypeDescription="Opret et nyt dokument." ma:contentTypeScope="" ma:versionID="fdc027420b8c71a5457152fc090afbc8">
  <xsd:schema xmlns:xsd="http://www.w3.org/2001/XMLSchema" xmlns:xs="http://www.w3.org/2001/XMLSchema" xmlns:p="http://schemas.microsoft.com/office/2006/metadata/properties" xmlns:ns2="db11bc59-f31d-4b67-9977-57e90e8ffce3" xmlns:ns3="b31a4a60-19f6-458b-89ee-648bbc642c40" targetNamespace="http://schemas.microsoft.com/office/2006/metadata/properties" ma:root="true" ma:fieldsID="7cf33f859563cae699fe3b8b684598dc" ns2:_="" ns3:_="">
    <xsd:import namespace="db11bc59-f31d-4b67-9977-57e90e8ffce3"/>
    <xsd:import namespace="b31a4a60-19f6-458b-89ee-648bbc642c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1bc59-f31d-4b67-9977-57e90e8ff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5d73657e-90f0-444e-a899-7df328d36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a4a60-19f6-458b-89ee-648bbc642c4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2bae9a-bf4a-4169-a681-d3cbc7ad4b8a}" ma:internalName="TaxCatchAll" ma:showField="CatchAllData" ma:web="b31a4a60-19f6-458b-89ee-648bbc642c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30485-DE99-4854-990C-B1EBCC9BF343}">
  <ds:schemaRefs>
    <ds:schemaRef ds:uri="http://schemas.microsoft.com/office/2006/metadata/properties"/>
    <ds:schemaRef ds:uri="http://schemas.microsoft.com/office/infopath/2007/PartnerControls"/>
    <ds:schemaRef ds:uri="b31a4a60-19f6-458b-89ee-648bbc642c40"/>
    <ds:schemaRef ds:uri="db11bc59-f31d-4b67-9977-57e90e8ffce3"/>
  </ds:schemaRefs>
</ds:datastoreItem>
</file>

<file path=customXml/itemProps2.xml><?xml version="1.0" encoding="utf-8"?>
<ds:datastoreItem xmlns:ds="http://schemas.openxmlformats.org/officeDocument/2006/customXml" ds:itemID="{4F54C21E-0CCE-4CAE-B1A0-401D84FD4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1bc59-f31d-4b67-9977-57e90e8ffce3"/>
    <ds:schemaRef ds:uri="b31a4a60-19f6-458b-89ee-648bbc642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E3CEBC-FDAC-42E1-934B-48363D07B5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021684-E203-4058-AC6B-24744B941C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AAU Blank (EN)</Template>
  <TotalTime>22</TotalTime>
  <Pages>6</Pages>
  <Words>797</Words>
  <Characters>4862</Characters>
  <Application>Microsoft Office Word</Application>
  <DocSecurity>8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5648</CharactersWithSpaces>
  <SharedDoc>false</SharedDoc>
  <HLinks>
    <vt:vector size="90" baseType="variant">
      <vt:variant>
        <vt:i4>1572919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_Toc381362363</vt:lpwstr>
      </vt:variant>
      <vt:variant>
        <vt:i4>1572919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_Toc381362362</vt:lpwstr>
      </vt:variant>
      <vt:variant>
        <vt:i4>1572919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_Toc381362361</vt:lpwstr>
      </vt:variant>
      <vt:variant>
        <vt:i4>1572919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_Toc381362360</vt:lpwstr>
      </vt:variant>
      <vt:variant>
        <vt:i4>1769527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_Toc381362359</vt:lpwstr>
      </vt:variant>
      <vt:variant>
        <vt:i4>1769527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_Toc381362358</vt:lpwstr>
      </vt:variant>
      <vt:variant>
        <vt:i4>1769527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_Toc381362357</vt:lpwstr>
      </vt:variant>
      <vt:variant>
        <vt:i4>1769527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_Toc381362356</vt:lpwstr>
      </vt:variant>
      <vt:variant>
        <vt:i4>1769527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_Toc381362355</vt:lpwstr>
      </vt:variant>
      <vt:variant>
        <vt:i4>1769527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_Toc381362354</vt:lpwstr>
      </vt:variant>
      <vt:variant>
        <vt:i4>1769527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_Toc381362353</vt:lpwstr>
      </vt:variant>
      <vt:variant>
        <vt:i4>1769527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_Toc381362352</vt:lpwstr>
      </vt:variant>
      <vt:variant>
        <vt:i4>1769527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_Toc381362351</vt:lpwstr>
      </vt:variant>
      <vt:variant>
        <vt:i4>1769527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_Toc381362350</vt:lpwstr>
      </vt:variant>
      <vt:variant>
        <vt:i4>1703991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_Toc381362349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Heine Nielsen Kofoed</dc:creator>
  <cp:lastModifiedBy>Alan Tahhan</cp:lastModifiedBy>
  <cp:revision>19</cp:revision>
  <cp:lastPrinted>2014-02-28T13:51:00Z</cp:lastPrinted>
  <dcterms:created xsi:type="dcterms:W3CDTF">2026-09-29T11:41:00Z</dcterms:created>
  <dcterms:modified xsi:type="dcterms:W3CDTF">2026-09-29T12:17:00Z</dcterms:modified>
  <cp:contentStatus>Endelig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0x010100F16B84A10249C645AAA25D5A61A793F1</vt:lpwstr>
  </property>
</Properties>
</file>