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3A0A25" w:rsidRPr="009B4D30" w14:paraId="4E3A9950" w14:textId="77777777" w:rsidTr="007E4A46">
        <w:tc>
          <w:tcPr>
            <w:tcW w:w="4706" w:type="dxa"/>
          </w:tcPr>
          <w:tbl>
            <w:tblPr>
              <w:tblStyle w:val="Tabel-Gitter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53"/>
              <w:gridCol w:w="2701"/>
            </w:tblGrid>
            <w:tr w:rsidR="00F44001" w:rsidRPr="009B4D30" w14:paraId="76123843" w14:textId="77777777" w:rsidTr="00D749F6">
              <w:trPr>
                <w:trHeight w:val="1725"/>
              </w:trPr>
              <w:tc>
                <w:tcPr>
                  <w:tcW w:w="7230" w:type="dxa"/>
                </w:tcPr>
                <w:p w14:paraId="4ED2F10B" w14:textId="77777777" w:rsidR="00A525D7" w:rsidRDefault="002F2C6F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sdt>
                    <w:sdtPr>
                      <w:rPr>
                        <w:rFonts w:cs="Arial"/>
                        <w:szCs w:val="20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1113328790"/>
                      <w:placeholder>
                        <w:docPart w:val="BA5D7594F7AA41429B8411D5E0109CE7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A525D7">
                    <w:rPr>
                      <w:rFonts w:cs="Arial"/>
                      <w:szCs w:val="20"/>
                    </w:rPr>
                    <w:t xml:space="preserve"> </w:t>
                  </w:r>
                  <w:sdt>
                    <w:sdtPr>
                      <w:rPr>
                        <w:rFonts w:cs="Arial"/>
                        <w:szCs w:val="20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509061107"/>
                      <w:placeholder>
                        <w:docPart w:val="49824E5C9E9A411882B5D5BA6A809A7C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/>
                    <w:sdtContent>
                      <w:r w:rsidR="00A525D7" w:rsidRPr="008A1473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31417505" w14:textId="595DDF38" w:rsidR="00A525D7" w:rsidRPr="00F44001" w:rsidRDefault="00E04129" w:rsidP="00A525D7">
                  <w:pPr>
                    <w:tabs>
                      <w:tab w:val="left" w:pos="7230"/>
                    </w:tabs>
                    <w:spacing w:line="360" w:lineRule="auto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Study no.: </w:t>
                  </w:r>
                  <w:r w:rsidRPr="00696C96">
                    <w:rPr>
                      <w:rFonts w:cs="Arial"/>
                      <w:szCs w:val="20"/>
                      <w:highlight w:val="lightGray"/>
                    </w:rPr>
                    <w:t>XXXXXXXX</w:t>
                  </w:r>
                </w:p>
              </w:tc>
              <w:tc>
                <w:tcPr>
                  <w:tcW w:w="2693" w:type="dxa"/>
                </w:tcPr>
                <w:p w14:paraId="3733206D" w14:textId="7E269E6D" w:rsidR="008F6761" w:rsidRPr="00E04129" w:rsidRDefault="00E0412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lang w:val="en-US"/>
                    </w:rPr>
                  </w:pPr>
                  <w:r w:rsidRPr="00E04129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lang w:val="en-US"/>
                    </w:rPr>
                    <w:t xml:space="preserve">Department of </w:t>
                  </w:r>
                  <w:r w:rsidRPr="00E04129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XXX</w:t>
                  </w:r>
                </w:p>
                <w:p w14:paraId="3F6FC6BF" w14:textId="1718DD4F" w:rsidR="00F44001" w:rsidRPr="00E04129" w:rsidRDefault="00E04129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Address</w:t>
                  </w:r>
                  <w:r w:rsidR="00F44001"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br/>
                  </w:r>
                  <w:r w:rsidRPr="00E04129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  <w:lang w:val="en-US"/>
                    </w:rPr>
                    <w:t>Postal code, city</w:t>
                  </w:r>
                  <w:r w:rsidR="00763FAC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br/>
                  </w:r>
                  <w:r w:rsidR="006A3393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DK, </w:t>
                  </w:r>
                  <w:r w:rsidR="00763FAC" w:rsidRPr="00E04129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Denmark</w:t>
                  </w:r>
                </w:p>
                <w:p w14:paraId="3E285C5D" w14:textId="77777777" w:rsidR="00F44001" w:rsidRPr="00E04129" w:rsidRDefault="00F44001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</w:p>
                <w:p w14:paraId="2D6C207F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Contact person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:</w:t>
                  </w:r>
                </w:p>
                <w:p w14:paraId="28277145" w14:textId="77777777" w:rsidR="00F44001" w:rsidRPr="00763FAC" w:rsidRDefault="002F2C6F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979654801"/>
                      <w:placeholder>
                        <w:docPart w:val="2E5AB9713F2546798836A2567AFD49AC"/>
                      </w:placeholder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763FAC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</w:t>
                      </w:r>
                      <w:r w:rsidR="00A6164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1</w:t>
                      </w:r>
                    </w:sdtContent>
                  </w:sdt>
                  <w:r w:rsidR="00D07BDD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040426977"/>
                      <w:placeholder>
                        <w:docPart w:val="CD9B575BDB534427996113333B39FA16"/>
                      </w:placeholder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07BDD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Name2</w:t>
                      </w:r>
                    </w:sdtContent>
                  </w:sdt>
                </w:p>
                <w:p w14:paraId="0C312256" w14:textId="77777777" w:rsidR="00F44001" w:rsidRPr="00763FAC" w:rsidRDefault="00763FAC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Phone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1056390592"/>
                      <w:placeholder>
                        <w:docPart w:val="54800E14DE674534AA0FD45C02FA5EB0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 xml:space="preserve">+45 </w:t>
                      </w:r>
                      <w:r w:rsidR="00F44001" w:rsidRPr="00763FAC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9940 ####</w:t>
                      </w:r>
                    </w:sdtContent>
                  </w:sdt>
                </w:p>
                <w:p w14:paraId="53FEEE8B" w14:textId="77777777" w:rsidR="00F44001" w:rsidRPr="00763FAC" w:rsidRDefault="001735C7" w:rsidP="003C6E13">
                  <w:pPr>
                    <w:tabs>
                      <w:tab w:val="left" w:pos="7230"/>
                    </w:tabs>
                    <w:spacing w:line="276" w:lineRule="auto"/>
                    <w:ind w:left="-95"/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</w:pP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E</w:t>
                  </w:r>
                  <w:r w:rsidR="00763FAC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-</w:t>
                  </w:r>
                  <w:r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>mail</w:t>
                  </w:r>
                  <w:r w:rsidR="00F44001" w:rsidRPr="00763FAC">
                    <w:rPr>
                      <w:rFonts w:cs="Arial"/>
                      <w:color w:val="211A52"/>
                      <w:sz w:val="16"/>
                      <w:szCs w:val="16"/>
                      <w:lang w:val="en-US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  <w:lang w:val="en-US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1604686920"/>
                      <w:placeholder>
                        <w:docPart w:val="79E295D16925418DA98FE6A0762099AD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074FA6" w:rsidRPr="00963F82">
                        <w:rPr>
                          <w:rFonts w:cs="Arial"/>
                          <w:color w:val="211A52"/>
                          <w:sz w:val="16"/>
                          <w:szCs w:val="16"/>
                          <w:lang w:val="en-US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34056684" w14:textId="77777777" w:rsidR="00FD7757" w:rsidRPr="00763FAC" w:rsidRDefault="00FD7757" w:rsidP="00B92662">
            <w:pPr>
              <w:tabs>
                <w:tab w:val="left" w:pos="7230"/>
              </w:tabs>
              <w:rPr>
                <w:rFonts w:cs="Arial"/>
                <w:szCs w:val="20"/>
                <w:lang w:val="en-US"/>
              </w:rPr>
            </w:pPr>
          </w:p>
        </w:tc>
      </w:tr>
    </w:tbl>
    <w:p w14:paraId="39187737" w14:textId="77777777" w:rsidR="003A0A25" w:rsidRPr="00763FAC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  <w:lang w:val="en-US"/>
        </w:rPr>
      </w:pPr>
    </w:p>
    <w:p w14:paraId="7AA25B0F" w14:textId="77777777" w:rsidR="00B92662" w:rsidRPr="00763FAC" w:rsidRDefault="00B92662" w:rsidP="00D749F6">
      <w:pPr>
        <w:tabs>
          <w:tab w:val="left" w:pos="7371"/>
        </w:tabs>
        <w:rPr>
          <w:lang w:val="en-US"/>
        </w:rPr>
      </w:pPr>
      <w:r w:rsidRPr="00763FAC">
        <w:rPr>
          <w:rFonts w:cs="Arial"/>
          <w:color w:val="211A52"/>
          <w:sz w:val="16"/>
          <w:szCs w:val="16"/>
          <w:lang w:val="en-US"/>
        </w:rPr>
        <w:tab/>
        <w:t>D</w:t>
      </w:r>
      <w:r w:rsidR="00763FAC" w:rsidRPr="00763FAC">
        <w:rPr>
          <w:rFonts w:cs="Arial"/>
          <w:color w:val="211A52"/>
          <w:sz w:val="16"/>
          <w:szCs w:val="16"/>
          <w:lang w:val="en-US"/>
        </w:rPr>
        <w:t>ate</w:t>
      </w:r>
      <w:r w:rsidRPr="00763FAC">
        <w:rPr>
          <w:rFonts w:cs="Arial"/>
          <w:color w:val="211A52"/>
          <w:sz w:val="16"/>
          <w:szCs w:val="16"/>
          <w:lang w:val="en-US"/>
        </w:rPr>
        <w:t xml:space="preserve">: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Dokument) Brevdato"/>
          <w:tag w:val="&lt;Tag&gt;&lt;Xpath&gt;/ns0:Root[1]/ns0:data[@id='49EEA436-06AC-4EBB-BB5F-589B474AFE29']/ns0:value&lt;/Xpath&gt;&lt;/Tag&gt;"/>
          <w:id w:val="1720862427"/>
          <w:placeholder>
            <w:docPart w:val="70E66216D4D3483B940E6F9D32CB4D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07BDD" w:rsidRPr="00D07BDD">
            <w:rPr>
              <w:rFonts w:cs="Arial"/>
              <w:color w:val="211A52"/>
              <w:sz w:val="16"/>
              <w:szCs w:val="16"/>
              <w:lang w:val="en-US"/>
            </w:rPr>
            <w:t>[Brevdato]</w:t>
          </w:r>
        </w:sdtContent>
      </w:sdt>
      <w:r w:rsidRPr="00763FAC">
        <w:rPr>
          <w:rFonts w:cs="Arial"/>
          <w:color w:val="211A52"/>
          <w:sz w:val="16"/>
          <w:szCs w:val="16"/>
          <w:lang w:val="en-US"/>
        </w:rPr>
        <w:br/>
      </w:r>
      <w:r w:rsidRPr="00763FAC">
        <w:rPr>
          <w:rFonts w:cs="Arial"/>
          <w:color w:val="211A52"/>
          <w:sz w:val="16"/>
          <w:szCs w:val="16"/>
          <w:lang w:val="en-US"/>
        </w:rPr>
        <w:tab/>
      </w:r>
      <w:r w:rsidR="00763FAC" w:rsidRPr="00763FAC">
        <w:rPr>
          <w:rFonts w:cs="Arial"/>
          <w:color w:val="211A52"/>
          <w:sz w:val="16"/>
          <w:szCs w:val="16"/>
          <w:lang w:val="en-US"/>
        </w:rPr>
        <w:t>Case No.</w:t>
      </w:r>
      <w:r w:rsidRPr="00763FAC">
        <w:rPr>
          <w:rFonts w:cs="Arial"/>
          <w:color w:val="211A52"/>
          <w:sz w:val="16"/>
          <w:szCs w:val="16"/>
          <w:lang w:val="en-US"/>
        </w:rPr>
        <w:t>:</w:t>
      </w:r>
      <w:r w:rsidR="00D07BDD">
        <w:rPr>
          <w:rFonts w:cs="Arial"/>
          <w:color w:val="211A52"/>
          <w:sz w:val="16"/>
          <w:szCs w:val="16"/>
          <w:lang w:val="en-US"/>
        </w:rPr>
        <w:t xml:space="preserve"> </w:t>
      </w:r>
      <w:sdt>
        <w:sdtPr>
          <w:rPr>
            <w:rFonts w:cs="Arial"/>
            <w:color w:val="211A52"/>
            <w:sz w:val="16"/>
            <w:szCs w:val="16"/>
            <w:lang w:val="en-US"/>
          </w:rPr>
          <w:alias w:val="(Sag) Sagsnr."/>
          <w:tag w:val="&lt;Tag&gt;&lt;Xpath&gt;/ns0:Root[1]/ns0:data[@id='4A247CA3-F186-4472-80F1-88BC39AA9062']/ns0:value&lt;/Xpath&gt;&lt;/Tag&gt;"/>
          <w:id w:val="-1657376530"/>
          <w:placeholder>
            <w:docPart w:val="126B04193F834698887738DCF065246D"/>
          </w:placeholder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[</w:t>
          </w:r>
          <w:proofErr w:type="spellStart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Caseno</w:t>
          </w:r>
          <w:proofErr w:type="spellEnd"/>
          <w:r w:rsidR="00A61642">
            <w:rPr>
              <w:rFonts w:cs="Arial"/>
              <w:color w:val="211A52"/>
              <w:sz w:val="16"/>
              <w:szCs w:val="16"/>
              <w:lang w:val="en-US"/>
            </w:rPr>
            <w:t>.]</w:t>
          </w:r>
        </w:sdtContent>
      </w:sdt>
      <w:r w:rsidR="00D07BDD" w:rsidRPr="00763FAC">
        <w:rPr>
          <w:lang w:val="en-US"/>
        </w:rPr>
        <w:t xml:space="preserve"> </w:t>
      </w:r>
    </w:p>
    <w:sdt>
      <w:sdtPr>
        <w:rPr>
          <w:rFonts w:cs="Arial"/>
          <w:b/>
          <w:sz w:val="22"/>
          <w:lang w:val="en-GB"/>
        </w:rPr>
        <w:alias w:val="(Dokument) Titel"/>
        <w:tag w:val="&lt;Tag&gt;&lt;Xpath&gt;/ns0:Root[1]/ns0:data[@id='85519215-F04F-4CB1-9D76-450FF9FE2D79']/ns0:value&lt;/Xpath&gt;&lt;/Tag&gt;"/>
        <w:id w:val="-226072812"/>
        <w:placeholder>
          <w:docPart w:val="AD8C624936A945198A5AC51C2EC60EB0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/>
      <w:sdtContent>
        <w:p w14:paraId="418C45BC" w14:textId="3372B9F2" w:rsidR="00047F27" w:rsidRPr="00E04129" w:rsidRDefault="004211A2" w:rsidP="006F4EF7">
          <w:pPr>
            <w:rPr>
              <w:rFonts w:cs="Arial"/>
              <w:b/>
              <w:sz w:val="22"/>
              <w:lang w:val="en-US"/>
            </w:rPr>
          </w:pPr>
          <w:r>
            <w:rPr>
              <w:rFonts w:cs="Arial"/>
              <w:b/>
              <w:sz w:val="22"/>
              <w:lang w:val="en-GB"/>
            </w:rPr>
            <w:t xml:space="preserve">You may continue your </w:t>
          </w:r>
          <w:r w:rsidR="00501A95">
            <w:rPr>
              <w:rFonts w:cs="Arial"/>
              <w:b/>
              <w:sz w:val="22"/>
              <w:lang w:val="en-GB"/>
            </w:rPr>
            <w:t>programme</w:t>
          </w:r>
        </w:p>
      </w:sdtContent>
    </w:sdt>
    <w:p w14:paraId="13EE1D17" w14:textId="77777777" w:rsidR="00494B34" w:rsidRPr="009920E5" w:rsidRDefault="004211A2" w:rsidP="00494B34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GB" w:bidi="en-US"/>
        </w:rPr>
        <w:t xml:space="preserve">On </w:t>
      </w:r>
      <w:r w:rsidRPr="004211A2">
        <w:rPr>
          <w:rFonts w:cs="Arial"/>
          <w:szCs w:val="20"/>
          <w:highlight w:val="lightGray"/>
          <w:lang w:val="en-GB" w:bidi="en-US"/>
        </w:rPr>
        <w:t>XX</w:t>
      </w:r>
      <w:r>
        <w:rPr>
          <w:rFonts w:cs="Arial"/>
          <w:szCs w:val="20"/>
          <w:lang w:val="en-GB" w:bidi="en-US"/>
        </w:rPr>
        <w:t xml:space="preserve">, Aalborg University (hereinafter AAU) informed you that you had </w:t>
      </w:r>
      <w:r w:rsidR="00494B34" w:rsidRPr="009920E5">
        <w:rPr>
          <w:rFonts w:cs="Arial"/>
          <w:szCs w:val="20"/>
          <w:lang w:val="en-US" w:bidi="en-US"/>
        </w:rPr>
        <w:t xml:space="preserve">not </w:t>
      </w:r>
      <w:r w:rsidR="00494B34">
        <w:rPr>
          <w:rFonts w:cs="Arial"/>
          <w:szCs w:val="20"/>
          <w:lang w:val="en-US" w:bidi="en-US"/>
        </w:rPr>
        <w:t xml:space="preserve">participated in at least one examination in each module on the </w:t>
      </w:r>
      <w:r w:rsidR="00494B34" w:rsidRPr="009920E5">
        <w:rPr>
          <w:rFonts w:cs="Arial"/>
          <w:szCs w:val="20"/>
          <w:lang w:val="en-US" w:bidi="en-US"/>
        </w:rPr>
        <w:t xml:space="preserve">1st and 2nd semesters </w:t>
      </w:r>
      <w:r w:rsidR="00494B34">
        <w:rPr>
          <w:rFonts w:cs="Arial"/>
          <w:szCs w:val="20"/>
          <w:lang w:val="en-US" w:bidi="en-US"/>
        </w:rPr>
        <w:t>before the end of the first year of study following enrollment</w:t>
      </w:r>
      <w:r w:rsidR="00494B34" w:rsidRPr="009920E5">
        <w:rPr>
          <w:rFonts w:cs="Arial"/>
          <w:szCs w:val="20"/>
          <w:lang w:val="en-US" w:bidi="en-US"/>
        </w:rPr>
        <w:t xml:space="preserve"> (</w:t>
      </w:r>
      <w:r w:rsidR="00494B34">
        <w:rPr>
          <w:rFonts w:cs="Arial"/>
          <w:szCs w:val="20"/>
          <w:lang w:val="en-US" w:bidi="en-US"/>
        </w:rPr>
        <w:t>participation</w:t>
      </w:r>
      <w:r w:rsidR="00494B34" w:rsidRPr="009920E5">
        <w:rPr>
          <w:rFonts w:cs="Arial"/>
          <w:szCs w:val="20"/>
          <w:lang w:val="en-US" w:bidi="en-US"/>
        </w:rPr>
        <w:t xml:space="preserve"> requirement </w:t>
      </w:r>
      <w:r w:rsidR="00494B34">
        <w:rPr>
          <w:rFonts w:cs="Arial"/>
          <w:szCs w:val="20"/>
          <w:lang w:val="en-US" w:bidi="en-US"/>
        </w:rPr>
        <w:t>in</w:t>
      </w:r>
      <w:r w:rsidR="00494B34" w:rsidRPr="009920E5">
        <w:rPr>
          <w:rFonts w:cs="Arial"/>
          <w:szCs w:val="20"/>
          <w:lang w:val="en-US" w:bidi="en-US"/>
        </w:rPr>
        <w:t xml:space="preserve"> the first-year examination</w:t>
      </w:r>
      <w:r w:rsidR="00494B34">
        <w:rPr>
          <w:rFonts w:cs="Arial"/>
          <w:szCs w:val="20"/>
          <w:lang w:val="en-US" w:bidi="en-US"/>
        </w:rPr>
        <w:t>s</w:t>
      </w:r>
      <w:r w:rsidR="00494B34" w:rsidRPr="009920E5">
        <w:rPr>
          <w:rFonts w:cs="Arial"/>
          <w:szCs w:val="20"/>
          <w:lang w:val="en-US" w:bidi="en-US"/>
        </w:rPr>
        <w:t>).</w:t>
      </w:r>
    </w:p>
    <w:p w14:paraId="1873AEB3" w14:textId="6334F2DA" w:rsidR="009920E5" w:rsidRDefault="004211A2" w:rsidP="009920E5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 xml:space="preserve">On this basis, AAU initiated a case </w:t>
      </w:r>
      <w:r w:rsidR="002F2C6F">
        <w:rPr>
          <w:rFonts w:cs="Arial"/>
          <w:szCs w:val="20"/>
          <w:lang w:val="en-US" w:bidi="en-US"/>
        </w:rPr>
        <w:t>concerning</w:t>
      </w:r>
      <w:r>
        <w:rPr>
          <w:rFonts w:cs="Arial"/>
          <w:szCs w:val="20"/>
          <w:lang w:val="en-US" w:bidi="en-US"/>
        </w:rPr>
        <w:t xml:space="preserve"> </w:t>
      </w:r>
      <w:r w:rsidR="009920E5" w:rsidRPr="009920E5">
        <w:rPr>
          <w:rFonts w:cs="Arial"/>
          <w:szCs w:val="20"/>
          <w:lang w:val="en-US" w:bidi="en-US"/>
        </w:rPr>
        <w:t>the possible deregistration of you from the University, as you no longer fulfil</w:t>
      </w:r>
      <w:r>
        <w:rPr>
          <w:rFonts w:cs="Arial"/>
          <w:szCs w:val="20"/>
          <w:lang w:val="en-US" w:bidi="en-US"/>
        </w:rPr>
        <w:t>led</w:t>
      </w:r>
      <w:r w:rsidR="009920E5" w:rsidRPr="009920E5">
        <w:rPr>
          <w:rFonts w:cs="Arial"/>
          <w:szCs w:val="20"/>
          <w:lang w:val="en-US" w:bidi="en-US"/>
        </w:rPr>
        <w:t xml:space="preserve"> the conditions for enrolment as a student.</w:t>
      </w:r>
    </w:p>
    <w:p w14:paraId="71C8A322" w14:textId="263D0019" w:rsidR="004211A2" w:rsidRPr="004211A2" w:rsidRDefault="004211A2" w:rsidP="009920E5">
      <w:pPr>
        <w:jc w:val="both"/>
        <w:rPr>
          <w:rFonts w:cs="Arial"/>
          <w:color w:val="FF0000"/>
          <w:szCs w:val="20"/>
          <w:lang w:bidi="en-US"/>
        </w:rPr>
      </w:pPr>
      <w:r w:rsidRPr="004211A2">
        <w:rPr>
          <w:rFonts w:cs="Arial"/>
          <w:color w:val="FF0000"/>
          <w:szCs w:val="20"/>
          <w:lang w:bidi="en-US"/>
        </w:rPr>
        <w:t>Hvis den studerende har sendt bemærkninger:</w:t>
      </w:r>
    </w:p>
    <w:p w14:paraId="7CF56A1B" w14:textId="43F34132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>, you submitted [</w:t>
      </w:r>
      <w:r w:rsidRPr="004211A2">
        <w:rPr>
          <w:rFonts w:cs="Arial"/>
          <w:szCs w:val="20"/>
          <w:highlight w:val="lightGray"/>
          <w:lang w:val="en-US" w:bidi="en-US"/>
        </w:rPr>
        <w:t>describe the student’s comments</w:t>
      </w:r>
      <w:r>
        <w:rPr>
          <w:rFonts w:cs="Arial"/>
          <w:szCs w:val="20"/>
          <w:lang w:val="en-US" w:bidi="en-US"/>
        </w:rPr>
        <w:t>].</w:t>
      </w:r>
    </w:p>
    <w:p w14:paraId="70339B87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>
        <w:rPr>
          <w:rFonts w:cs="Arial"/>
          <w:szCs w:val="20"/>
          <w:lang w:val="en-US" w:bidi="en-US"/>
        </w:rPr>
        <w:t>AAU has reviewed your comments and finds [</w:t>
      </w:r>
      <w:r w:rsidRPr="004211A2">
        <w:rPr>
          <w:rFonts w:cs="Arial"/>
          <w:szCs w:val="20"/>
          <w:highlight w:val="lightGray"/>
          <w:lang w:val="en-US" w:bidi="en-US"/>
        </w:rPr>
        <w:t>explain why the comments justify closing the deregistration case – for example, because the student has drawn attention to errors in the information stated in the consultation letter which are of decisive importance to the case</w:t>
      </w:r>
      <w:r w:rsidRPr="004211A2">
        <w:rPr>
          <w:rFonts w:cs="Arial"/>
          <w:szCs w:val="20"/>
          <w:lang w:val="en-US" w:bidi="en-US"/>
        </w:rPr>
        <w:t>].</w:t>
      </w:r>
    </w:p>
    <w:p w14:paraId="68157AC8" w14:textId="77777777" w:rsidR="004211A2" w:rsidRPr="004211A2" w:rsidRDefault="004211A2" w:rsidP="004211A2">
      <w:pPr>
        <w:jc w:val="both"/>
        <w:rPr>
          <w:rFonts w:cs="Arial"/>
          <w:b/>
          <w:bCs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this basis, AAU finds that you continue to fulfil the conditions for enrolment as a student at AAU. </w:t>
      </w:r>
      <w:r w:rsidRPr="004211A2">
        <w:rPr>
          <w:rFonts w:cs="Arial"/>
          <w:b/>
          <w:bCs/>
          <w:szCs w:val="20"/>
          <w:lang w:val="en-US" w:bidi="en-US"/>
        </w:rPr>
        <w:t>You may therefore continue your programme.</w:t>
      </w:r>
    </w:p>
    <w:p w14:paraId="4B857A4F" w14:textId="5A6895C9" w:rsidR="004211A2" w:rsidRPr="004211A2" w:rsidRDefault="004211A2" w:rsidP="009920E5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>AAU closes the deregistration case and will take no further action.</w:t>
      </w:r>
    </w:p>
    <w:p w14:paraId="167FA730" w14:textId="77777777" w:rsidR="004211A2" w:rsidRPr="00F53219" w:rsidRDefault="004211A2" w:rsidP="004211A2">
      <w:pPr>
        <w:jc w:val="both"/>
        <w:rPr>
          <w:rFonts w:cs="Arial"/>
          <w:color w:val="FF0000"/>
          <w:szCs w:val="20"/>
        </w:rPr>
      </w:pPr>
      <w:r w:rsidRPr="00F53219">
        <w:rPr>
          <w:rFonts w:cs="Arial"/>
          <w:color w:val="FF0000"/>
          <w:szCs w:val="20"/>
        </w:rPr>
        <w:t>Hvis den studerende har fået godkendt en dispensationsansøgning:</w:t>
      </w:r>
    </w:p>
    <w:p w14:paraId="2AC35AB2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 xml:space="preserve">, you submitted an application for exemption to the Study Board. The Study Board approved your application on </w:t>
      </w:r>
      <w:r w:rsidRPr="004211A2">
        <w:rPr>
          <w:rFonts w:cs="Arial"/>
          <w:szCs w:val="20"/>
          <w:highlight w:val="lightGray"/>
          <w:lang w:val="en-US" w:bidi="en-US"/>
        </w:rPr>
        <w:t>XX</w:t>
      </w:r>
      <w:r w:rsidRPr="004211A2">
        <w:rPr>
          <w:rFonts w:cs="Arial"/>
          <w:szCs w:val="20"/>
          <w:lang w:val="en-US" w:bidi="en-US"/>
        </w:rPr>
        <w:t>.</w:t>
      </w:r>
    </w:p>
    <w:p w14:paraId="237B222D" w14:textId="77777777" w:rsidR="004211A2" w:rsidRPr="004211A2" w:rsidRDefault="004211A2" w:rsidP="004211A2">
      <w:pPr>
        <w:jc w:val="both"/>
        <w:rPr>
          <w:rFonts w:cs="Arial"/>
          <w:b/>
          <w:bCs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 xml:space="preserve">As the Study Board has approved your application for exemption, AAU finds that you once again fulfil the conditions for enrolment as a student at AAU. </w:t>
      </w:r>
      <w:r w:rsidRPr="004211A2">
        <w:rPr>
          <w:rFonts w:cs="Arial"/>
          <w:b/>
          <w:bCs/>
          <w:szCs w:val="20"/>
          <w:lang w:val="en-US" w:bidi="en-US"/>
        </w:rPr>
        <w:t>You may therefore continue your programme.</w:t>
      </w:r>
    </w:p>
    <w:p w14:paraId="45DAE513" w14:textId="77777777" w:rsidR="004211A2" w:rsidRPr="004211A2" w:rsidRDefault="004211A2" w:rsidP="004211A2">
      <w:pPr>
        <w:jc w:val="both"/>
        <w:rPr>
          <w:rFonts w:cs="Arial"/>
          <w:szCs w:val="20"/>
          <w:lang w:val="en-US" w:bidi="en-US"/>
        </w:rPr>
      </w:pPr>
      <w:r w:rsidRPr="004211A2">
        <w:rPr>
          <w:rFonts w:cs="Arial"/>
          <w:szCs w:val="20"/>
          <w:lang w:val="en-US" w:bidi="en-US"/>
        </w:rPr>
        <w:t>AAU closes the deregistration case and will take no further action.</w:t>
      </w:r>
    </w:p>
    <w:p w14:paraId="69ACD38F" w14:textId="77777777" w:rsidR="004211A2" w:rsidRPr="004211A2" w:rsidRDefault="004211A2" w:rsidP="009920E5">
      <w:pPr>
        <w:jc w:val="both"/>
        <w:rPr>
          <w:rFonts w:cs="Arial"/>
          <w:szCs w:val="20"/>
          <w:lang w:val="en-US" w:bidi="en-US"/>
        </w:rPr>
      </w:pPr>
    </w:p>
    <w:p w14:paraId="5B9CC730" w14:textId="020DA3EB" w:rsidR="00E04129" w:rsidRPr="00AB30AB" w:rsidRDefault="00E04129" w:rsidP="00E04129">
      <w:pPr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If you have any questions</w:t>
      </w:r>
      <w:r w:rsidR="0058356F">
        <w:rPr>
          <w:rFonts w:cs="Arial"/>
          <w:szCs w:val="20"/>
          <w:lang w:val="en-GB" w:bidi="en-US"/>
        </w:rPr>
        <w:t>, you are welcome to contact me.</w:t>
      </w:r>
    </w:p>
    <w:p w14:paraId="28926411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13159BAC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  <w:r w:rsidRPr="00AB30AB">
        <w:rPr>
          <w:rFonts w:cs="Arial"/>
          <w:szCs w:val="20"/>
          <w:lang w:val="en-GB" w:bidi="en-US"/>
        </w:rPr>
        <w:t>Kind regards,</w:t>
      </w:r>
    </w:p>
    <w:p w14:paraId="3F01D181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43CF084C" w14:textId="77777777" w:rsidR="00E04129" w:rsidRPr="00AB30AB" w:rsidRDefault="00E04129" w:rsidP="00E04129">
      <w:pPr>
        <w:spacing w:after="0"/>
        <w:jc w:val="both"/>
        <w:rPr>
          <w:rFonts w:cs="Arial"/>
          <w:szCs w:val="20"/>
          <w:lang w:val="en-GB"/>
        </w:rPr>
      </w:pPr>
    </w:p>
    <w:p w14:paraId="787E1B8E" w14:textId="77777777" w:rsidR="00E04129" w:rsidRPr="00B24E2C" w:rsidRDefault="00E04129" w:rsidP="00E04129">
      <w:pPr>
        <w:spacing w:after="0"/>
        <w:jc w:val="both"/>
        <w:rPr>
          <w:rFonts w:cs="Arial"/>
          <w:szCs w:val="20"/>
          <w:highlight w:val="lightGray"/>
          <w:lang w:val="en-GB"/>
        </w:rPr>
      </w:pPr>
      <w:r w:rsidRPr="00B24E2C">
        <w:rPr>
          <w:rFonts w:cs="Arial"/>
          <w:szCs w:val="20"/>
          <w:highlight w:val="lightGray"/>
          <w:lang w:val="en-GB" w:bidi="en-US"/>
        </w:rPr>
        <w:t>Name</w:t>
      </w:r>
    </w:p>
    <w:p w14:paraId="3D5C1DBB" w14:textId="4FEDD0EB" w:rsidR="00047F27" w:rsidRPr="00E04129" w:rsidRDefault="00E04129" w:rsidP="00E04129">
      <w:pPr>
        <w:spacing w:after="0"/>
        <w:jc w:val="both"/>
        <w:rPr>
          <w:rFonts w:cs="Arial"/>
          <w:szCs w:val="20"/>
          <w:lang w:val="en-GB" w:bidi="en-US"/>
        </w:rPr>
      </w:pPr>
      <w:r w:rsidRPr="00B24E2C">
        <w:rPr>
          <w:rFonts w:cs="Arial"/>
          <w:szCs w:val="20"/>
          <w:highlight w:val="lightGray"/>
          <w:lang w:val="en-GB" w:bidi="en-US"/>
        </w:rPr>
        <w:t>Title</w:t>
      </w:r>
    </w:p>
    <w:sectPr w:rsidR="00047F27" w:rsidRPr="00E04129" w:rsidSect="006F4EF7">
      <w:headerReference w:type="default" r:id="rId6"/>
      <w:footerReference w:type="default" r:id="rId7"/>
      <w:pgSz w:w="11906" w:h="16838"/>
      <w:pgMar w:top="1134" w:right="1021" w:bottom="1418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C842" w14:textId="77777777" w:rsidR="00E04129" w:rsidRDefault="00E04129" w:rsidP="00E16C5A">
      <w:pPr>
        <w:spacing w:after="0" w:line="240" w:lineRule="auto"/>
      </w:pPr>
      <w:r>
        <w:separator/>
      </w:r>
    </w:p>
  </w:endnote>
  <w:endnote w:type="continuationSeparator" w:id="0">
    <w:p w14:paraId="6094D7A5" w14:textId="77777777" w:rsidR="00E04129" w:rsidRDefault="00E04129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1200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B371A9" w14:textId="4A49749C" w:rsidR="00F305EC" w:rsidRDefault="00F305EC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59FFDC" w14:textId="77777777" w:rsidR="00F305EC" w:rsidRDefault="00F305E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8F4BB" w14:textId="77777777" w:rsidR="00E04129" w:rsidRDefault="00E04129" w:rsidP="00E16C5A">
      <w:pPr>
        <w:spacing w:after="0" w:line="240" w:lineRule="auto"/>
      </w:pPr>
      <w:r>
        <w:separator/>
      </w:r>
    </w:p>
  </w:footnote>
  <w:footnote w:type="continuationSeparator" w:id="0">
    <w:p w14:paraId="4AFC4FBE" w14:textId="77777777" w:rsidR="00E04129" w:rsidRDefault="00E04129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99BC" w14:textId="77777777" w:rsidR="00B42F9C" w:rsidRDefault="00B42F9C" w:rsidP="00E16C5A">
    <w:pPr>
      <w:pStyle w:val="Sidehoved"/>
      <w:jc w:val="right"/>
    </w:pPr>
  </w:p>
  <w:p w14:paraId="668F8854" w14:textId="77777777" w:rsidR="00B42F9C" w:rsidRDefault="00B42F9C" w:rsidP="00E16C5A">
    <w:pPr>
      <w:pStyle w:val="Sidehoved"/>
      <w:jc w:val="right"/>
    </w:pPr>
  </w:p>
  <w:p w14:paraId="2B6DDFD9" w14:textId="77777777" w:rsidR="00B42F9C" w:rsidRDefault="00B42F9C" w:rsidP="00E16C5A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776" behindDoc="0" locked="0" layoutInCell="1" allowOverlap="1" wp14:anchorId="28B92894" wp14:editId="62568E2E">
          <wp:simplePos x="0" y="0"/>
          <wp:positionH relativeFrom="column">
            <wp:posOffset>4010025</wp:posOffset>
          </wp:positionH>
          <wp:positionV relativeFrom="paragraph">
            <wp:posOffset>62560</wp:posOffset>
          </wp:positionV>
          <wp:extent cx="1577340" cy="417195"/>
          <wp:effectExtent l="0" t="0" r="0" b="0"/>
          <wp:wrapSquare wrapText="bothSides"/>
          <wp:docPr id="1" name="Billed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315FCD" w14:textId="77777777" w:rsidR="00B42F9C" w:rsidRDefault="00B42F9C" w:rsidP="00E16C5A">
    <w:pPr>
      <w:pStyle w:val="Sidehoved"/>
      <w:jc w:val="right"/>
    </w:pPr>
  </w:p>
  <w:p w14:paraId="4E34F864" w14:textId="77777777" w:rsidR="00B42F9C" w:rsidRDefault="00B42F9C" w:rsidP="00E16C5A">
    <w:pPr>
      <w:pStyle w:val="Sidehoved"/>
      <w:jc w:val="right"/>
    </w:pPr>
  </w:p>
  <w:p w14:paraId="6129E1A7" w14:textId="77777777" w:rsidR="00E16C5A" w:rsidRDefault="00E16C5A" w:rsidP="00E16C5A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29"/>
    <w:rsid w:val="00027D3B"/>
    <w:rsid w:val="00047F27"/>
    <w:rsid w:val="00074FA6"/>
    <w:rsid w:val="00083647"/>
    <w:rsid w:val="000B4E7E"/>
    <w:rsid w:val="00130C52"/>
    <w:rsid w:val="001735C7"/>
    <w:rsid w:val="001F3DD0"/>
    <w:rsid w:val="002F25C6"/>
    <w:rsid w:val="002F2C6F"/>
    <w:rsid w:val="0034640C"/>
    <w:rsid w:val="003A0A25"/>
    <w:rsid w:val="003B1CB0"/>
    <w:rsid w:val="003C6E13"/>
    <w:rsid w:val="004211A2"/>
    <w:rsid w:val="0043652C"/>
    <w:rsid w:val="00492B3D"/>
    <w:rsid w:val="00494B34"/>
    <w:rsid w:val="004A5ECA"/>
    <w:rsid w:val="004B4725"/>
    <w:rsid w:val="004D5BE6"/>
    <w:rsid w:val="004F0ACB"/>
    <w:rsid w:val="00501A95"/>
    <w:rsid w:val="005538F3"/>
    <w:rsid w:val="005823DC"/>
    <w:rsid w:val="0058356F"/>
    <w:rsid w:val="005B555E"/>
    <w:rsid w:val="006A3393"/>
    <w:rsid w:val="006B75E4"/>
    <w:rsid w:val="006C3C76"/>
    <w:rsid w:val="006F21F5"/>
    <w:rsid w:val="006F4428"/>
    <w:rsid w:val="006F4EF7"/>
    <w:rsid w:val="00701473"/>
    <w:rsid w:val="007042D1"/>
    <w:rsid w:val="0070778A"/>
    <w:rsid w:val="00721E1E"/>
    <w:rsid w:val="00763FAC"/>
    <w:rsid w:val="00773B3F"/>
    <w:rsid w:val="0078147C"/>
    <w:rsid w:val="007E4A46"/>
    <w:rsid w:val="00872D93"/>
    <w:rsid w:val="008F6761"/>
    <w:rsid w:val="00981E39"/>
    <w:rsid w:val="009920E5"/>
    <w:rsid w:val="009977A7"/>
    <w:rsid w:val="009B4D30"/>
    <w:rsid w:val="009C086D"/>
    <w:rsid w:val="009D02D3"/>
    <w:rsid w:val="00A525D7"/>
    <w:rsid w:val="00A54B3D"/>
    <w:rsid w:val="00A61642"/>
    <w:rsid w:val="00A8082E"/>
    <w:rsid w:val="00AA1D5F"/>
    <w:rsid w:val="00AF3167"/>
    <w:rsid w:val="00B33E3C"/>
    <w:rsid w:val="00B37EA3"/>
    <w:rsid w:val="00B42F9C"/>
    <w:rsid w:val="00B75E2E"/>
    <w:rsid w:val="00B81970"/>
    <w:rsid w:val="00B92662"/>
    <w:rsid w:val="00BB4A1E"/>
    <w:rsid w:val="00BD5020"/>
    <w:rsid w:val="00C036BD"/>
    <w:rsid w:val="00C57B8B"/>
    <w:rsid w:val="00C752AD"/>
    <w:rsid w:val="00CF6EF9"/>
    <w:rsid w:val="00D07BDD"/>
    <w:rsid w:val="00D14EB3"/>
    <w:rsid w:val="00D43D41"/>
    <w:rsid w:val="00D749F6"/>
    <w:rsid w:val="00E04129"/>
    <w:rsid w:val="00E10FDE"/>
    <w:rsid w:val="00E16C5A"/>
    <w:rsid w:val="00E950CD"/>
    <w:rsid w:val="00EA702D"/>
    <w:rsid w:val="00F305EC"/>
    <w:rsid w:val="00F44001"/>
    <w:rsid w:val="00F64B75"/>
    <w:rsid w:val="00F66423"/>
    <w:rsid w:val="00FC6508"/>
    <w:rsid w:val="00FD24D6"/>
    <w:rsid w:val="00FD7757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BE0A6"/>
  <w15:docId w15:val="{3D468A9C-1EF0-4408-BB10-038ADF97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16C5A"/>
    <w:rPr>
      <w:rFonts w:eastAsiaTheme="minorEastAsia"/>
      <w:b/>
      <w:bCs/>
      <w:i/>
      <w:iCs/>
      <w:color w:val="4F81BD" w:themeColor="accent1"/>
      <w:lang w:eastAsia="da-DK"/>
    </w:rPr>
  </w:style>
  <w:style w:type="character" w:styleId="Hyperlink">
    <w:name w:val="Hyperlink"/>
    <w:basedOn w:val="Standardskrifttypeiafsnit"/>
    <w:uiPriority w:val="99"/>
    <w:unhideWhenUsed/>
    <w:rsid w:val="00B92662"/>
    <w:rPr>
      <w:color w:val="0000FF" w:themeColor="hyperlink"/>
      <w:u w:val="single"/>
    </w:rPr>
  </w:style>
  <w:style w:type="table" w:styleId="Tabel-Gitter">
    <w:name w:val="Table Grid"/>
    <w:basedOn w:val="Tabel-Normal"/>
    <w:uiPriority w:val="59"/>
    <w:rsid w:val="003A0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D07BDD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C08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920E5"/>
    <w:rPr>
      <w:rFonts w:ascii="Times New Roman" w:hAnsi="Times New Roman" w:cs="Times New Roman"/>
      <w:sz w:val="24"/>
      <w:szCs w:val="24"/>
    </w:rPr>
  </w:style>
  <w:style w:type="paragraph" w:styleId="Ingenafstand">
    <w:name w:val="No Spacing"/>
    <w:uiPriority w:val="1"/>
    <w:qFormat/>
    <w:rsid w:val="00AF316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Letter%20(E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5D7594F7AA41429B8411D5E0109C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BEDB43-E122-4E8E-9A24-D8D8F4C18654}"/>
      </w:docPartPr>
      <w:docPartBody>
        <w:p w:rsidR="00130C68" w:rsidRDefault="00130C68">
          <w:pPr>
            <w:pStyle w:val="BA5D7594F7AA41429B8411D5E0109CE7"/>
          </w:pPr>
          <w:r w:rsidRPr="008A1473">
            <w:rPr>
              <w:rStyle w:val="Pladsholdertekst"/>
            </w:rPr>
            <w:t>[Navn 1]</w:t>
          </w:r>
        </w:p>
      </w:docPartBody>
    </w:docPart>
    <w:docPart>
      <w:docPartPr>
        <w:name w:val="49824E5C9E9A411882B5D5BA6A809A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2DE148-65B6-4BDA-8297-483F70B00E40}"/>
      </w:docPartPr>
      <w:docPartBody>
        <w:p w:rsidR="00130C68" w:rsidRDefault="00130C68">
          <w:pPr>
            <w:pStyle w:val="49824E5C9E9A411882B5D5BA6A809A7C"/>
          </w:pPr>
          <w:r w:rsidRPr="008A1473">
            <w:rPr>
              <w:rStyle w:val="Pladsholdertekst"/>
            </w:rPr>
            <w:t>[Navn 2]</w:t>
          </w:r>
        </w:p>
      </w:docPartBody>
    </w:docPart>
    <w:docPart>
      <w:docPartPr>
        <w:name w:val="2E5AB9713F2546798836A2567AFD49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8C63D9-2587-4FDD-B24A-98C854C0F2BD}"/>
      </w:docPartPr>
      <w:docPartBody>
        <w:p w:rsidR="00130C68" w:rsidRDefault="00130C68">
          <w:pPr>
            <w:pStyle w:val="2E5AB9713F2546798836A2567AFD49AC"/>
          </w:pPr>
          <w:r w:rsidRPr="00BE20DB">
            <w:rPr>
              <w:rStyle w:val="Pladsholdertekst"/>
            </w:rPr>
            <w:t>[Navn 1]</w:t>
          </w:r>
        </w:p>
      </w:docPartBody>
    </w:docPart>
    <w:docPart>
      <w:docPartPr>
        <w:name w:val="CD9B575BDB534427996113333B39FA1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2530AB-AE52-400F-879A-BDB3FE141680}"/>
      </w:docPartPr>
      <w:docPartBody>
        <w:p w:rsidR="00130C68" w:rsidRDefault="00130C68">
          <w:pPr>
            <w:pStyle w:val="CD9B575BDB534427996113333B39FA16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54800E14DE674534AA0FD45C02FA5E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BE362C-5E23-4CFA-8BC5-0C4CD20B44A1}"/>
      </w:docPartPr>
      <w:docPartBody>
        <w:p w:rsidR="00130C68" w:rsidRDefault="00130C68">
          <w:pPr>
            <w:pStyle w:val="54800E14DE674534AA0FD45C02FA5EB0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79E295D16925418DA98FE6A0762099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8D3C6C-3DA4-4B78-8983-EC0DBB4245E1}"/>
      </w:docPartPr>
      <w:docPartBody>
        <w:p w:rsidR="00130C68" w:rsidRDefault="00130C68">
          <w:pPr>
            <w:pStyle w:val="79E295D16925418DA98FE6A0762099AD"/>
          </w:pPr>
          <w:r w:rsidRPr="00D77A41">
            <w:rPr>
              <w:rStyle w:val="Pladsholdertekst"/>
            </w:rPr>
            <w:t>[E-mail]</w:t>
          </w:r>
        </w:p>
      </w:docPartBody>
    </w:docPart>
    <w:docPart>
      <w:docPartPr>
        <w:name w:val="70E66216D4D3483B940E6F9D32CB4D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0192ECF-A87A-403F-8316-4CFF4019D312}"/>
      </w:docPartPr>
      <w:docPartBody>
        <w:p w:rsidR="00130C68" w:rsidRDefault="00130C68">
          <w:pPr>
            <w:pStyle w:val="70E66216D4D3483B940E6F9D32CB4D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126B04193F834698887738DCF06524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683CC5E-8168-4044-AD91-A53C59E53669}"/>
      </w:docPartPr>
      <w:docPartBody>
        <w:p w:rsidR="00130C68" w:rsidRDefault="00130C68">
          <w:pPr>
            <w:pStyle w:val="126B04193F834698887738DCF065246D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AD8C624936A945198A5AC51C2EC60E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AFB515-1D29-4E21-9129-995560491210}"/>
      </w:docPartPr>
      <w:docPartBody>
        <w:p w:rsidR="00130C68" w:rsidRDefault="00130C68">
          <w:pPr>
            <w:pStyle w:val="AD8C624936A945198A5AC51C2EC60EB0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68"/>
    <w:rsid w:val="00130C68"/>
    <w:rsid w:val="00BB4A1E"/>
    <w:rsid w:val="00E1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BA5D7594F7AA41429B8411D5E0109CE7">
    <w:name w:val="BA5D7594F7AA41429B8411D5E0109CE7"/>
  </w:style>
  <w:style w:type="paragraph" w:customStyle="1" w:styleId="49824E5C9E9A411882B5D5BA6A809A7C">
    <w:name w:val="49824E5C9E9A411882B5D5BA6A809A7C"/>
  </w:style>
  <w:style w:type="paragraph" w:customStyle="1" w:styleId="2E5AB9713F2546798836A2567AFD49AC">
    <w:name w:val="2E5AB9713F2546798836A2567AFD49AC"/>
  </w:style>
  <w:style w:type="paragraph" w:customStyle="1" w:styleId="CD9B575BDB534427996113333B39FA16">
    <w:name w:val="CD9B575BDB534427996113333B39FA16"/>
  </w:style>
  <w:style w:type="paragraph" w:customStyle="1" w:styleId="54800E14DE674534AA0FD45C02FA5EB0">
    <w:name w:val="54800E14DE674534AA0FD45C02FA5EB0"/>
  </w:style>
  <w:style w:type="paragraph" w:customStyle="1" w:styleId="79E295D16925418DA98FE6A0762099AD">
    <w:name w:val="79E295D16925418DA98FE6A0762099AD"/>
  </w:style>
  <w:style w:type="paragraph" w:customStyle="1" w:styleId="70E66216D4D3483B940E6F9D32CB4D63">
    <w:name w:val="70E66216D4D3483B940E6F9D32CB4D63"/>
  </w:style>
  <w:style w:type="paragraph" w:customStyle="1" w:styleId="126B04193F834698887738DCF065246D">
    <w:name w:val="126B04193F834698887738DCF065246D"/>
  </w:style>
  <w:style w:type="paragraph" w:customStyle="1" w:styleId="AD8C624936A945198A5AC51C2EC60EB0">
    <w:name w:val="AD8C624936A945198A5AC51C2EC60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 (EN)</Template>
  <TotalTime>2</TotalTime>
  <Pages>1</Pages>
  <Words>258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Lund Kallestrup</dc:creator>
  <cp:lastModifiedBy>Anne Højgaard Larsson</cp:lastModifiedBy>
  <cp:revision>5</cp:revision>
  <cp:lastPrinted>2013-01-24T13:04:00Z</cp:lastPrinted>
  <dcterms:created xsi:type="dcterms:W3CDTF">2026-04-21T11:29:00Z</dcterms:created>
  <dcterms:modified xsi:type="dcterms:W3CDTF">2026-04-21T11:30:00Z</dcterms:modified>
</cp:coreProperties>
</file>