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3A0A25" w:rsidRPr="00552CA4" w14:paraId="604ED58D" w14:textId="77777777" w:rsidTr="003A0A25">
        <w:tc>
          <w:tcPr>
            <w:tcW w:w="4536" w:type="dxa"/>
          </w:tcPr>
          <w:tbl>
            <w:tblPr>
              <w:tblStyle w:val="Tabel-Gitter"/>
              <w:tblW w:w="100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91"/>
              <w:gridCol w:w="2972"/>
            </w:tblGrid>
            <w:tr w:rsidR="00F44001" w:rsidRPr="00552CA4" w14:paraId="2E235619" w14:textId="77777777" w:rsidTr="0007300F">
              <w:trPr>
                <w:trHeight w:val="1725"/>
              </w:trPr>
              <w:tc>
                <w:tcPr>
                  <w:tcW w:w="7091" w:type="dxa"/>
                </w:tcPr>
                <w:p w14:paraId="6085B814" w14:textId="77777777" w:rsidR="00F44001" w:rsidRPr="000772F4" w:rsidRDefault="00F44001" w:rsidP="0007300F">
                  <w:pPr>
                    <w:tabs>
                      <w:tab w:val="left" w:pos="7009"/>
                    </w:tabs>
                    <w:ind w:left="-113" w:right="-283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972" w:type="dxa"/>
                </w:tcPr>
                <w:p w14:paraId="04F3CBC8" w14:textId="77777777" w:rsidR="00552CA4" w:rsidRPr="000772F4" w:rsidRDefault="00242A0D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  <w:r w:rsidRPr="000772F4">
                    <w:rPr>
                      <w:rFonts w:cs="Arial"/>
                      <w:b/>
                      <w:color w:val="211A52"/>
                      <w:sz w:val="16"/>
                      <w:szCs w:val="16"/>
                    </w:rPr>
                    <w:t>Praksisudvalget AAU</w:t>
                  </w:r>
                </w:p>
                <w:p w14:paraId="17DD7C71" w14:textId="77777777" w:rsidR="00552CA4" w:rsidRPr="000772F4" w:rsidRDefault="00552CA4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</w:p>
                <w:p w14:paraId="66EAF463" w14:textId="77777777" w:rsidR="00DD4380" w:rsidRDefault="00552CA4" w:rsidP="004B14FA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  <w:r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t>Sagsbehandler:</w:t>
                  </w:r>
                </w:p>
                <w:p w14:paraId="24AD5150" w14:textId="4B03AC04" w:rsidR="00552CA4" w:rsidRPr="000772F4" w:rsidRDefault="004B14FA" w:rsidP="004B14FA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  <w:r>
                    <w:rPr>
                      <w:rFonts w:cs="Arial"/>
                      <w:color w:val="211A52"/>
                      <w:sz w:val="16"/>
                      <w:szCs w:val="16"/>
                    </w:rPr>
                    <w:t>Cecilie Julie Jensen</w:t>
                  </w:r>
                  <w:r w:rsidR="00552CA4"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t xml:space="preserve"> </w:t>
                  </w:r>
                </w:p>
                <w:p w14:paraId="2815421B" w14:textId="0D9D7F70" w:rsidR="004B554B" w:rsidRPr="000772F4" w:rsidRDefault="00552CA4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  <w:r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t>Telefon</w:t>
                  </w:r>
                  <w:r w:rsidR="004B554B"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t>:</w:t>
                  </w:r>
                  <w:r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t xml:space="preserve"> </w:t>
                  </w:r>
                  <w:sdt>
                    <w:sdtPr>
                      <w:rPr>
                        <w:rFonts w:cs="Arial"/>
                        <w:color w:val="211A52"/>
                        <w:sz w:val="16"/>
                        <w:szCs w:val="16"/>
                      </w:rPr>
                      <w:alias w:val="(Dokument, Sagsbehandler) Tlfnr."/>
                      <w:id w:val="1512173314"/>
                      <w:placeholder>
                        <w:docPart w:val="D8981AD3864040F48B6DB1124AF719D8"/>
                      </w:placeholder>
                      <w:dataBinding w:prefixMappings="xmlns:ns0='Workzone'" w:xpath="//ns0:Root[1]/ns0:data[@id='567FBE68-2975-4779-9AB6-B8E1173DB6D2']/ns0:value" w:storeItemID="{EAFB2094-C23A-4427-A10A-9112E8CB5C65}"/>
                      <w:text/>
                    </w:sdtPr>
                    <w:sdtEndPr/>
                    <w:sdtContent>
                      <w:r w:rsidR="000772F4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+4599403</w:t>
                      </w:r>
                      <w:r w:rsidR="004B14FA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928</w:t>
                      </w:r>
                    </w:sdtContent>
                  </w:sdt>
                </w:p>
                <w:p w14:paraId="5295C9B1" w14:textId="0B62C185" w:rsidR="0007300F" w:rsidRPr="00DD4380" w:rsidRDefault="00552CA4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  <w:r w:rsidRPr="00DD4380">
                    <w:rPr>
                      <w:rFonts w:cs="Arial"/>
                      <w:color w:val="211A52"/>
                      <w:sz w:val="16"/>
                      <w:szCs w:val="16"/>
                    </w:rPr>
                    <w:t xml:space="preserve">Email: </w:t>
                  </w:r>
                  <w:sdt>
                    <w:sdtPr>
                      <w:rPr>
                        <w:rFonts w:cs="Arial"/>
                        <w:color w:val="211A52"/>
                        <w:sz w:val="16"/>
                        <w:szCs w:val="16"/>
                      </w:rPr>
                      <w:alias w:val="(Dokument, Sagsbehandler) E-mail"/>
                      <w:id w:val="993454102"/>
                      <w:placeholder>
                        <w:docPart w:val="A8339AF1BB6442E7993C17E234C815A0"/>
                      </w:placeholder>
                      <w:dataBinding w:prefixMappings="xmlns:ns0='Workzone'" w:xpath="//ns0:Root[1]/ns0:data[@id='AE0F6F2C-F0A4-4BFE-96D9-96533598AA5A']/ns0:value" w:storeItemID="{EAFB2094-C23A-4427-A10A-9112E8CB5C65}"/>
                      <w:text/>
                    </w:sdtPr>
                    <w:sdtEndPr/>
                    <w:sdtContent>
                      <w:r w:rsidR="004B14FA" w:rsidRPr="00DD4380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cjjen</w:t>
                      </w:r>
                      <w:r w:rsidR="000772F4" w:rsidRPr="00DD4380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@adm.aau.dk</w:t>
                      </w:r>
                    </w:sdtContent>
                  </w:sdt>
                </w:p>
                <w:p w14:paraId="57677ADE" w14:textId="77777777" w:rsidR="0007300F" w:rsidRPr="00DD4380" w:rsidRDefault="0007300F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</w:p>
                <w:p w14:paraId="37E1823F" w14:textId="77777777" w:rsidR="0007300F" w:rsidRPr="00DD4380" w:rsidRDefault="0007300F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</w:p>
                <w:p w14:paraId="614E7E6E" w14:textId="2365688C" w:rsidR="0007300F" w:rsidRPr="000772F4" w:rsidRDefault="0007300F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  <w:r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t xml:space="preserve">Dato: </w:t>
                  </w:r>
                  <w:sdt>
                    <w:sdtPr>
                      <w:rPr>
                        <w:rFonts w:cs="Arial"/>
                        <w:color w:val="211A52"/>
                        <w:sz w:val="16"/>
                        <w:szCs w:val="16"/>
                      </w:rPr>
                      <w:alias w:val="(Dokument) Brevdato"/>
                      <w:id w:val="-2083670237"/>
                      <w:placeholder>
                        <w:docPart w:val="4C59F019B1D343ADA254374373EE80B7"/>
                      </w:placeholder>
                      <w:dataBinding w:prefixMappings="xmlns:ns0='Workzone'" w:xpath="//ns0:Root[1]/ns0:data[@id='49EEA436-06AC-4EBB-BB5F-589B474AFE29']/ns0:value" w:storeItemID="{EAFB2094-C23A-4427-A10A-9112E8CB5C65}"/>
                      <w:date w:fullDate="2026-08-25T00:00:00Z">
                        <w:dateFormat w:val="dd-MM-yyyy"/>
                        <w:lid w:val="da-DK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B44E00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25-08-2026</w:t>
                      </w:r>
                    </w:sdtContent>
                  </w:sdt>
                  <w:r w:rsidRPr="000772F4">
                    <w:rPr>
                      <w:rFonts w:cs="Arial"/>
                      <w:color w:val="211A52"/>
                      <w:sz w:val="16"/>
                      <w:szCs w:val="16"/>
                    </w:rPr>
                    <w:br/>
                    <w:t xml:space="preserve">Sagsnr.: </w:t>
                  </w:r>
                  <w:sdt>
                    <w:sdtPr>
                      <w:rPr>
                        <w:rFonts w:cs="Arial"/>
                        <w:color w:val="211A52"/>
                        <w:sz w:val="16"/>
                        <w:szCs w:val="16"/>
                      </w:rPr>
                      <w:alias w:val="(Sag) Sagsnr."/>
                      <w:id w:val="892925063"/>
                      <w:placeholder>
                        <w:docPart w:val="693355DA713B4C359165D7DE3A831CA9"/>
                      </w:placeholder>
                      <w:dataBinding w:prefixMappings="xmlns:ns0='Workzone'" w:xpath="//ns0:Root[1]/ns0:data[@id='4A247CA3-F186-4472-80F1-88BC39AA9062']/ns0:value" w:storeItemID="{EAFB2094-C23A-4427-A10A-9112E8CB5C65}"/>
                      <w:text/>
                    </w:sdtPr>
                    <w:sdtEndPr/>
                    <w:sdtContent>
                      <w:r w:rsidR="000772F4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202</w:t>
                      </w:r>
                      <w:r w:rsidR="004B14FA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5</w:t>
                      </w:r>
                      <w:r w:rsidR="000772F4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-021-0</w:t>
                      </w:r>
                      <w:r w:rsidR="004B14FA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2</w:t>
                      </w:r>
                      <w:r w:rsidR="00B44E00">
                        <w:rPr>
                          <w:rFonts w:cs="Arial"/>
                          <w:color w:val="211A52"/>
                          <w:sz w:val="16"/>
                          <w:szCs w:val="16"/>
                        </w:rPr>
                        <w:t>521</w:t>
                      </w:r>
                    </w:sdtContent>
                  </w:sdt>
                </w:p>
                <w:p w14:paraId="1B55301C" w14:textId="77777777" w:rsidR="0007300F" w:rsidRPr="000772F4" w:rsidRDefault="0007300F" w:rsidP="0007300F">
                  <w:pPr>
                    <w:tabs>
                      <w:tab w:val="left" w:pos="7009"/>
                    </w:tabs>
                    <w:ind w:left="-82" w:right="-283"/>
                    <w:rPr>
                      <w:rFonts w:cs="Arial"/>
                      <w:color w:val="211A52"/>
                      <w:sz w:val="16"/>
                      <w:szCs w:val="16"/>
                    </w:rPr>
                  </w:pPr>
                </w:p>
              </w:tc>
            </w:tr>
          </w:tbl>
          <w:p w14:paraId="1CAAD234" w14:textId="77777777" w:rsidR="00FD7757" w:rsidRPr="006104DD" w:rsidRDefault="00FD7757" w:rsidP="00B92662">
            <w:pPr>
              <w:tabs>
                <w:tab w:val="left" w:pos="7230"/>
              </w:tabs>
              <w:rPr>
                <w:rFonts w:cs="Arial"/>
                <w:szCs w:val="20"/>
              </w:rPr>
            </w:pPr>
          </w:p>
        </w:tc>
      </w:tr>
    </w:tbl>
    <w:p w14:paraId="4B63790F" w14:textId="77777777" w:rsidR="003A0A25" w:rsidRPr="006104DD" w:rsidRDefault="003A0A25" w:rsidP="00B92662">
      <w:pPr>
        <w:tabs>
          <w:tab w:val="left" w:pos="7230"/>
        </w:tabs>
        <w:rPr>
          <w:rFonts w:cs="Arial"/>
          <w:color w:val="211A52"/>
          <w:sz w:val="16"/>
          <w:szCs w:val="16"/>
        </w:rPr>
      </w:pPr>
    </w:p>
    <w:p w14:paraId="4228116F" w14:textId="77777777" w:rsidR="0007300F" w:rsidRDefault="0007300F" w:rsidP="006F4EF7">
      <w:pPr>
        <w:rPr>
          <w:rFonts w:cs="Arial"/>
          <w:b/>
          <w:sz w:val="22"/>
        </w:rPr>
      </w:pPr>
    </w:p>
    <w:sdt>
      <w:sdtPr>
        <w:rPr>
          <w:rFonts w:cs="Arial"/>
          <w:b/>
          <w:sz w:val="22"/>
        </w:rPr>
        <w:alias w:val="(Dokumenter) Titel"/>
        <w:id w:val="-946461049"/>
        <w:placeholder>
          <w:docPart w:val="BCE308D1C1494DF1A5520B08B22782C3"/>
        </w:placeholder>
        <w:dataBinding w:prefixMappings="xmlns:ns0='Captia'" w:xpath="/ns0:Root[1]/ns0:record/ns0:Content[@id='title']/ns0:Value[1]" w:storeItemID="{58D5FE3D-B3EC-49F8-A8EB-E4B75237350E}"/>
        <w:text/>
      </w:sdtPr>
      <w:sdtEndPr/>
      <w:sdtContent>
        <w:p w14:paraId="1631B920" w14:textId="1176B530" w:rsidR="00047F27" w:rsidRPr="006F4428" w:rsidRDefault="000772F4" w:rsidP="006F4EF7">
          <w:pPr>
            <w:rPr>
              <w:rFonts w:cs="Arial"/>
              <w:b/>
              <w:sz w:val="22"/>
            </w:rPr>
          </w:pPr>
          <w:r>
            <w:rPr>
              <w:rFonts w:cs="Arial"/>
              <w:b/>
              <w:sz w:val="22"/>
            </w:rPr>
            <w:t xml:space="preserve">Dagsorden </w:t>
          </w:r>
        </w:p>
      </w:sdtContent>
    </w:sdt>
    <w:p w14:paraId="0C97C663" w14:textId="2FAC04E5" w:rsidR="00047F27" w:rsidRDefault="006F1956" w:rsidP="00047F2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Der indkaldes hermed til </w:t>
      </w:r>
      <w:r w:rsidR="00242A0D">
        <w:rPr>
          <w:rFonts w:cs="Arial"/>
          <w:szCs w:val="20"/>
        </w:rPr>
        <w:t xml:space="preserve">praksisudvalgets møde </w:t>
      </w:r>
      <w:r w:rsidR="00B44E00">
        <w:rPr>
          <w:rFonts w:cs="Arial"/>
          <w:szCs w:val="20"/>
        </w:rPr>
        <w:t>7</w:t>
      </w:r>
      <w:r w:rsidR="004B14FA">
        <w:rPr>
          <w:rFonts w:cs="Arial"/>
          <w:szCs w:val="20"/>
        </w:rPr>
        <w:t>-202</w:t>
      </w:r>
      <w:r w:rsidR="00B44E00">
        <w:rPr>
          <w:rFonts w:cs="Arial"/>
          <w:szCs w:val="20"/>
        </w:rPr>
        <w:t>6</w:t>
      </w:r>
      <w:r w:rsidR="000854CD">
        <w:rPr>
          <w:rFonts w:cs="Arial"/>
          <w:szCs w:val="20"/>
        </w:rPr>
        <w:t xml:space="preserve"> </w:t>
      </w:r>
    </w:p>
    <w:p w14:paraId="356B149C" w14:textId="6F98E5B4" w:rsidR="006F1956" w:rsidRPr="00DD60E3" w:rsidRDefault="004B14FA" w:rsidP="006F1956">
      <w:pPr>
        <w:jc w:val="center"/>
        <w:rPr>
          <w:rFonts w:cs="Arial"/>
          <w:b/>
          <w:sz w:val="22"/>
        </w:rPr>
      </w:pPr>
      <w:r w:rsidRPr="00DD60E3">
        <w:rPr>
          <w:rFonts w:cs="Arial"/>
          <w:b/>
          <w:sz w:val="22"/>
        </w:rPr>
        <w:t>Tors</w:t>
      </w:r>
      <w:r w:rsidR="006F1956" w:rsidRPr="00DD60E3">
        <w:rPr>
          <w:rFonts w:cs="Arial"/>
          <w:b/>
          <w:sz w:val="22"/>
        </w:rPr>
        <w:t xml:space="preserve">dag den </w:t>
      </w:r>
      <w:r w:rsidR="00B44E00">
        <w:rPr>
          <w:rFonts w:cs="Arial"/>
          <w:b/>
          <w:sz w:val="22"/>
        </w:rPr>
        <w:t>3</w:t>
      </w:r>
      <w:r w:rsidRPr="00DD60E3">
        <w:rPr>
          <w:rFonts w:cs="Arial"/>
          <w:b/>
          <w:sz w:val="22"/>
        </w:rPr>
        <w:t xml:space="preserve">. </w:t>
      </w:r>
      <w:r w:rsidR="00B44E00">
        <w:rPr>
          <w:rFonts w:cs="Arial"/>
          <w:b/>
          <w:sz w:val="22"/>
        </w:rPr>
        <w:t>september</w:t>
      </w:r>
      <w:r w:rsidR="006F1956" w:rsidRPr="00DD60E3">
        <w:rPr>
          <w:rFonts w:cs="Arial"/>
          <w:b/>
          <w:sz w:val="22"/>
        </w:rPr>
        <w:t>, klokken 0</w:t>
      </w:r>
      <w:r w:rsidRPr="00DD60E3">
        <w:rPr>
          <w:rFonts w:cs="Arial"/>
          <w:b/>
          <w:sz w:val="22"/>
        </w:rPr>
        <w:t>9</w:t>
      </w:r>
      <w:r w:rsidR="006F1956" w:rsidRPr="00DD60E3">
        <w:rPr>
          <w:rFonts w:cs="Arial"/>
          <w:b/>
          <w:sz w:val="22"/>
        </w:rPr>
        <w:t>.00</w:t>
      </w:r>
      <w:r w:rsidR="00DD4380">
        <w:rPr>
          <w:rFonts w:cs="Arial"/>
          <w:b/>
          <w:sz w:val="22"/>
        </w:rPr>
        <w:t xml:space="preserve"> </w:t>
      </w:r>
      <w:r w:rsidR="006F1956" w:rsidRPr="00DD60E3">
        <w:rPr>
          <w:rFonts w:cs="Arial"/>
          <w:b/>
          <w:sz w:val="22"/>
        </w:rPr>
        <w:t>-</w:t>
      </w:r>
      <w:r w:rsidR="00DD4380">
        <w:rPr>
          <w:rFonts w:cs="Arial"/>
          <w:b/>
          <w:sz w:val="22"/>
        </w:rPr>
        <w:t xml:space="preserve"> </w:t>
      </w:r>
      <w:r w:rsidRPr="00DD60E3">
        <w:rPr>
          <w:rFonts w:cs="Arial"/>
          <w:b/>
          <w:sz w:val="22"/>
        </w:rPr>
        <w:t>1</w:t>
      </w:r>
      <w:r w:rsidR="006F1956" w:rsidRPr="00DD60E3">
        <w:rPr>
          <w:rFonts w:cs="Arial"/>
          <w:b/>
          <w:sz w:val="22"/>
        </w:rPr>
        <w:t>0.00</w:t>
      </w:r>
    </w:p>
    <w:p w14:paraId="68028195" w14:textId="62D5F533" w:rsidR="006F1956" w:rsidRDefault="00FF736D" w:rsidP="006F1956">
      <w:pPr>
        <w:pBdr>
          <w:bottom w:val="single" w:sz="4" w:space="1" w:color="auto"/>
        </w:pBdr>
        <w:jc w:val="center"/>
        <w:rPr>
          <w:rFonts w:cs="Arial"/>
          <w:b/>
          <w:sz w:val="22"/>
        </w:rPr>
      </w:pPr>
      <w:r>
        <w:rPr>
          <w:rFonts w:cs="Arial"/>
          <w:b/>
          <w:sz w:val="22"/>
        </w:rPr>
        <w:t>Fredrik Bajers Vej 7K, lokale 2.02</w:t>
      </w:r>
    </w:p>
    <w:p w14:paraId="433213F6" w14:textId="77777777" w:rsidR="003F1A5E" w:rsidRDefault="003F1A5E" w:rsidP="006F1956">
      <w:pPr>
        <w:pBdr>
          <w:bottom w:val="single" w:sz="4" w:space="1" w:color="auto"/>
        </w:pBdr>
        <w:jc w:val="center"/>
        <w:rPr>
          <w:rFonts w:cs="Arial"/>
          <w:b/>
          <w:sz w:val="22"/>
        </w:rPr>
      </w:pPr>
    </w:p>
    <w:p w14:paraId="73348E3E" w14:textId="77777777" w:rsidR="006F1956" w:rsidRDefault="006F1956" w:rsidP="006F1956">
      <w:pPr>
        <w:rPr>
          <w:rFonts w:cs="Arial"/>
          <w:b/>
          <w:sz w:val="22"/>
        </w:rPr>
      </w:pPr>
    </w:p>
    <w:p w14:paraId="4241E479" w14:textId="77777777" w:rsidR="006F1956" w:rsidRDefault="006F1956" w:rsidP="006F1956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>Dagsorden:</w:t>
      </w:r>
    </w:p>
    <w:p w14:paraId="74E6CAD9" w14:textId="1DE46ECC" w:rsidR="006F1956" w:rsidRPr="00242A0D" w:rsidRDefault="00B27B17" w:rsidP="00242A0D">
      <w:pPr>
        <w:pStyle w:val="Listeafsnit"/>
        <w:numPr>
          <w:ilvl w:val="0"/>
          <w:numId w:val="1"/>
        </w:numPr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Godkendelse af dagsorden </w:t>
      </w:r>
      <w:r w:rsidR="00B44E00">
        <w:rPr>
          <w:rFonts w:cs="Arial"/>
          <w:b/>
          <w:sz w:val="22"/>
        </w:rPr>
        <w:t xml:space="preserve">og velkomst til </w:t>
      </w:r>
      <w:r w:rsidR="009F36CD">
        <w:rPr>
          <w:rFonts w:cs="Arial"/>
          <w:b/>
          <w:sz w:val="22"/>
        </w:rPr>
        <w:t>Anne Estrup Olesen som nyt SUND basismedlem</w:t>
      </w:r>
    </w:p>
    <w:p w14:paraId="5500DF51" w14:textId="77777777" w:rsidR="00B27B17" w:rsidRPr="00242A0D" w:rsidRDefault="00B27B17" w:rsidP="00B27B17">
      <w:pPr>
        <w:pStyle w:val="Listeafsnit"/>
        <w:rPr>
          <w:rFonts w:cs="Arial"/>
          <w:sz w:val="22"/>
        </w:rPr>
      </w:pPr>
    </w:p>
    <w:p w14:paraId="1D840344" w14:textId="1E2D566D" w:rsidR="00B27B17" w:rsidRDefault="00242A0D" w:rsidP="006F1956">
      <w:pPr>
        <w:pStyle w:val="Listeafsnit"/>
        <w:numPr>
          <w:ilvl w:val="0"/>
          <w:numId w:val="1"/>
        </w:numPr>
        <w:rPr>
          <w:rFonts w:cs="Arial"/>
          <w:b/>
          <w:sz w:val="22"/>
        </w:rPr>
      </w:pPr>
      <w:bookmarkStart w:id="0" w:name="_Hlk212034007"/>
      <w:r>
        <w:rPr>
          <w:rFonts w:cs="Arial"/>
          <w:b/>
          <w:sz w:val="22"/>
        </w:rPr>
        <w:t xml:space="preserve">Behandling af sag </w:t>
      </w:r>
      <w:r w:rsidR="00DD60E3">
        <w:rPr>
          <w:rFonts w:cs="Arial"/>
          <w:b/>
          <w:sz w:val="22"/>
        </w:rPr>
        <w:t>202</w:t>
      </w:r>
      <w:r w:rsidR="00B44E00">
        <w:rPr>
          <w:rFonts w:cs="Arial"/>
          <w:b/>
          <w:sz w:val="22"/>
        </w:rPr>
        <w:t>6</w:t>
      </w:r>
      <w:r w:rsidR="00DD60E3">
        <w:rPr>
          <w:rFonts w:cs="Arial"/>
          <w:b/>
          <w:sz w:val="22"/>
        </w:rPr>
        <w:t>-00</w:t>
      </w:r>
      <w:r w:rsidR="00B44E00">
        <w:rPr>
          <w:rFonts w:cs="Arial"/>
          <w:b/>
          <w:sz w:val="22"/>
        </w:rPr>
        <w:t>2</w:t>
      </w:r>
      <w:r>
        <w:rPr>
          <w:rFonts w:cs="Arial"/>
          <w:b/>
          <w:sz w:val="22"/>
        </w:rPr>
        <w:t xml:space="preserve"> (LUKKET PUNKT)</w:t>
      </w:r>
    </w:p>
    <w:bookmarkEnd w:id="0"/>
    <w:p w14:paraId="21B79F65" w14:textId="5214BD42" w:rsidR="00BA2F2C" w:rsidRDefault="00BA2F2C" w:rsidP="00B27B17">
      <w:pPr>
        <w:pStyle w:val="Listeafsnit"/>
        <w:rPr>
          <w:rFonts w:cs="Arial"/>
          <w:i/>
          <w:sz w:val="22"/>
        </w:rPr>
      </w:pPr>
    </w:p>
    <w:p w14:paraId="27365352" w14:textId="4D088899" w:rsidR="00242A0D" w:rsidRDefault="00242A0D" w:rsidP="00242A0D">
      <w:pPr>
        <w:pStyle w:val="Listeafsnit"/>
        <w:numPr>
          <w:ilvl w:val="0"/>
          <w:numId w:val="1"/>
        </w:numPr>
        <w:rPr>
          <w:rFonts w:cs="Arial"/>
          <w:b/>
          <w:sz w:val="22"/>
        </w:rPr>
      </w:pPr>
      <w:r>
        <w:rPr>
          <w:rFonts w:cs="Arial"/>
          <w:b/>
          <w:sz w:val="22"/>
        </w:rPr>
        <w:t>Ev</w:t>
      </w:r>
      <w:r w:rsidR="00627B83">
        <w:rPr>
          <w:rFonts w:cs="Arial"/>
          <w:b/>
          <w:sz w:val="22"/>
        </w:rPr>
        <w:t>entuelt</w:t>
      </w:r>
    </w:p>
    <w:p w14:paraId="6A273F29" w14:textId="77777777" w:rsidR="006F1956" w:rsidRPr="00242A0D" w:rsidRDefault="00B27B17" w:rsidP="00242A0D">
      <w:pPr>
        <w:pStyle w:val="Listeafsnit"/>
        <w:rPr>
          <w:rFonts w:cs="Arial"/>
          <w:b/>
          <w:sz w:val="22"/>
        </w:rPr>
      </w:pPr>
      <w:r w:rsidRPr="00242A0D">
        <w:rPr>
          <w:rFonts w:cs="Arial"/>
          <w:sz w:val="22"/>
        </w:rPr>
        <w:t xml:space="preserve"> </w:t>
      </w:r>
    </w:p>
    <w:p w14:paraId="7EAF07F2" w14:textId="77777777" w:rsidR="00242A0D" w:rsidRDefault="00242A0D" w:rsidP="00B27B17">
      <w:pPr>
        <w:pStyle w:val="Listeafsnit"/>
        <w:rPr>
          <w:rFonts w:cs="Arial"/>
          <w:sz w:val="22"/>
        </w:rPr>
      </w:pPr>
    </w:p>
    <w:p w14:paraId="1BD0B904" w14:textId="77777777" w:rsidR="00466FBC" w:rsidRPr="00B27B17" w:rsidRDefault="00466FBC" w:rsidP="00B27B17">
      <w:pPr>
        <w:pStyle w:val="Listeafsnit"/>
        <w:rPr>
          <w:rFonts w:cs="Arial"/>
          <w:sz w:val="22"/>
        </w:rPr>
      </w:pPr>
    </w:p>
    <w:sectPr w:rsidR="00466FBC" w:rsidRPr="00B27B17" w:rsidSect="0054636A">
      <w:headerReference w:type="default" r:id="rId13"/>
      <w:footerReference w:type="default" r:id="rId14"/>
      <w:pgSz w:w="11906" w:h="16838"/>
      <w:pgMar w:top="2297" w:right="1021" w:bottom="1418" w:left="102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E742" w14:textId="77777777" w:rsidR="00A05E72" w:rsidRDefault="00A05E72" w:rsidP="00E16C5A">
      <w:pPr>
        <w:spacing w:after="0" w:line="240" w:lineRule="auto"/>
      </w:pPr>
      <w:r>
        <w:separator/>
      </w:r>
    </w:p>
  </w:endnote>
  <w:endnote w:type="continuationSeparator" w:id="0">
    <w:p w14:paraId="09E7606C" w14:textId="77777777" w:rsidR="00A05E72" w:rsidRDefault="00A05E72" w:rsidP="00E1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093700"/>
      <w:docPartObj>
        <w:docPartGallery w:val="Page Numbers (Bottom of Page)"/>
        <w:docPartUnique/>
      </w:docPartObj>
    </w:sdtPr>
    <w:sdtEndPr>
      <w:rPr>
        <w:rStyle w:val="UndertitelTegn"/>
        <w:rFonts w:eastAsiaTheme="minorEastAsia"/>
        <w:color w:val="5A5A5A" w:themeColor="text1" w:themeTint="A5"/>
        <w:spacing w:val="15"/>
        <w:sz w:val="18"/>
      </w:rPr>
    </w:sdtEndPr>
    <w:sdtContent>
      <w:p w14:paraId="54141136" w14:textId="77777777" w:rsidR="001779BF" w:rsidRPr="001779BF" w:rsidRDefault="001779BF">
        <w:pPr>
          <w:pStyle w:val="Sidefod"/>
          <w:jc w:val="center"/>
          <w:rPr>
            <w:rStyle w:val="UndertitelTegn"/>
            <w:sz w:val="18"/>
          </w:rPr>
        </w:pPr>
        <w:r w:rsidRPr="001779BF">
          <w:rPr>
            <w:rStyle w:val="UndertitelTegn"/>
            <w:sz w:val="18"/>
          </w:rPr>
          <w:fldChar w:fldCharType="begin"/>
        </w:r>
        <w:r w:rsidRPr="001779BF">
          <w:rPr>
            <w:rStyle w:val="UndertitelTegn"/>
            <w:sz w:val="18"/>
          </w:rPr>
          <w:instrText>PAGE   \* MERGEFORMAT</w:instrText>
        </w:r>
        <w:r w:rsidRPr="001779BF">
          <w:rPr>
            <w:rStyle w:val="UndertitelTegn"/>
            <w:sz w:val="18"/>
          </w:rPr>
          <w:fldChar w:fldCharType="separate"/>
        </w:r>
        <w:r w:rsidR="00242A0D">
          <w:rPr>
            <w:rStyle w:val="UndertitelTegn"/>
            <w:noProof/>
            <w:sz w:val="18"/>
          </w:rPr>
          <w:t>2</w:t>
        </w:r>
        <w:r w:rsidRPr="001779BF">
          <w:rPr>
            <w:rStyle w:val="UndertitelTegn"/>
            <w:sz w:val="18"/>
          </w:rPr>
          <w:fldChar w:fldCharType="end"/>
        </w:r>
      </w:p>
    </w:sdtContent>
  </w:sdt>
  <w:p w14:paraId="20E5238E" w14:textId="77777777" w:rsidR="00E16C5A" w:rsidRDefault="00E16C5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EA93D" w14:textId="77777777" w:rsidR="00A05E72" w:rsidRDefault="00A05E72" w:rsidP="00E16C5A">
      <w:pPr>
        <w:spacing w:after="0" w:line="240" w:lineRule="auto"/>
      </w:pPr>
      <w:r>
        <w:separator/>
      </w:r>
    </w:p>
  </w:footnote>
  <w:footnote w:type="continuationSeparator" w:id="0">
    <w:p w14:paraId="0890BF8D" w14:textId="77777777" w:rsidR="00A05E72" w:rsidRDefault="00A05E72" w:rsidP="00E16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90EA5" w14:textId="77777777" w:rsidR="00E16C5A" w:rsidRDefault="00E16C5A" w:rsidP="00E16C5A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712689AC" wp14:editId="6E7C744E">
          <wp:simplePos x="0" y="0"/>
          <wp:positionH relativeFrom="column">
            <wp:posOffset>4457700</wp:posOffset>
          </wp:positionH>
          <wp:positionV relativeFrom="paragraph">
            <wp:posOffset>635</wp:posOffset>
          </wp:positionV>
          <wp:extent cx="1786132" cy="1054610"/>
          <wp:effectExtent l="0" t="0" r="0" b="0"/>
          <wp:wrapSquare wrapText="bothSides"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U_LOGO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6132" cy="1054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71DE5"/>
    <w:multiLevelType w:val="hybridMultilevel"/>
    <w:tmpl w:val="4F1C368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863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A0D"/>
    <w:rsid w:val="00027D3B"/>
    <w:rsid w:val="00036CBD"/>
    <w:rsid w:val="000372D1"/>
    <w:rsid w:val="00047F27"/>
    <w:rsid w:val="0007300F"/>
    <w:rsid w:val="000772F4"/>
    <w:rsid w:val="000854CD"/>
    <w:rsid w:val="001014A4"/>
    <w:rsid w:val="00105EBB"/>
    <w:rsid w:val="00125177"/>
    <w:rsid w:val="001735C7"/>
    <w:rsid w:val="001779BF"/>
    <w:rsid w:val="00192486"/>
    <w:rsid w:val="001C3769"/>
    <w:rsid w:val="00242A0D"/>
    <w:rsid w:val="00294953"/>
    <w:rsid w:val="002A56A1"/>
    <w:rsid w:val="002C0471"/>
    <w:rsid w:val="002F25C6"/>
    <w:rsid w:val="00302614"/>
    <w:rsid w:val="003049D6"/>
    <w:rsid w:val="00323289"/>
    <w:rsid w:val="00350EF5"/>
    <w:rsid w:val="003A0A25"/>
    <w:rsid w:val="003B1CB0"/>
    <w:rsid w:val="003F1A5E"/>
    <w:rsid w:val="003F77FD"/>
    <w:rsid w:val="00466FBC"/>
    <w:rsid w:val="00492B3D"/>
    <w:rsid w:val="004B14FA"/>
    <w:rsid w:val="004B554B"/>
    <w:rsid w:val="005130CA"/>
    <w:rsid w:val="0054636A"/>
    <w:rsid w:val="00552CA4"/>
    <w:rsid w:val="00571975"/>
    <w:rsid w:val="005A3770"/>
    <w:rsid w:val="005D14A0"/>
    <w:rsid w:val="006104DD"/>
    <w:rsid w:val="00627B83"/>
    <w:rsid w:val="00643748"/>
    <w:rsid w:val="00662F2E"/>
    <w:rsid w:val="006F1956"/>
    <w:rsid w:val="006F21F5"/>
    <w:rsid w:val="006F4428"/>
    <w:rsid w:val="006F4EF7"/>
    <w:rsid w:val="00720319"/>
    <w:rsid w:val="0074540E"/>
    <w:rsid w:val="00773B3F"/>
    <w:rsid w:val="007964B8"/>
    <w:rsid w:val="007A1693"/>
    <w:rsid w:val="007A6FA3"/>
    <w:rsid w:val="007B0D53"/>
    <w:rsid w:val="007E50DE"/>
    <w:rsid w:val="00825CC0"/>
    <w:rsid w:val="00830DE6"/>
    <w:rsid w:val="00845081"/>
    <w:rsid w:val="008C2055"/>
    <w:rsid w:val="008F4E52"/>
    <w:rsid w:val="00945C5F"/>
    <w:rsid w:val="00981E39"/>
    <w:rsid w:val="009D02D3"/>
    <w:rsid w:val="009F36CD"/>
    <w:rsid w:val="00A05E72"/>
    <w:rsid w:val="00AA38A1"/>
    <w:rsid w:val="00B27B17"/>
    <w:rsid w:val="00B33E3C"/>
    <w:rsid w:val="00B44E00"/>
    <w:rsid w:val="00B7063C"/>
    <w:rsid w:val="00B75E2E"/>
    <w:rsid w:val="00B84CBC"/>
    <w:rsid w:val="00B92662"/>
    <w:rsid w:val="00B95145"/>
    <w:rsid w:val="00BA2F2C"/>
    <w:rsid w:val="00BE5B87"/>
    <w:rsid w:val="00BF52D1"/>
    <w:rsid w:val="00C00CF0"/>
    <w:rsid w:val="00C33F9D"/>
    <w:rsid w:val="00C47E68"/>
    <w:rsid w:val="00C57B8B"/>
    <w:rsid w:val="00C83432"/>
    <w:rsid w:val="00DC5CB2"/>
    <w:rsid w:val="00DD4380"/>
    <w:rsid w:val="00DD60E3"/>
    <w:rsid w:val="00E16C5A"/>
    <w:rsid w:val="00E30D07"/>
    <w:rsid w:val="00E36FDC"/>
    <w:rsid w:val="00E74B05"/>
    <w:rsid w:val="00E83795"/>
    <w:rsid w:val="00F258BA"/>
    <w:rsid w:val="00F44001"/>
    <w:rsid w:val="00FA37EC"/>
    <w:rsid w:val="00FB61CD"/>
    <w:rsid w:val="00FD51B8"/>
    <w:rsid w:val="00FD7757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0FC1F"/>
  <w15:docId w15:val="{348BD3B1-5E00-4C70-9F89-EC137FEE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D3B"/>
    <w:rPr>
      <w:rFonts w:ascii="Arial" w:hAnsi="Arial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6C5A"/>
  </w:style>
  <w:style w:type="paragraph" w:styleId="Sidefod">
    <w:name w:val="footer"/>
    <w:basedOn w:val="Normal"/>
    <w:link w:val="Sidefo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16C5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6C5A"/>
    <w:rPr>
      <w:rFonts w:ascii="Tahoma" w:hAnsi="Tahoma" w:cs="Tahoma"/>
      <w:sz w:val="16"/>
      <w:szCs w:val="16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6C5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6C5A"/>
    <w:rPr>
      <w:rFonts w:eastAsiaTheme="minorEastAsia"/>
      <w:b/>
      <w:bCs/>
      <w:i/>
      <w:iCs/>
      <w:color w:val="4F81BD" w:themeColor="accent1"/>
      <w:lang w:eastAsia="da-DK"/>
    </w:rPr>
  </w:style>
  <w:style w:type="character" w:styleId="Hyperlink">
    <w:name w:val="Hyperlink"/>
    <w:basedOn w:val="Standardskrifttypeiafsnit"/>
    <w:uiPriority w:val="99"/>
    <w:unhideWhenUsed/>
    <w:rsid w:val="00B92662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3A0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130CA"/>
    <w:rPr>
      <w:color w:val="808080"/>
    </w:rPr>
  </w:style>
  <w:style w:type="paragraph" w:styleId="Listeafsnit">
    <w:name w:val="List Paragraph"/>
    <w:basedOn w:val="Normal"/>
    <w:uiPriority w:val="34"/>
    <w:qFormat/>
    <w:rsid w:val="006F1956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1779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779BF"/>
    <w:rPr>
      <w:rFonts w:ascii="Arial" w:hAnsi="Arial"/>
      <w:i/>
      <w:iCs/>
      <w:color w:val="404040" w:themeColor="text1" w:themeTint="BF"/>
      <w:sz w:val="20"/>
    </w:rPr>
  </w:style>
  <w:style w:type="character" w:styleId="Strk">
    <w:name w:val="Strong"/>
    <w:basedOn w:val="Standardskrifttypeiafsnit"/>
    <w:uiPriority w:val="22"/>
    <w:qFormat/>
    <w:rsid w:val="001779BF"/>
    <w:rPr>
      <w:b/>
      <w:bCs/>
    </w:rPr>
  </w:style>
  <w:style w:type="character" w:styleId="Kraftigfremhvning">
    <w:name w:val="Intense Emphasis"/>
    <w:basedOn w:val="Standardskrifttypeiafsnit"/>
    <w:uiPriority w:val="21"/>
    <w:qFormat/>
    <w:rsid w:val="001779BF"/>
    <w:rPr>
      <w:i/>
      <w:iCs/>
      <w:color w:val="4F81BD" w:themeColor="accent1"/>
    </w:rPr>
  </w:style>
  <w:style w:type="character" w:styleId="Fremhv">
    <w:name w:val="Emphasis"/>
    <w:basedOn w:val="Standardskrifttypeiafsnit"/>
    <w:uiPriority w:val="20"/>
    <w:qFormat/>
    <w:rsid w:val="001779BF"/>
    <w:rPr>
      <w:i/>
      <w:iCs/>
    </w:rPr>
  </w:style>
  <w:style w:type="character" w:styleId="Svagfremhvning">
    <w:name w:val="Subtle Emphasis"/>
    <w:basedOn w:val="Standardskrifttypeiafsnit"/>
    <w:uiPriority w:val="19"/>
    <w:qFormat/>
    <w:rsid w:val="001779BF"/>
    <w:rPr>
      <w:i/>
      <w:iCs/>
      <w:color w:val="404040" w:themeColor="text1" w:themeTint="BF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779B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779BF"/>
    <w:rPr>
      <w:rFonts w:eastAsiaTheme="minorEastAsia"/>
      <w:color w:val="5A5A5A" w:themeColor="text1" w:themeTint="A5"/>
      <w:spacing w:val="15"/>
    </w:rPr>
  </w:style>
  <w:style w:type="paragraph" w:styleId="Titel">
    <w:name w:val="Title"/>
    <w:basedOn w:val="Normal"/>
    <w:next w:val="Normal"/>
    <w:link w:val="TitelTegn"/>
    <w:uiPriority w:val="10"/>
    <w:qFormat/>
    <w:rsid w:val="001779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779B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AU%20IT%20Services\AAU%20Office%20Templates\Dagsord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981AD3864040F48B6DB1124AF719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84B51E-3316-4359-9C2E-90B543A3877F}"/>
      </w:docPartPr>
      <w:docPartBody>
        <w:p w:rsidR="005540F9" w:rsidRDefault="0062173A">
          <w:pPr>
            <w:pStyle w:val="D8981AD3864040F48B6DB1124AF719D8"/>
          </w:pPr>
          <w:r w:rsidRPr="005006A6">
            <w:rPr>
              <w:rStyle w:val="Pladsholdertekst"/>
            </w:rPr>
            <w:t>[Tlfnr.]</w:t>
          </w:r>
        </w:p>
      </w:docPartBody>
    </w:docPart>
    <w:docPart>
      <w:docPartPr>
        <w:name w:val="A8339AF1BB6442E7993C17E234C815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8ABA4-41C5-4349-AC42-C4924E5C6F7C}"/>
      </w:docPartPr>
      <w:docPartBody>
        <w:p w:rsidR="005540F9" w:rsidRDefault="0062173A">
          <w:pPr>
            <w:pStyle w:val="A8339AF1BB6442E7993C17E234C815A0"/>
          </w:pPr>
          <w:r w:rsidRPr="005006A6">
            <w:rPr>
              <w:rStyle w:val="Pladsholdertekst"/>
            </w:rPr>
            <w:t>[E-mail]</w:t>
          </w:r>
        </w:p>
      </w:docPartBody>
    </w:docPart>
    <w:docPart>
      <w:docPartPr>
        <w:name w:val="4C59F019B1D343ADA254374373EE80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4B0EDC-758F-438A-BD8A-A27688C933A6}"/>
      </w:docPartPr>
      <w:docPartBody>
        <w:p w:rsidR="005540F9" w:rsidRDefault="0062173A">
          <w:pPr>
            <w:pStyle w:val="4C59F019B1D343ADA254374373EE80B7"/>
          </w:pPr>
          <w:r w:rsidRPr="005006A6">
            <w:rPr>
              <w:rStyle w:val="Pladsholdertekst"/>
            </w:rPr>
            <w:t>[Brevdato]</w:t>
          </w:r>
        </w:p>
      </w:docPartBody>
    </w:docPart>
    <w:docPart>
      <w:docPartPr>
        <w:name w:val="693355DA713B4C359165D7DE3A831C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5EF86-D461-4BF3-BCAA-F01FD8AB83C1}"/>
      </w:docPartPr>
      <w:docPartBody>
        <w:p w:rsidR="005540F9" w:rsidRDefault="0062173A">
          <w:pPr>
            <w:pStyle w:val="693355DA713B4C359165D7DE3A831CA9"/>
          </w:pPr>
          <w:r w:rsidRPr="005006A6">
            <w:rPr>
              <w:rStyle w:val="Pladsholdertekst"/>
            </w:rPr>
            <w:t>[Sagsnr.]</w:t>
          </w:r>
        </w:p>
      </w:docPartBody>
    </w:docPart>
    <w:docPart>
      <w:docPartPr>
        <w:name w:val="BCE308D1C1494DF1A5520B08B22782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4BCE2D-5B19-41F8-9B49-677536AB3928}"/>
      </w:docPartPr>
      <w:docPartBody>
        <w:p w:rsidR="005540F9" w:rsidRDefault="0062173A">
          <w:pPr>
            <w:pStyle w:val="BCE308D1C1494DF1A5520B08B22782C3"/>
          </w:pPr>
          <w:r w:rsidRPr="0088657F"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0F9"/>
    <w:rsid w:val="001014A4"/>
    <w:rsid w:val="00141BC2"/>
    <w:rsid w:val="00294953"/>
    <w:rsid w:val="00302614"/>
    <w:rsid w:val="00350EF5"/>
    <w:rsid w:val="005540F9"/>
    <w:rsid w:val="005C0E5B"/>
    <w:rsid w:val="005D14A0"/>
    <w:rsid w:val="0062173A"/>
    <w:rsid w:val="009B0EB2"/>
    <w:rsid w:val="00AA38A1"/>
    <w:rsid w:val="00AF4FB8"/>
    <w:rsid w:val="00B7063C"/>
    <w:rsid w:val="00E30D07"/>
    <w:rsid w:val="00FB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D8981AD3864040F48B6DB1124AF719D8">
    <w:name w:val="D8981AD3864040F48B6DB1124AF719D8"/>
  </w:style>
  <w:style w:type="paragraph" w:customStyle="1" w:styleId="A8339AF1BB6442E7993C17E234C815A0">
    <w:name w:val="A8339AF1BB6442E7993C17E234C815A0"/>
  </w:style>
  <w:style w:type="paragraph" w:customStyle="1" w:styleId="4C59F019B1D343ADA254374373EE80B7">
    <w:name w:val="4C59F019B1D343ADA254374373EE80B7"/>
  </w:style>
  <w:style w:type="paragraph" w:customStyle="1" w:styleId="693355DA713B4C359165D7DE3A831CA9">
    <w:name w:val="693355DA713B4C359165D7DE3A831CA9"/>
  </w:style>
  <w:style w:type="paragraph" w:customStyle="1" w:styleId="BCE308D1C1494DF1A5520B08B22782C3">
    <w:name w:val="BCE308D1C1494DF1A5520B08B22782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4811465383E943B92E1D8FB4ACE096" ma:contentTypeVersion="2" ma:contentTypeDescription="Opret et nyt dokument." ma:contentTypeScope="" ma:versionID="406042b88fc1e58a3b152e7002a70182">
  <xsd:schema xmlns:xsd="http://www.w3.org/2001/XMLSchema" xmlns:xs="http://www.w3.org/2001/XMLSchema" xmlns:p="http://schemas.microsoft.com/office/2006/metadata/properties" xmlns:ns2="bfb3083c-c57b-4611-a9bc-f653d3097a5f" targetNamespace="http://schemas.microsoft.com/office/2006/metadata/properties" ma:root="true" ma:fieldsID="89f0d00725625017c110fcd8825dd4dc" ns2:_="">
    <xsd:import namespace="bfb3083c-c57b-4611-a9bc-f653d3097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3083c-c57b-4611-a9bc-f653d3097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 xmlns="Captia">
  <record>
    <Content id="title">
      <Value>Dagsorden </Value>
    </Content>
  </record>
</Root>
</file>

<file path=customXml/item4.xml><?xml version="1.0" encoding="utf-8"?>
<Root xmlns="Workzone">
  <data id="49EEA436-06AC-4EBB-BB5F-589B474AFE29">
    <value>2026-08-25T00:00:00</value>
  </data>
  <data id="9733590E-B905-4B87-B8C7-4FE6DE8F80A3">
    <value>Marie Louise</value>
  </data>
  <data id="B480A2E6-4AA4-46BB-A3EB-50BB1BF32DCA">
    <value>Bosmann Lauritzen</value>
  </data>
  <data id="567FBE68-2975-4779-9AB6-B8E1173DB6D2">
    <value>+4599403928</value>
  </data>
  <data id="AE0F6F2C-F0A4-4BFE-96D9-96533598AA5A">
    <value>cjjen@adm.aau.dk</value>
  </data>
  <data id="4A247CA3-F186-4472-80F1-88BC39AA9062">
    <value>2025-021-02521</value>
  </data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9CB87-5478-4527-9791-7D2EB160E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3083c-c57b-4611-a9bc-f653d3097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66FC98-CBB7-4325-A728-0929D0AC5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5FE3D-B3EC-49F8-A8EB-E4B75237350E}">
  <ds:schemaRefs>
    <ds:schemaRef ds:uri="Captia"/>
  </ds:schemaRefs>
</ds:datastoreItem>
</file>

<file path=customXml/itemProps4.xml><?xml version="1.0" encoding="utf-8"?>
<ds:datastoreItem xmlns:ds="http://schemas.openxmlformats.org/officeDocument/2006/customXml" ds:itemID="{EAFB2094-C23A-4427-A10A-9112E8CB5C65}">
  <ds:schemaRefs>
    <ds:schemaRef ds:uri="Workzone"/>
  </ds:schemaRefs>
</ds:datastoreItem>
</file>

<file path=customXml/itemProps5.xml><?xml version="1.0" encoding="utf-8"?>
<ds:datastoreItem xmlns:ds="http://schemas.openxmlformats.org/officeDocument/2006/customXml" ds:itemID="{1A3BA9F8-527D-4C73-9F0B-CB4F8B819E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2B5B5E81-766A-43CA-89D9-69871C0A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Dagsorden</Template>
  <TotalTime>1</TotalTime>
  <Pages>1</Pages>
  <Words>65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Aalborg Universitet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Louise Bosmann Lauritzen</dc:creator>
  <cp:lastModifiedBy>Cecilie Julie Jensen</cp:lastModifiedBy>
  <cp:revision>2</cp:revision>
  <cp:lastPrinted>2013-01-24T13:04:00Z</cp:lastPrinted>
  <dcterms:created xsi:type="dcterms:W3CDTF">2026-09-01T08:24:00Z</dcterms:created>
  <dcterms:modified xsi:type="dcterms:W3CDTF">2026-09-01T08:24:00Z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0x010100B44811465383E943B92E1D8FB4ACE096</vt:lpwstr>
  </property>
</Properties>
</file>