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64F75" w14:textId="6A5DEE10" w:rsidR="005706EE" w:rsidRDefault="005706EE">
      <w:pPr>
        <w:spacing w:line="240" w:lineRule="auto"/>
        <w:rPr>
          <w:rFonts w:asciiTheme="majorHAnsi" w:hAnsiTheme="majorHAnsi" w:cstheme="majorHAnsi"/>
          <w:b/>
          <w:bCs/>
          <w:caps/>
          <w:color w:val="auto"/>
          <w:sz w:val="24"/>
        </w:rPr>
      </w:pPr>
    </w:p>
    <w:p w14:paraId="10C74CBC" w14:textId="77777777" w:rsidR="00A66D5B" w:rsidRDefault="00FA002A" w:rsidP="009D0274">
      <w:pPr>
        <w:spacing w:line="360" w:lineRule="auto"/>
        <w:rPr>
          <w:b/>
          <w:bCs/>
          <w:color w:val="auto"/>
          <w:sz w:val="24"/>
        </w:rPr>
      </w:pPr>
      <w:r w:rsidRPr="007965C1">
        <w:rPr>
          <w:b/>
          <w:bCs/>
          <w:noProof/>
          <w:color w:val="auto"/>
          <w:sz w:val="24"/>
        </w:rPr>
        <mc:AlternateContent>
          <mc:Choice Requires="wps">
            <w:drawing>
              <wp:anchor distT="45720" distB="45720" distL="114300" distR="114300" simplePos="0" relativeHeight="251664896" behindDoc="0" locked="0" layoutInCell="1" allowOverlap="1" wp14:anchorId="46D6E972" wp14:editId="13AF6A59">
                <wp:simplePos x="0" y="0"/>
                <wp:positionH relativeFrom="margin">
                  <wp:posOffset>-635</wp:posOffset>
                </wp:positionH>
                <wp:positionV relativeFrom="paragraph">
                  <wp:posOffset>0</wp:posOffset>
                </wp:positionV>
                <wp:extent cx="6559550" cy="1404620"/>
                <wp:effectExtent l="0" t="0" r="12700" b="1714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007FA3"/>
                        </a:solidFill>
                        <a:ln w="9525">
                          <a:solidFill>
                            <a:srgbClr val="007FA3"/>
                          </a:solidFill>
                          <a:miter lim="800000"/>
                          <a:headEnd/>
                          <a:tailEnd/>
                        </a:ln>
                      </wps:spPr>
                      <wps:txbx>
                        <w:txbxContent>
                          <w:p w14:paraId="4EBAE385" w14:textId="259ACDA4" w:rsidR="00A66D5B" w:rsidRDefault="00A66D5B" w:rsidP="00A66D5B">
                            <w:pPr>
                              <w:spacing w:line="360" w:lineRule="auto"/>
                              <w:rPr>
                                <w:b/>
                                <w:bCs/>
                                <w:color w:val="FFFFFF" w:themeColor="background1"/>
                                <w:szCs w:val="18"/>
                              </w:rPr>
                            </w:pPr>
                            <w:r>
                              <w:rPr>
                                <w:b/>
                                <w:bCs/>
                                <w:color w:val="FFFFFF" w:themeColor="background1"/>
                                <w:szCs w:val="18"/>
                              </w:rPr>
                              <w:t xml:space="preserve">VEJLEDNINGSSIDE – </w:t>
                            </w:r>
                            <w:r w:rsidRPr="00A66D5B">
                              <w:rPr>
                                <w:b/>
                                <w:bCs/>
                                <w:i/>
                                <w:iCs/>
                                <w:color w:val="FFFFFF" w:themeColor="background1"/>
                                <w:szCs w:val="18"/>
                              </w:rPr>
                              <w:t>SKAL SLETTES</w:t>
                            </w:r>
                            <w:r>
                              <w:rPr>
                                <w:b/>
                                <w:bCs/>
                                <w:color w:val="FFFFFF" w:themeColor="background1"/>
                                <w:szCs w:val="18"/>
                              </w:rPr>
                              <w:t>.</w:t>
                            </w:r>
                          </w:p>
                          <w:p w14:paraId="4C7A42F5" w14:textId="7FD363A1" w:rsidR="00A66D5B" w:rsidRDefault="00CE5380" w:rsidP="00A66D5B">
                            <w:pPr>
                              <w:spacing w:line="360" w:lineRule="auto"/>
                              <w:rPr>
                                <w:color w:val="FFFFFF" w:themeColor="background1"/>
                                <w:szCs w:val="18"/>
                              </w:rPr>
                            </w:pPr>
                            <w:r w:rsidRPr="00A66D5B">
                              <w:rPr>
                                <w:color w:val="FFFFFF" w:themeColor="background1"/>
                                <w:szCs w:val="18"/>
                              </w:rPr>
                              <w:t xml:space="preserve">Denne side </w:t>
                            </w:r>
                            <w:r w:rsidR="002C0108">
                              <w:rPr>
                                <w:color w:val="FFFFFF" w:themeColor="background1"/>
                                <w:szCs w:val="18"/>
                              </w:rPr>
                              <w:t xml:space="preserve">hjælper dig </w:t>
                            </w:r>
                            <w:r w:rsidR="00AC6B29">
                              <w:rPr>
                                <w:color w:val="FFFFFF" w:themeColor="background1"/>
                                <w:szCs w:val="18"/>
                              </w:rPr>
                              <w:t xml:space="preserve">med </w:t>
                            </w:r>
                            <w:r w:rsidR="002C0108">
                              <w:rPr>
                                <w:color w:val="FFFFFF" w:themeColor="background1"/>
                                <w:szCs w:val="18"/>
                              </w:rPr>
                              <w:t xml:space="preserve">at </w:t>
                            </w:r>
                            <w:r w:rsidR="00A358D5" w:rsidRPr="00A66D5B">
                              <w:rPr>
                                <w:color w:val="FFFFFF" w:themeColor="background1"/>
                                <w:szCs w:val="18"/>
                              </w:rPr>
                              <w:t xml:space="preserve">udfylde aftalen. </w:t>
                            </w:r>
                            <w:r w:rsidR="00A66D5B">
                              <w:rPr>
                                <w:color w:val="FFFFFF" w:themeColor="background1"/>
                                <w:szCs w:val="18"/>
                              </w:rPr>
                              <w:t xml:space="preserve">Aftalen starter på side 2. </w:t>
                            </w:r>
                          </w:p>
                          <w:p w14:paraId="6329811D" w14:textId="77777777" w:rsidR="00B717DF" w:rsidRPr="00A66D5B" w:rsidRDefault="00B717DF" w:rsidP="00A66D5B">
                            <w:pPr>
                              <w:spacing w:line="360" w:lineRule="auto"/>
                              <w:rPr>
                                <w:color w:val="FFFFFF" w:themeColor="background1"/>
                                <w:szCs w:val="18"/>
                              </w:rPr>
                            </w:pPr>
                          </w:p>
                          <w:p w14:paraId="10E9863B" w14:textId="57BABDB9" w:rsidR="00CD444E" w:rsidRPr="008D4399" w:rsidRDefault="00A358D5" w:rsidP="007C7924">
                            <w:pPr>
                              <w:spacing w:line="360" w:lineRule="auto"/>
                              <w:rPr>
                                <w:color w:val="FFFFFF" w:themeColor="background1"/>
                                <w:szCs w:val="18"/>
                              </w:rPr>
                            </w:pPr>
                            <w:r w:rsidRPr="00A66D5B">
                              <w:rPr>
                                <w:color w:val="FFFFFF" w:themeColor="background1"/>
                                <w:szCs w:val="18"/>
                              </w:rPr>
                              <w:t>Før du sender til aftaleparten, skal du</w:t>
                            </w:r>
                            <w:r w:rsidR="00CD444E" w:rsidRPr="00A66D5B">
                              <w:rPr>
                                <w:color w:val="FFFFFF" w:themeColor="background1"/>
                                <w:szCs w:val="18"/>
                              </w:rPr>
                              <w:t>:</w:t>
                            </w:r>
                          </w:p>
                          <w:p w14:paraId="18B87146" w14:textId="6523ADAC" w:rsidR="00A358D5" w:rsidRPr="008D4399" w:rsidRDefault="00A358D5" w:rsidP="001001E1">
                            <w:pPr>
                              <w:pStyle w:val="Listeafsnit"/>
                              <w:numPr>
                                <w:ilvl w:val="0"/>
                                <w:numId w:val="23"/>
                              </w:numPr>
                              <w:spacing w:line="360" w:lineRule="auto"/>
                              <w:rPr>
                                <w:color w:val="FFFFFF" w:themeColor="background1"/>
                                <w:szCs w:val="18"/>
                              </w:rPr>
                            </w:pPr>
                            <w:r w:rsidRPr="008D4399">
                              <w:rPr>
                                <w:color w:val="FFFFFF" w:themeColor="background1"/>
                                <w:szCs w:val="18"/>
                              </w:rPr>
                              <w:t>Slette denne side</w:t>
                            </w:r>
                            <w:r w:rsidR="0095435B" w:rsidRPr="008D4399">
                              <w:rPr>
                                <w:color w:val="FFFFFF" w:themeColor="background1"/>
                                <w:szCs w:val="18"/>
                              </w:rPr>
                              <w:t xml:space="preserve">. Det gør du ved at </w:t>
                            </w:r>
                            <w:r w:rsidRPr="008D4399">
                              <w:rPr>
                                <w:color w:val="FFFFFF" w:themeColor="background1"/>
                                <w:szCs w:val="18"/>
                              </w:rPr>
                              <w:t>marker</w:t>
                            </w:r>
                            <w:r w:rsidR="0095435B" w:rsidRPr="008D4399">
                              <w:rPr>
                                <w:color w:val="FFFFFF" w:themeColor="background1"/>
                                <w:szCs w:val="18"/>
                              </w:rPr>
                              <w:t>e</w:t>
                            </w:r>
                            <w:r w:rsidRPr="008D4399">
                              <w:rPr>
                                <w:color w:val="FFFFFF" w:themeColor="background1"/>
                                <w:szCs w:val="18"/>
                              </w:rPr>
                              <w:t xml:space="preserve"> al tekst</w:t>
                            </w:r>
                            <w:r w:rsidR="00A66D5B">
                              <w:rPr>
                                <w:color w:val="FFFFFF" w:themeColor="background1"/>
                                <w:szCs w:val="18"/>
                              </w:rPr>
                              <w:t xml:space="preserve"> </w:t>
                            </w:r>
                            <w:r w:rsidRPr="008D4399">
                              <w:rPr>
                                <w:color w:val="FFFFFF" w:themeColor="background1"/>
                                <w:szCs w:val="18"/>
                              </w:rPr>
                              <w:t>og tryk ’</w:t>
                            </w:r>
                            <w:r w:rsidR="00EE38B1">
                              <w:rPr>
                                <w:color w:val="FFFFFF" w:themeColor="background1"/>
                                <w:szCs w:val="18"/>
                              </w:rPr>
                              <w:t>D</w:t>
                            </w:r>
                            <w:r w:rsidRPr="008D4399">
                              <w:rPr>
                                <w:color w:val="FFFFFF" w:themeColor="background1"/>
                                <w:szCs w:val="18"/>
                              </w:rPr>
                              <w:t>elete’</w:t>
                            </w:r>
                            <w:r w:rsidR="00CD444E" w:rsidRPr="008D4399">
                              <w:rPr>
                                <w:color w:val="FFFFFF" w:themeColor="background1"/>
                                <w:szCs w:val="18"/>
                              </w:rPr>
                              <w:t>.</w:t>
                            </w:r>
                          </w:p>
                          <w:p w14:paraId="0E5DAE75" w14:textId="7E37E107" w:rsidR="00A81C4B" w:rsidRPr="008D4399" w:rsidRDefault="00A81C4B" w:rsidP="001001E1">
                            <w:pPr>
                              <w:pStyle w:val="Listeafsnit"/>
                              <w:numPr>
                                <w:ilvl w:val="0"/>
                                <w:numId w:val="23"/>
                              </w:numPr>
                              <w:spacing w:line="360" w:lineRule="auto"/>
                              <w:rPr>
                                <w:color w:val="FFFFFF" w:themeColor="background1"/>
                                <w:szCs w:val="18"/>
                              </w:rPr>
                            </w:pPr>
                            <w:r w:rsidRPr="008D4399">
                              <w:rPr>
                                <w:color w:val="FFFFFF" w:themeColor="background1"/>
                                <w:szCs w:val="18"/>
                              </w:rPr>
                              <w:t>Slette de grå hjælpetekster og kommentarer</w:t>
                            </w:r>
                            <w:r w:rsidR="00CD444E" w:rsidRPr="008D4399">
                              <w:rPr>
                                <w:color w:val="FFFFFF" w:themeColor="background1"/>
                                <w:szCs w:val="18"/>
                              </w:rPr>
                              <w:t>.</w:t>
                            </w:r>
                          </w:p>
                          <w:p w14:paraId="09946729" w14:textId="338023C2" w:rsidR="00A81C4B" w:rsidRDefault="00A81C4B" w:rsidP="001001E1">
                            <w:pPr>
                              <w:pStyle w:val="Listeafsnit"/>
                              <w:numPr>
                                <w:ilvl w:val="0"/>
                                <w:numId w:val="23"/>
                              </w:numPr>
                              <w:spacing w:line="360" w:lineRule="auto"/>
                              <w:rPr>
                                <w:color w:val="FFFFFF" w:themeColor="background1"/>
                                <w:szCs w:val="18"/>
                              </w:rPr>
                            </w:pPr>
                            <w:r w:rsidRPr="008D4399">
                              <w:rPr>
                                <w:color w:val="FFFFFF" w:themeColor="background1"/>
                                <w:szCs w:val="18"/>
                              </w:rPr>
                              <w:t>Kontrollere at alle felter er udfyldt.</w:t>
                            </w:r>
                          </w:p>
                          <w:p w14:paraId="46ABCC5A" w14:textId="77777777" w:rsidR="00B717DF" w:rsidRDefault="00B717DF" w:rsidP="00B717DF">
                            <w:pPr>
                              <w:pStyle w:val="Listeafsnit"/>
                              <w:spacing w:line="360" w:lineRule="auto"/>
                              <w:rPr>
                                <w:color w:val="FFFFFF" w:themeColor="background1"/>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D6E972" id="_x0000_t202" coordsize="21600,21600" o:spt="202" path="m,l,21600r21600,l21600,xe">
                <v:stroke joinstyle="miter"/>
                <v:path gradientshapeok="t" o:connecttype="rect"/>
              </v:shapetype>
              <v:shape id="Tekstfelt 2" o:spid="_x0000_s1026" type="#_x0000_t202" style="position:absolute;margin-left:-.05pt;margin-top:0;width:516.5pt;height:110.6pt;z-index:251664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" fillcolor="#007fa3" strokecolor="#007fa3">
                <v:textbox style="mso-fit-shape-to-text:t">
                  <w:txbxContent>
                    <w:p w14:paraId="4EBAE385" w14:textId="259ACDA4" w:rsidR="00A66D5B" w:rsidRDefault="00A66D5B" w:rsidP="00A66D5B">
                      <w:pPr>
                        <w:spacing w:line="360" w:lineRule="auto"/>
                        <w:rPr>
                          <w:b/>
                          <w:bCs/>
                          <w:color w:val="FFFFFF" w:themeColor="background1"/>
                          <w:szCs w:val="18"/>
                        </w:rPr>
                      </w:pPr>
                      <w:r>
                        <w:rPr>
                          <w:b/>
                          <w:bCs/>
                          <w:color w:val="FFFFFF" w:themeColor="background1"/>
                          <w:szCs w:val="18"/>
                        </w:rPr>
                        <w:t xml:space="preserve">VEJLEDNINGSSIDE – </w:t>
                      </w:r>
                      <w:r w:rsidRPr="00A66D5B">
                        <w:rPr>
                          <w:b/>
                          <w:bCs/>
                          <w:i/>
                          <w:iCs/>
                          <w:color w:val="FFFFFF" w:themeColor="background1"/>
                          <w:szCs w:val="18"/>
                        </w:rPr>
                        <w:t>SKAL SLETTES</w:t>
                      </w:r>
                      <w:r>
                        <w:rPr>
                          <w:b/>
                          <w:bCs/>
                          <w:color w:val="FFFFFF" w:themeColor="background1"/>
                          <w:szCs w:val="18"/>
                        </w:rPr>
                        <w:t>.</w:t>
                      </w:r>
                    </w:p>
                    <w:p w14:paraId="4C7A42F5" w14:textId="7FD363A1" w:rsidR="00A66D5B" w:rsidRDefault="00CE5380" w:rsidP="00A66D5B">
                      <w:pPr>
                        <w:spacing w:line="360" w:lineRule="auto"/>
                        <w:rPr>
                          <w:color w:val="FFFFFF" w:themeColor="background1"/>
                          <w:szCs w:val="18"/>
                        </w:rPr>
                      </w:pPr>
                      <w:r w:rsidRPr="00A66D5B">
                        <w:rPr>
                          <w:color w:val="FFFFFF" w:themeColor="background1"/>
                          <w:szCs w:val="18"/>
                        </w:rPr>
                        <w:t xml:space="preserve">Denne side </w:t>
                      </w:r>
                      <w:r w:rsidR="002C0108">
                        <w:rPr>
                          <w:color w:val="FFFFFF" w:themeColor="background1"/>
                          <w:szCs w:val="18"/>
                        </w:rPr>
                        <w:t xml:space="preserve">hjælper dig </w:t>
                      </w:r>
                      <w:r w:rsidR="00AC6B29">
                        <w:rPr>
                          <w:color w:val="FFFFFF" w:themeColor="background1"/>
                          <w:szCs w:val="18"/>
                        </w:rPr>
                        <w:t xml:space="preserve">med </w:t>
                      </w:r>
                      <w:r w:rsidR="002C0108">
                        <w:rPr>
                          <w:color w:val="FFFFFF" w:themeColor="background1"/>
                          <w:szCs w:val="18"/>
                        </w:rPr>
                        <w:t xml:space="preserve">at </w:t>
                      </w:r>
                      <w:r w:rsidR="00A358D5" w:rsidRPr="00A66D5B">
                        <w:rPr>
                          <w:color w:val="FFFFFF" w:themeColor="background1"/>
                          <w:szCs w:val="18"/>
                        </w:rPr>
                        <w:t xml:space="preserve">udfylde aftalen. </w:t>
                      </w:r>
                      <w:r w:rsidR="00A66D5B">
                        <w:rPr>
                          <w:color w:val="FFFFFF" w:themeColor="background1"/>
                          <w:szCs w:val="18"/>
                        </w:rPr>
                        <w:t xml:space="preserve">Aftalen starter på side 2. </w:t>
                      </w:r>
                    </w:p>
                    <w:p w14:paraId="6329811D" w14:textId="77777777" w:rsidR="00B717DF" w:rsidRPr="00A66D5B" w:rsidRDefault="00B717DF" w:rsidP="00A66D5B">
                      <w:pPr>
                        <w:spacing w:line="360" w:lineRule="auto"/>
                        <w:rPr>
                          <w:color w:val="FFFFFF" w:themeColor="background1"/>
                          <w:szCs w:val="18"/>
                        </w:rPr>
                      </w:pPr>
                    </w:p>
                    <w:p w14:paraId="10E9863B" w14:textId="57BABDB9" w:rsidR="00CD444E" w:rsidRPr="008D4399" w:rsidRDefault="00A358D5" w:rsidP="007C7924">
                      <w:pPr>
                        <w:spacing w:line="360" w:lineRule="auto"/>
                        <w:rPr>
                          <w:color w:val="FFFFFF" w:themeColor="background1"/>
                          <w:szCs w:val="18"/>
                        </w:rPr>
                      </w:pPr>
                      <w:r w:rsidRPr="00A66D5B">
                        <w:rPr>
                          <w:color w:val="FFFFFF" w:themeColor="background1"/>
                          <w:szCs w:val="18"/>
                        </w:rPr>
                        <w:t>Før du sender til aftaleparten, skal du</w:t>
                      </w:r>
                      <w:r w:rsidR="00CD444E" w:rsidRPr="00A66D5B">
                        <w:rPr>
                          <w:color w:val="FFFFFF" w:themeColor="background1"/>
                          <w:szCs w:val="18"/>
                        </w:rPr>
                        <w:t>:</w:t>
                      </w:r>
                    </w:p>
                    <w:p w14:paraId="18B87146" w14:textId="6523ADAC" w:rsidR="00A358D5" w:rsidRPr="008D4399" w:rsidRDefault="00A358D5" w:rsidP="001001E1">
                      <w:pPr>
                        <w:pStyle w:val="Listeafsnit"/>
                        <w:numPr>
                          <w:ilvl w:val="0"/>
                          <w:numId w:val="23"/>
                        </w:numPr>
                        <w:spacing w:line="360" w:lineRule="auto"/>
                        <w:rPr>
                          <w:color w:val="FFFFFF" w:themeColor="background1"/>
                          <w:szCs w:val="18"/>
                        </w:rPr>
                      </w:pPr>
                      <w:r w:rsidRPr="008D4399">
                        <w:rPr>
                          <w:color w:val="FFFFFF" w:themeColor="background1"/>
                          <w:szCs w:val="18"/>
                        </w:rPr>
                        <w:t>Slette denne side</w:t>
                      </w:r>
                      <w:r w:rsidR="0095435B" w:rsidRPr="008D4399">
                        <w:rPr>
                          <w:color w:val="FFFFFF" w:themeColor="background1"/>
                          <w:szCs w:val="18"/>
                        </w:rPr>
                        <w:t xml:space="preserve">. Det gør du ved at </w:t>
                      </w:r>
                      <w:r w:rsidRPr="008D4399">
                        <w:rPr>
                          <w:color w:val="FFFFFF" w:themeColor="background1"/>
                          <w:szCs w:val="18"/>
                        </w:rPr>
                        <w:t>marker</w:t>
                      </w:r>
                      <w:r w:rsidR="0095435B" w:rsidRPr="008D4399">
                        <w:rPr>
                          <w:color w:val="FFFFFF" w:themeColor="background1"/>
                          <w:szCs w:val="18"/>
                        </w:rPr>
                        <w:t>e</w:t>
                      </w:r>
                      <w:r w:rsidRPr="008D4399">
                        <w:rPr>
                          <w:color w:val="FFFFFF" w:themeColor="background1"/>
                          <w:szCs w:val="18"/>
                        </w:rPr>
                        <w:t xml:space="preserve"> al tekst</w:t>
                      </w:r>
                      <w:r w:rsidR="00A66D5B">
                        <w:rPr>
                          <w:color w:val="FFFFFF" w:themeColor="background1"/>
                          <w:szCs w:val="18"/>
                        </w:rPr>
                        <w:t xml:space="preserve"> </w:t>
                      </w:r>
                      <w:r w:rsidRPr="008D4399">
                        <w:rPr>
                          <w:color w:val="FFFFFF" w:themeColor="background1"/>
                          <w:szCs w:val="18"/>
                        </w:rPr>
                        <w:t>og tryk ’</w:t>
                      </w:r>
                      <w:r w:rsidR="00EE38B1">
                        <w:rPr>
                          <w:color w:val="FFFFFF" w:themeColor="background1"/>
                          <w:szCs w:val="18"/>
                        </w:rPr>
                        <w:t>D</w:t>
                      </w:r>
                      <w:r w:rsidRPr="008D4399">
                        <w:rPr>
                          <w:color w:val="FFFFFF" w:themeColor="background1"/>
                          <w:szCs w:val="18"/>
                        </w:rPr>
                        <w:t>elete’</w:t>
                      </w:r>
                      <w:r w:rsidR="00CD444E" w:rsidRPr="008D4399">
                        <w:rPr>
                          <w:color w:val="FFFFFF" w:themeColor="background1"/>
                          <w:szCs w:val="18"/>
                        </w:rPr>
                        <w:t>.</w:t>
                      </w:r>
                    </w:p>
                    <w:p w14:paraId="0E5DAE75" w14:textId="7E37E107" w:rsidR="00A81C4B" w:rsidRPr="008D4399" w:rsidRDefault="00A81C4B" w:rsidP="001001E1">
                      <w:pPr>
                        <w:pStyle w:val="Listeafsnit"/>
                        <w:numPr>
                          <w:ilvl w:val="0"/>
                          <w:numId w:val="23"/>
                        </w:numPr>
                        <w:spacing w:line="360" w:lineRule="auto"/>
                        <w:rPr>
                          <w:color w:val="FFFFFF" w:themeColor="background1"/>
                          <w:szCs w:val="18"/>
                        </w:rPr>
                      </w:pPr>
                      <w:r w:rsidRPr="008D4399">
                        <w:rPr>
                          <w:color w:val="FFFFFF" w:themeColor="background1"/>
                          <w:szCs w:val="18"/>
                        </w:rPr>
                        <w:t>Slette de grå hjælpetekster og kommentarer</w:t>
                      </w:r>
                      <w:r w:rsidR="00CD444E" w:rsidRPr="008D4399">
                        <w:rPr>
                          <w:color w:val="FFFFFF" w:themeColor="background1"/>
                          <w:szCs w:val="18"/>
                        </w:rPr>
                        <w:t>.</w:t>
                      </w:r>
                    </w:p>
                    <w:p w14:paraId="09946729" w14:textId="338023C2" w:rsidR="00A81C4B" w:rsidRDefault="00A81C4B" w:rsidP="001001E1">
                      <w:pPr>
                        <w:pStyle w:val="Listeafsnit"/>
                        <w:numPr>
                          <w:ilvl w:val="0"/>
                          <w:numId w:val="23"/>
                        </w:numPr>
                        <w:spacing w:line="360" w:lineRule="auto"/>
                        <w:rPr>
                          <w:color w:val="FFFFFF" w:themeColor="background1"/>
                          <w:szCs w:val="18"/>
                        </w:rPr>
                      </w:pPr>
                      <w:r w:rsidRPr="008D4399">
                        <w:rPr>
                          <w:color w:val="FFFFFF" w:themeColor="background1"/>
                          <w:szCs w:val="18"/>
                        </w:rPr>
                        <w:t>Kontrollere at alle felter er udfyldt.</w:t>
                      </w:r>
                    </w:p>
                    <w:p w14:paraId="46ABCC5A" w14:textId="77777777" w:rsidR="00B717DF" w:rsidRDefault="00B717DF" w:rsidP="00B717DF">
                      <w:pPr>
                        <w:pStyle w:val="Listeafsnit"/>
                        <w:spacing w:line="360" w:lineRule="auto"/>
                        <w:rPr>
                          <w:color w:val="FFFFFF" w:themeColor="background1"/>
                          <w:szCs w:val="18"/>
                        </w:rPr>
                      </w:pPr>
                    </w:p>
                  </w:txbxContent>
                </v:textbox>
                <w10:wrap type="square" anchorx="margin"/>
              </v:shape>
            </w:pict>
          </mc:Fallback>
        </mc:AlternateContent>
      </w:r>
    </w:p>
    <w:p w14:paraId="6D3E9A78" w14:textId="41AC79BE" w:rsidR="008D4399" w:rsidRPr="00A66D5B" w:rsidRDefault="009D0274" w:rsidP="00BF1526">
      <w:pPr>
        <w:spacing w:line="360" w:lineRule="auto"/>
        <w:rPr>
          <w:b/>
          <w:bCs/>
          <w:color w:val="auto"/>
          <w:sz w:val="24"/>
        </w:rPr>
      </w:pPr>
      <w:r w:rsidRPr="007965C1">
        <w:rPr>
          <w:b/>
          <w:bCs/>
          <w:color w:val="auto"/>
          <w:sz w:val="24"/>
        </w:rPr>
        <w:t>Databehandleraftale</w:t>
      </w:r>
    </w:p>
    <w:p w14:paraId="6D04464F" w14:textId="34D1BCA3" w:rsidR="00A67E71" w:rsidRPr="008D4399" w:rsidRDefault="00A67E71" w:rsidP="00BF1526">
      <w:pPr>
        <w:spacing w:line="360" w:lineRule="auto"/>
        <w:rPr>
          <w:color w:val="auto"/>
        </w:rPr>
      </w:pPr>
      <w:r w:rsidRPr="008D4399">
        <w:rPr>
          <w:color w:val="auto"/>
        </w:rPr>
        <w:t xml:space="preserve">Brug en </w:t>
      </w:r>
      <w:r w:rsidR="00D9248E" w:rsidRPr="008D4399">
        <w:rPr>
          <w:color w:val="auto"/>
        </w:rPr>
        <w:t>databehandleraftale</w:t>
      </w:r>
      <w:r w:rsidRPr="008D4399">
        <w:rPr>
          <w:color w:val="auto"/>
        </w:rPr>
        <w:t xml:space="preserve">, når en ekstern part behandler personoplysninger </w:t>
      </w:r>
      <w:r w:rsidRPr="008D4399">
        <w:rPr>
          <w:b/>
          <w:bCs/>
          <w:color w:val="auto"/>
        </w:rPr>
        <w:t>på vegne af AAU og efter AAU's instrukser</w:t>
      </w:r>
      <w:r w:rsidRPr="008D4399">
        <w:rPr>
          <w:color w:val="auto"/>
        </w:rPr>
        <w:t>. Det kan fx være en IT-leverandør, en cloud-løsning eller en anden leverandør, der hjælper med at behandle personoplysninger.</w:t>
      </w:r>
    </w:p>
    <w:p w14:paraId="4D2D0801" w14:textId="77777777" w:rsidR="004D691E" w:rsidRPr="008D4399" w:rsidRDefault="004D691E" w:rsidP="00BF1526">
      <w:pPr>
        <w:spacing w:line="360" w:lineRule="auto"/>
        <w:rPr>
          <w:color w:val="auto"/>
        </w:rPr>
      </w:pPr>
    </w:p>
    <w:p w14:paraId="7A88C052" w14:textId="5624ECF8" w:rsidR="00EA2DF9" w:rsidRPr="008D4399" w:rsidRDefault="00EA2DF9" w:rsidP="00BF1526">
      <w:pPr>
        <w:spacing w:line="360" w:lineRule="auto"/>
        <w:rPr>
          <w:color w:val="auto"/>
        </w:rPr>
      </w:pPr>
      <w:r w:rsidRPr="008D4399">
        <w:rPr>
          <w:color w:val="auto"/>
        </w:rPr>
        <w:t xml:space="preserve">Er du i tvivl om, hvorvidt der er tale om en databehandler eller fælles dataansvar, bør du afklare rollerne først. </w:t>
      </w:r>
      <w:r w:rsidR="00F449BB">
        <w:rPr>
          <w:color w:val="auto"/>
        </w:rPr>
        <w:t xml:space="preserve">Læs mere </w:t>
      </w:r>
      <w:r w:rsidRPr="008D4399">
        <w:rPr>
          <w:color w:val="auto"/>
        </w:rPr>
        <w:t>om roller, deling og videregivelse</w:t>
      </w:r>
      <w:r w:rsidR="003C744C">
        <w:rPr>
          <w:color w:val="auto"/>
        </w:rPr>
        <w:t xml:space="preserve"> </w:t>
      </w:r>
      <w:r w:rsidR="0035057A">
        <w:rPr>
          <w:color w:val="auto"/>
        </w:rPr>
        <w:t xml:space="preserve">på </w:t>
      </w:r>
      <w:hyperlink r:id="rId11" w:history="1">
        <w:r w:rsidR="0035057A" w:rsidRPr="003C744C">
          <w:rPr>
            <w:rStyle w:val="Hyperlink"/>
          </w:rPr>
          <w:t>persondata.aau.dk</w:t>
        </w:r>
      </w:hyperlink>
      <w:r w:rsidR="0035057A">
        <w:rPr>
          <w:color w:val="auto"/>
        </w:rPr>
        <w:t>.</w:t>
      </w:r>
    </w:p>
    <w:p w14:paraId="69997ADA" w14:textId="77777777" w:rsidR="00D21914" w:rsidRDefault="00D21914" w:rsidP="00BF1526">
      <w:pPr>
        <w:spacing w:line="360" w:lineRule="auto"/>
        <w:rPr>
          <w:b/>
          <w:bCs/>
          <w:color w:val="auto"/>
          <w:sz w:val="24"/>
        </w:rPr>
      </w:pPr>
    </w:p>
    <w:p w14:paraId="4C18906C" w14:textId="16FFACEB" w:rsidR="0040402F" w:rsidRDefault="00B036DD" w:rsidP="00BF1526">
      <w:pPr>
        <w:spacing w:line="360" w:lineRule="auto"/>
        <w:rPr>
          <w:b/>
          <w:bCs/>
          <w:color w:val="auto"/>
          <w:sz w:val="24"/>
        </w:rPr>
      </w:pPr>
      <w:r w:rsidRPr="00B036DD">
        <w:rPr>
          <w:b/>
          <w:bCs/>
          <w:color w:val="auto"/>
          <w:sz w:val="24"/>
        </w:rPr>
        <w:t xml:space="preserve">Sådan gør du aftalen klar </w:t>
      </w:r>
    </w:p>
    <w:p w14:paraId="6171ED8B" w14:textId="3928BE94" w:rsidR="00FB7DFA" w:rsidRPr="004F5A1E" w:rsidRDefault="00FB7DFA" w:rsidP="00BF1526">
      <w:pPr>
        <w:pStyle w:val="Ingenafstand"/>
        <w:spacing w:line="360" w:lineRule="auto"/>
        <w:rPr>
          <w:color w:val="auto"/>
        </w:rPr>
      </w:pPr>
      <w:r w:rsidRPr="004F5A1E">
        <w:rPr>
          <w:color w:val="auto"/>
        </w:rPr>
        <w:t xml:space="preserve">Udfyld aftalen og Bilag A ved at indsætte oplysninger de steder, der er markeret med </w:t>
      </w:r>
      <w:r w:rsidR="002037D7">
        <w:rPr>
          <w:color w:val="auto"/>
        </w:rPr>
        <w:t>grå</w:t>
      </w:r>
      <w:r w:rsidRPr="004F5A1E">
        <w:rPr>
          <w:color w:val="auto"/>
        </w:rPr>
        <w:t xml:space="preserve"> tekst.</w:t>
      </w:r>
    </w:p>
    <w:p w14:paraId="2ED3B7B9" w14:textId="77777777" w:rsidR="00474468" w:rsidRPr="00474468" w:rsidRDefault="00474468" w:rsidP="00BF1526">
      <w:pPr>
        <w:spacing w:line="360" w:lineRule="auto"/>
        <w:rPr>
          <w:color w:val="auto"/>
        </w:rPr>
      </w:pPr>
    </w:p>
    <w:p w14:paraId="6AB2D5A5" w14:textId="6FEDF685" w:rsidR="00FB7DFA" w:rsidRPr="00474468" w:rsidRDefault="00FB7DFA" w:rsidP="00BF1526">
      <w:pPr>
        <w:pStyle w:val="Listeafsnit"/>
        <w:numPr>
          <w:ilvl w:val="0"/>
          <w:numId w:val="26"/>
        </w:numPr>
        <w:spacing w:line="360" w:lineRule="auto"/>
        <w:rPr>
          <w:color w:val="auto"/>
        </w:rPr>
      </w:pPr>
      <w:r w:rsidRPr="00474468">
        <w:rPr>
          <w:color w:val="auto"/>
        </w:rPr>
        <w:t>Databehandleren udfylder som udgangspunkt Bilag B</w:t>
      </w:r>
    </w:p>
    <w:p w14:paraId="69BB1E37" w14:textId="77777777" w:rsidR="00FB7DFA" w:rsidRPr="00474468" w:rsidRDefault="00FB7DFA" w:rsidP="00BF1526">
      <w:pPr>
        <w:pStyle w:val="Listeafsnit"/>
        <w:numPr>
          <w:ilvl w:val="0"/>
          <w:numId w:val="26"/>
        </w:numPr>
        <w:spacing w:line="360" w:lineRule="auto"/>
        <w:rPr>
          <w:color w:val="auto"/>
        </w:rPr>
      </w:pPr>
      <w:r w:rsidRPr="00474468">
        <w:rPr>
          <w:color w:val="auto"/>
        </w:rPr>
        <w:t>Kontraktenheden udfylder Bilag C</w:t>
      </w:r>
    </w:p>
    <w:p w14:paraId="4A8306D0" w14:textId="77777777" w:rsidR="00FB7DFA" w:rsidRPr="00474468" w:rsidRDefault="00FB7DFA" w:rsidP="00BF1526">
      <w:pPr>
        <w:pStyle w:val="Listeafsnit"/>
        <w:numPr>
          <w:ilvl w:val="0"/>
          <w:numId w:val="26"/>
        </w:numPr>
        <w:spacing w:line="360" w:lineRule="auto"/>
        <w:rPr>
          <w:color w:val="auto"/>
        </w:rPr>
      </w:pPr>
      <w:r w:rsidRPr="00474468">
        <w:rPr>
          <w:color w:val="auto"/>
        </w:rPr>
        <w:t>Kontakt Kontraktenheden, hvis du er i tvivl om indholdet</w:t>
      </w:r>
    </w:p>
    <w:p w14:paraId="49E3DDA4" w14:textId="77777777" w:rsidR="0006727B" w:rsidRDefault="0006727B" w:rsidP="00BF1526">
      <w:pPr>
        <w:spacing w:line="360" w:lineRule="auto"/>
        <w:rPr>
          <w:b/>
          <w:bCs/>
          <w:sz w:val="24"/>
        </w:rPr>
      </w:pPr>
    </w:p>
    <w:p w14:paraId="2F0FE1B4" w14:textId="77777777" w:rsidR="0006727B" w:rsidRDefault="0006727B" w:rsidP="00BF1526">
      <w:pPr>
        <w:pStyle w:val="Ingenafstand"/>
        <w:spacing w:line="360" w:lineRule="auto"/>
        <w:rPr>
          <w:color w:val="auto"/>
        </w:rPr>
      </w:pPr>
    </w:p>
    <w:p w14:paraId="6542BE46" w14:textId="4546C730" w:rsidR="007E60DF" w:rsidRDefault="00D21914" w:rsidP="00F27E38">
      <w:pPr>
        <w:pStyle w:val="Ingenafstand"/>
        <w:spacing w:line="360" w:lineRule="auto"/>
        <w:rPr>
          <w:color w:val="auto"/>
        </w:rPr>
      </w:pPr>
      <w:r w:rsidRPr="00D21914">
        <w:rPr>
          <w:color w:val="auto"/>
        </w:rPr>
        <w:t xml:space="preserve">Er du i tvivl om rollerne eller udfyldelsen af aftalen, er du altid velkommen til at kontakte Kontraktenheden på: </w:t>
      </w:r>
      <w:hyperlink r:id="rId12" w:history="1">
        <w:r w:rsidRPr="003C744C">
          <w:rPr>
            <w:rStyle w:val="Hyperlink"/>
          </w:rPr>
          <w:t>persondata@adm.aau.dk</w:t>
        </w:r>
      </w:hyperlink>
      <w:r w:rsidR="00F27E38">
        <w:t>.</w:t>
      </w:r>
      <w:r w:rsidR="007E60DF">
        <w:rPr>
          <w:color w:val="auto"/>
        </w:rPr>
        <w:br w:type="page"/>
      </w:r>
    </w:p>
    <w:p w14:paraId="4F28BA8A" w14:textId="77777777" w:rsidR="00D910DB" w:rsidRPr="00D910DB" w:rsidRDefault="00D910DB" w:rsidP="00D910DB">
      <w:pPr>
        <w:spacing w:line="360" w:lineRule="auto"/>
        <w:rPr>
          <w:rFonts w:asciiTheme="majorHAnsi" w:hAnsiTheme="majorHAnsi" w:cstheme="majorHAnsi"/>
          <w:b/>
          <w:bCs/>
          <w:caps/>
          <w:color w:val="auto"/>
          <w:sz w:val="24"/>
        </w:rPr>
      </w:pPr>
      <w:r w:rsidRPr="00D910DB">
        <w:rPr>
          <w:rFonts w:asciiTheme="majorHAnsi" w:hAnsiTheme="majorHAnsi" w:cstheme="majorHAnsi"/>
          <w:b/>
          <w:bCs/>
          <w:caps/>
          <w:color w:val="auto"/>
          <w:sz w:val="24"/>
        </w:rPr>
        <w:lastRenderedPageBreak/>
        <w:t>DATABEHANDLERAFTALE</w:t>
      </w:r>
    </w:p>
    <w:p w14:paraId="090A51EA" w14:textId="77777777" w:rsidR="00351373" w:rsidRPr="0060658A" w:rsidRDefault="00351373" w:rsidP="0060658A">
      <w:pPr>
        <w:spacing w:line="360" w:lineRule="auto"/>
        <w:rPr>
          <w:rFonts w:asciiTheme="majorHAnsi" w:hAnsiTheme="majorHAnsi" w:cstheme="majorHAnsi"/>
          <w:color w:val="auto"/>
        </w:rPr>
      </w:pPr>
    </w:p>
    <w:p w14:paraId="6BF52618" w14:textId="384A0927" w:rsidR="0060658A" w:rsidRPr="00EA1103" w:rsidRDefault="0060658A" w:rsidP="00BF607B">
      <w:pPr>
        <w:rPr>
          <w:rFonts w:asciiTheme="minorHAnsi" w:hAnsiTheme="minorHAnsi" w:cstheme="minorHAnsi"/>
          <w:color w:val="auto"/>
          <w:szCs w:val="18"/>
        </w:rPr>
      </w:pPr>
      <w:r w:rsidRPr="00EA1103">
        <w:rPr>
          <w:rFonts w:asciiTheme="minorHAnsi" w:hAnsiTheme="minorHAnsi" w:cstheme="minorHAnsi"/>
          <w:color w:val="auto"/>
          <w:szCs w:val="18"/>
        </w:rPr>
        <w:t xml:space="preserve">Mellem </w:t>
      </w:r>
    </w:p>
    <w:p w14:paraId="36C34761" w14:textId="77777777" w:rsidR="0060658A" w:rsidRPr="00EA1103" w:rsidRDefault="0060658A" w:rsidP="00BF607B">
      <w:pPr>
        <w:rPr>
          <w:rFonts w:asciiTheme="minorHAnsi" w:hAnsiTheme="minorHAnsi" w:cstheme="minorHAnsi"/>
          <w:color w:val="auto"/>
          <w:szCs w:val="18"/>
        </w:rPr>
      </w:pPr>
    </w:p>
    <w:p w14:paraId="05B51099" w14:textId="77777777" w:rsidR="003E1075" w:rsidRPr="00EA1103" w:rsidRDefault="003E1075" w:rsidP="003E1075">
      <w:pPr>
        <w:rPr>
          <w:color w:val="auto"/>
        </w:rPr>
      </w:pPr>
      <w:r w:rsidRPr="00EA1103">
        <w:rPr>
          <w:color w:val="auto"/>
        </w:rPr>
        <w:t>mellem</w:t>
      </w:r>
    </w:p>
    <w:p w14:paraId="0E4A7375" w14:textId="77777777" w:rsidR="003E1075" w:rsidRPr="00EA1103" w:rsidRDefault="003E1075" w:rsidP="003E1075">
      <w:pPr>
        <w:rPr>
          <w:color w:val="auto"/>
        </w:rPr>
      </w:pPr>
      <w:r w:rsidRPr="00EA1103">
        <w:rPr>
          <w:color w:val="auto"/>
        </w:rPr>
        <w:t xml:space="preserve">Aalborg Universitet </w:t>
      </w:r>
      <w:r w:rsidRPr="00EA1103">
        <w:rPr>
          <w:color w:val="auto"/>
        </w:rPr>
        <w:br/>
      </w:r>
      <w:r w:rsidRPr="00EA1103">
        <w:rPr>
          <w:color w:val="auto"/>
          <w:szCs w:val="18"/>
        </w:rPr>
        <w:t xml:space="preserve">CVR-nummer </w:t>
      </w:r>
      <w:r w:rsidRPr="00EA1103">
        <w:rPr>
          <w:color w:val="auto"/>
        </w:rPr>
        <w:t xml:space="preserve">29102384 </w:t>
      </w:r>
    </w:p>
    <w:p w14:paraId="593C19FB" w14:textId="77777777" w:rsidR="003E1075" w:rsidRPr="00EA1103" w:rsidRDefault="003E1075" w:rsidP="003E1075">
      <w:pPr>
        <w:rPr>
          <w:color w:val="auto"/>
        </w:rPr>
      </w:pPr>
      <w:r w:rsidRPr="00EA1103">
        <w:rPr>
          <w:color w:val="auto"/>
          <w:sz w:val="20"/>
          <w:szCs w:val="20"/>
          <w:highlight w:val="lightGray"/>
        </w:rPr>
        <w:t>Indsæt navn på instituttet eller administrativ enhed</w:t>
      </w:r>
    </w:p>
    <w:p w14:paraId="71BDA126" w14:textId="77777777" w:rsidR="003E1075" w:rsidRPr="00EA1103" w:rsidRDefault="003E1075" w:rsidP="003E1075">
      <w:pPr>
        <w:rPr>
          <w:color w:val="auto"/>
        </w:rPr>
      </w:pPr>
      <w:r w:rsidRPr="00EA1103">
        <w:rPr>
          <w:color w:val="auto"/>
        </w:rPr>
        <w:t>Fredrik Bajers Vej 7k</w:t>
      </w:r>
    </w:p>
    <w:p w14:paraId="12DC2F62" w14:textId="77777777" w:rsidR="003E1075" w:rsidRPr="00EA1103" w:rsidRDefault="003E1075" w:rsidP="003E1075">
      <w:pPr>
        <w:rPr>
          <w:color w:val="auto"/>
        </w:rPr>
      </w:pPr>
      <w:r w:rsidRPr="00EA1103">
        <w:rPr>
          <w:color w:val="auto"/>
        </w:rPr>
        <w:t>9220 Aalborg</w:t>
      </w:r>
    </w:p>
    <w:p w14:paraId="241290C1" w14:textId="77777777" w:rsidR="003E1075" w:rsidRPr="00EA1103" w:rsidRDefault="003E1075" w:rsidP="003E1075">
      <w:pPr>
        <w:rPr>
          <w:color w:val="auto"/>
        </w:rPr>
      </w:pPr>
      <w:r w:rsidRPr="00EA1103">
        <w:rPr>
          <w:color w:val="auto"/>
        </w:rPr>
        <w:t>Danmark</w:t>
      </w:r>
    </w:p>
    <w:p w14:paraId="774800E5" w14:textId="77777777" w:rsidR="003E1075" w:rsidRPr="00EA1103" w:rsidRDefault="003E1075" w:rsidP="003E1075">
      <w:pPr>
        <w:rPr>
          <w:color w:val="auto"/>
        </w:rPr>
      </w:pPr>
      <w:r w:rsidRPr="00EA1103">
        <w:rPr>
          <w:color w:val="auto"/>
        </w:rPr>
        <w:t>(herefter ’den dataansvarlige’)</w:t>
      </w:r>
    </w:p>
    <w:p w14:paraId="7F68FA7B" w14:textId="77777777" w:rsidR="0060658A" w:rsidRPr="00EA1103" w:rsidRDefault="0060658A" w:rsidP="00BF607B">
      <w:pPr>
        <w:rPr>
          <w:rFonts w:asciiTheme="minorHAnsi" w:hAnsiTheme="minorHAnsi" w:cstheme="minorHAnsi"/>
          <w:color w:val="auto"/>
          <w:szCs w:val="18"/>
        </w:rPr>
      </w:pPr>
    </w:p>
    <w:p w14:paraId="795E412F" w14:textId="48EDA73D" w:rsidR="0060658A" w:rsidRPr="00EA1103" w:rsidRDefault="004811D2" w:rsidP="00BF607B">
      <w:pPr>
        <w:rPr>
          <w:rFonts w:asciiTheme="minorHAnsi" w:hAnsiTheme="minorHAnsi" w:cstheme="minorHAnsi"/>
          <w:color w:val="auto"/>
          <w:szCs w:val="18"/>
        </w:rPr>
      </w:pPr>
      <w:r w:rsidRPr="00EA1103">
        <w:rPr>
          <w:rFonts w:asciiTheme="minorHAnsi" w:hAnsiTheme="minorHAnsi" w:cstheme="minorHAnsi"/>
          <w:color w:val="auto"/>
          <w:szCs w:val="18"/>
        </w:rPr>
        <w:t>o</w:t>
      </w:r>
      <w:r w:rsidR="0060658A" w:rsidRPr="00EA1103">
        <w:rPr>
          <w:rFonts w:asciiTheme="minorHAnsi" w:hAnsiTheme="minorHAnsi" w:cstheme="minorHAnsi"/>
          <w:color w:val="auto"/>
          <w:szCs w:val="18"/>
        </w:rPr>
        <w:t>g</w:t>
      </w:r>
    </w:p>
    <w:p w14:paraId="570F9A05" w14:textId="77777777" w:rsidR="004811D2" w:rsidRPr="00EA1103" w:rsidRDefault="004811D2" w:rsidP="00BF607B">
      <w:pPr>
        <w:rPr>
          <w:rFonts w:asciiTheme="minorHAnsi" w:hAnsiTheme="minorHAnsi" w:cstheme="minorHAnsi"/>
          <w:color w:val="auto"/>
          <w:szCs w:val="18"/>
        </w:rPr>
      </w:pPr>
    </w:p>
    <w:p w14:paraId="5D9520AF" w14:textId="77777777" w:rsidR="000437F2" w:rsidRPr="00EA1103" w:rsidRDefault="000437F2" w:rsidP="000437F2">
      <w:pPr>
        <w:rPr>
          <w:color w:val="auto"/>
          <w:szCs w:val="18"/>
        </w:rPr>
      </w:pPr>
      <w:r w:rsidRPr="00EA1103">
        <w:rPr>
          <w:color w:val="auto"/>
          <w:highlight w:val="lightGray"/>
        </w:rPr>
        <w:t>Virksomhedens/institutionens navn og evt. selskabsform (A/S, ApS mv.)</w:t>
      </w:r>
      <w:r w:rsidRPr="00EA1103">
        <w:rPr>
          <w:color w:val="auto"/>
          <w:szCs w:val="18"/>
        </w:rPr>
        <w:t xml:space="preserve"> </w:t>
      </w:r>
    </w:p>
    <w:p w14:paraId="3D13D368" w14:textId="77777777" w:rsidR="000437F2" w:rsidRPr="00EA1103" w:rsidRDefault="000437F2" w:rsidP="000437F2">
      <w:pPr>
        <w:rPr>
          <w:color w:val="auto"/>
          <w:szCs w:val="18"/>
        </w:rPr>
      </w:pPr>
      <w:r w:rsidRPr="00EA1103">
        <w:rPr>
          <w:color w:val="auto"/>
          <w:szCs w:val="18"/>
        </w:rPr>
        <w:t xml:space="preserve">CVR-nummer </w:t>
      </w:r>
      <w:r w:rsidRPr="00EA1103">
        <w:rPr>
          <w:color w:val="auto"/>
          <w:szCs w:val="18"/>
          <w:highlight w:val="lightGray"/>
        </w:rPr>
        <w:t>XXXXXXXX</w:t>
      </w:r>
    </w:p>
    <w:p w14:paraId="3CA223F5" w14:textId="77777777" w:rsidR="000437F2" w:rsidRPr="00EA1103" w:rsidRDefault="000437F2" w:rsidP="000437F2">
      <w:pPr>
        <w:rPr>
          <w:color w:val="auto"/>
          <w:szCs w:val="18"/>
          <w:highlight w:val="lightGray"/>
        </w:rPr>
      </w:pPr>
      <w:r w:rsidRPr="00EA1103">
        <w:rPr>
          <w:color w:val="auto"/>
          <w:szCs w:val="18"/>
          <w:highlight w:val="lightGray"/>
        </w:rPr>
        <w:t>Adresse</w:t>
      </w:r>
    </w:p>
    <w:p w14:paraId="334A4C6A" w14:textId="77777777" w:rsidR="000437F2" w:rsidRPr="00EA1103" w:rsidRDefault="000437F2" w:rsidP="000437F2">
      <w:pPr>
        <w:rPr>
          <w:color w:val="auto"/>
          <w:szCs w:val="18"/>
          <w:highlight w:val="lightGray"/>
        </w:rPr>
      </w:pPr>
      <w:r w:rsidRPr="00EA1103">
        <w:rPr>
          <w:color w:val="auto"/>
          <w:szCs w:val="18"/>
          <w:highlight w:val="lightGray"/>
        </w:rPr>
        <w:t>Postnummer- sted</w:t>
      </w:r>
    </w:p>
    <w:p w14:paraId="44625340" w14:textId="77777777" w:rsidR="000437F2" w:rsidRPr="00EA1103" w:rsidRDefault="000437F2" w:rsidP="000437F2">
      <w:pPr>
        <w:rPr>
          <w:color w:val="auto"/>
          <w:szCs w:val="18"/>
        </w:rPr>
      </w:pPr>
      <w:r w:rsidRPr="00EA1103">
        <w:rPr>
          <w:color w:val="auto"/>
          <w:szCs w:val="18"/>
        </w:rPr>
        <w:t>herefter benævnt ’databehandleren’)</w:t>
      </w:r>
    </w:p>
    <w:p w14:paraId="330D7D80" w14:textId="77777777" w:rsidR="000E1D5C" w:rsidRPr="00FA002A" w:rsidRDefault="000E1D5C" w:rsidP="00BF607B">
      <w:pPr>
        <w:rPr>
          <w:rFonts w:asciiTheme="minorHAnsi" w:hAnsiTheme="minorHAnsi" w:cstheme="minorHAnsi"/>
          <w:color w:val="auto"/>
          <w:szCs w:val="18"/>
        </w:rPr>
      </w:pPr>
    </w:p>
    <w:p w14:paraId="6B44BCF3" w14:textId="77777777" w:rsidR="00B72BBD" w:rsidRPr="00FA002A" w:rsidRDefault="00B72BBD" w:rsidP="00B72BBD">
      <w:pPr>
        <w:rPr>
          <w:color w:val="auto"/>
        </w:rPr>
      </w:pPr>
      <w:r w:rsidRPr="00FA002A">
        <w:rPr>
          <w:color w:val="auto"/>
        </w:rPr>
        <w:t>der hver især er en ”part” og sammen udgør ”parterne”</w:t>
      </w:r>
    </w:p>
    <w:p w14:paraId="471195F6" w14:textId="77777777" w:rsidR="00B72BBD" w:rsidRPr="00FA002A" w:rsidRDefault="00B72BBD" w:rsidP="00B72BBD">
      <w:pPr>
        <w:rPr>
          <w:color w:val="auto"/>
        </w:rPr>
      </w:pPr>
    </w:p>
    <w:p w14:paraId="4FDDFDC5" w14:textId="67202ED1" w:rsidR="00B72BBD" w:rsidRPr="00FA002A" w:rsidRDefault="00B72BBD" w:rsidP="00B72BBD">
      <w:pPr>
        <w:rPr>
          <w:color w:val="auto"/>
        </w:rPr>
      </w:pPr>
      <w:r w:rsidRPr="00FA002A">
        <w:rPr>
          <w:color w:val="auto"/>
        </w:rPr>
        <w:t>HAR AFTALT følgende standardkontraktsbestemmelser (Bestemmelserne) med henblik på at overholde databeskyttelsesforordningen og sikre beskyttelse af privatlivets fred og fysiske personers grundlæggende rettigheder og frihedsrettigheder.</w:t>
      </w:r>
    </w:p>
    <w:p w14:paraId="3F30A89A" w14:textId="77777777" w:rsidR="004065A3" w:rsidRDefault="004065A3" w:rsidP="00B72BBD"/>
    <w:p w14:paraId="2C9F3D55" w14:textId="77777777" w:rsidR="004065A3" w:rsidRDefault="004065A3" w:rsidP="00B72BBD"/>
    <w:p w14:paraId="59CDDE47" w14:textId="77777777" w:rsidR="004065A3" w:rsidRDefault="004065A3" w:rsidP="00B72BBD"/>
    <w:p w14:paraId="102F5640" w14:textId="77777777" w:rsidR="004065A3" w:rsidRDefault="004065A3" w:rsidP="00B72BBD"/>
    <w:p w14:paraId="0A6AEA51" w14:textId="77777777" w:rsidR="00EA1103" w:rsidRDefault="00EA1103" w:rsidP="00B72BBD"/>
    <w:p w14:paraId="47256400" w14:textId="77777777" w:rsidR="00EA1103" w:rsidRDefault="00EA1103" w:rsidP="00B72BBD"/>
    <w:p w14:paraId="278E08CB" w14:textId="77777777" w:rsidR="00EA1103" w:rsidRDefault="00EA1103" w:rsidP="00B72BBD"/>
    <w:p w14:paraId="72F6290D" w14:textId="77777777" w:rsidR="00EA1103" w:rsidRDefault="00EA1103" w:rsidP="00B72BBD"/>
    <w:p w14:paraId="07400B23" w14:textId="77777777" w:rsidR="00EA1103" w:rsidRDefault="00EA1103" w:rsidP="00B72BBD"/>
    <w:p w14:paraId="711A498B" w14:textId="77777777" w:rsidR="00EA1103" w:rsidRDefault="00EA1103" w:rsidP="00B72BBD"/>
    <w:p w14:paraId="19BAEEE0" w14:textId="77777777" w:rsidR="00EA1103" w:rsidRDefault="00EA1103" w:rsidP="00B72BBD"/>
    <w:p w14:paraId="4E1FA64E" w14:textId="77777777" w:rsidR="00EA1103" w:rsidRDefault="00EA1103" w:rsidP="00B72BBD"/>
    <w:p w14:paraId="56103155" w14:textId="77777777" w:rsidR="00EA1103" w:rsidRDefault="00EA1103" w:rsidP="00B72BBD"/>
    <w:p w14:paraId="0BCBFB91" w14:textId="77777777" w:rsidR="00EA1103" w:rsidRDefault="00EA1103" w:rsidP="00B72BBD"/>
    <w:p w14:paraId="4A8D544E" w14:textId="77777777" w:rsidR="00EA1103" w:rsidRDefault="00EA1103" w:rsidP="00B72BBD"/>
    <w:p w14:paraId="5A0FD6C4" w14:textId="77777777" w:rsidR="00EA1103" w:rsidRDefault="00EA1103" w:rsidP="00B72BBD"/>
    <w:p w14:paraId="30EE3AD5" w14:textId="77777777" w:rsidR="00EA1103" w:rsidRDefault="00EA1103" w:rsidP="00B72BBD"/>
    <w:p w14:paraId="7D78B7BA" w14:textId="77777777" w:rsidR="00EA1103" w:rsidRDefault="00EA1103" w:rsidP="00B72BBD"/>
    <w:p w14:paraId="4CEE322A" w14:textId="77777777" w:rsidR="00ED265A" w:rsidRDefault="00ED265A" w:rsidP="00B72BBD"/>
    <w:p w14:paraId="565B9BCF" w14:textId="77777777" w:rsidR="00ED265A" w:rsidRDefault="00ED265A" w:rsidP="00B72BBD"/>
    <w:p w14:paraId="1C078F43" w14:textId="77777777" w:rsidR="00EA1103" w:rsidRDefault="00EA1103" w:rsidP="00B72BBD"/>
    <w:p w14:paraId="21314D82" w14:textId="77777777" w:rsidR="001001E1" w:rsidRDefault="001001E1" w:rsidP="00B72BBD"/>
    <w:p w14:paraId="0DC60DAE" w14:textId="77777777" w:rsidR="00EA1103" w:rsidRDefault="00EA1103" w:rsidP="00B72BBD"/>
    <w:p w14:paraId="7372AE25" w14:textId="77777777" w:rsidR="00EA1103" w:rsidRDefault="00EA1103" w:rsidP="00B72BBD"/>
    <w:bookmarkStart w:id="0" w:name="_Toc93316322" w:displacedByCustomXml="next"/>
    <w:sdt>
      <w:sdtPr>
        <w:rPr>
          <w:rFonts w:cs="Times New Roman"/>
          <w:b w:val="0"/>
          <w:bCs w:val="0"/>
          <w:caps w:val="0"/>
          <w:color w:val="54616E"/>
          <w:sz w:val="18"/>
        </w:rPr>
        <w:id w:val="674386466"/>
        <w:docPartObj>
          <w:docPartGallery w:val="Table of Contents"/>
          <w:docPartUnique/>
        </w:docPartObj>
      </w:sdtPr>
      <w:sdtEndPr/>
      <w:sdtContent>
        <w:p w14:paraId="03021E4B" w14:textId="08D74433" w:rsidR="00AF33AB" w:rsidRPr="00D21914" w:rsidRDefault="00FA002A" w:rsidP="00D21914">
          <w:pPr>
            <w:pStyle w:val="Overskrift1"/>
            <w:rPr>
              <w:noProof/>
            </w:rPr>
          </w:pPr>
          <w:r w:rsidRPr="00FA002A">
            <w:rPr>
              <w:rFonts w:cs="Times New Roman"/>
            </w:rPr>
            <w:t>1.</w:t>
          </w:r>
          <w:r w:rsidR="00AF33AB" w:rsidRPr="00EA1103">
            <w:t>Indholdsfortegnelse</w:t>
          </w:r>
          <w:bookmarkEnd w:id="0"/>
          <w:r w:rsidR="00AF33AB" w:rsidRPr="00EA1103">
            <w:rPr>
              <w:rFonts w:asciiTheme="majorHAnsi" w:eastAsiaTheme="majorEastAsia" w:hAnsiTheme="majorHAnsi" w:cstheme="majorBidi"/>
            </w:rPr>
            <w:fldChar w:fldCharType="begin"/>
          </w:r>
          <w:r w:rsidR="00AF33AB" w:rsidRPr="00EA1103">
            <w:instrText xml:space="preserve"> TOC \o "1-3" \h \z \u </w:instrText>
          </w:r>
          <w:r w:rsidR="00AF33AB" w:rsidRPr="00EA1103">
            <w:rPr>
              <w:rFonts w:asciiTheme="majorHAnsi" w:eastAsiaTheme="majorEastAsia" w:hAnsiTheme="majorHAnsi" w:cstheme="majorBidi"/>
            </w:rPr>
            <w:fldChar w:fldCharType="separate"/>
          </w:r>
        </w:p>
        <w:p w14:paraId="0350DFCB"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23" w:history="1">
            <w:r w:rsidRPr="00D21914">
              <w:rPr>
                <w:rStyle w:val="Hyperlink"/>
                <w:color w:val="auto"/>
                <w:szCs w:val="18"/>
              </w:rPr>
              <w:t>2. Præambel</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_Toc93316323 \h </w:instrText>
            </w:r>
            <w:r w:rsidRPr="00D21914">
              <w:rPr>
                <w:webHidden/>
                <w:color w:val="auto"/>
                <w:szCs w:val="18"/>
              </w:rPr>
            </w:r>
            <w:r w:rsidRPr="00D21914">
              <w:rPr>
                <w:webHidden/>
                <w:color w:val="auto"/>
                <w:szCs w:val="18"/>
              </w:rPr>
              <w:fldChar w:fldCharType="separate"/>
            </w:r>
            <w:r w:rsidRPr="00D21914">
              <w:rPr>
                <w:webHidden/>
                <w:color w:val="auto"/>
                <w:szCs w:val="18"/>
              </w:rPr>
              <w:t>4</w:t>
            </w:r>
            <w:r w:rsidRPr="00D21914">
              <w:rPr>
                <w:webHidden/>
                <w:color w:val="auto"/>
                <w:szCs w:val="18"/>
              </w:rPr>
              <w:fldChar w:fldCharType="end"/>
            </w:r>
          </w:hyperlink>
        </w:p>
        <w:p w14:paraId="50A6193B"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24" w:history="1">
            <w:r w:rsidRPr="00D21914">
              <w:rPr>
                <w:rStyle w:val="Hyperlink"/>
                <w:color w:val="auto"/>
                <w:szCs w:val="18"/>
              </w:rPr>
              <w:t>3. Den dataansvarliges rettigheder og forpligtelser</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_Toc93316324 \h </w:instrText>
            </w:r>
            <w:r w:rsidRPr="00D21914">
              <w:rPr>
                <w:webHidden/>
                <w:color w:val="auto"/>
                <w:szCs w:val="18"/>
              </w:rPr>
            </w:r>
            <w:r w:rsidRPr="00D21914">
              <w:rPr>
                <w:webHidden/>
                <w:color w:val="auto"/>
                <w:szCs w:val="18"/>
              </w:rPr>
              <w:fldChar w:fldCharType="separate"/>
            </w:r>
            <w:r w:rsidRPr="00D21914">
              <w:rPr>
                <w:webHidden/>
                <w:color w:val="auto"/>
                <w:szCs w:val="18"/>
              </w:rPr>
              <w:t>4</w:t>
            </w:r>
            <w:r w:rsidRPr="00D21914">
              <w:rPr>
                <w:webHidden/>
                <w:color w:val="auto"/>
                <w:szCs w:val="18"/>
              </w:rPr>
              <w:fldChar w:fldCharType="end"/>
            </w:r>
          </w:hyperlink>
        </w:p>
        <w:p w14:paraId="0F22DCE6"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25" w:history="1">
            <w:r w:rsidRPr="00D21914">
              <w:rPr>
                <w:rStyle w:val="Hyperlink"/>
                <w:color w:val="auto"/>
                <w:szCs w:val="18"/>
              </w:rPr>
              <w:t>4. Databehandleren handler efter instruks</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_Toc93316325 \h </w:instrText>
            </w:r>
            <w:r w:rsidRPr="00D21914">
              <w:rPr>
                <w:webHidden/>
                <w:color w:val="auto"/>
                <w:szCs w:val="18"/>
              </w:rPr>
            </w:r>
            <w:r w:rsidRPr="00D21914">
              <w:rPr>
                <w:webHidden/>
                <w:color w:val="auto"/>
                <w:szCs w:val="18"/>
              </w:rPr>
              <w:fldChar w:fldCharType="separate"/>
            </w:r>
            <w:r w:rsidRPr="00D21914">
              <w:rPr>
                <w:webHidden/>
                <w:color w:val="auto"/>
                <w:szCs w:val="18"/>
              </w:rPr>
              <w:t>5</w:t>
            </w:r>
            <w:r w:rsidRPr="00D21914">
              <w:rPr>
                <w:webHidden/>
                <w:color w:val="auto"/>
                <w:szCs w:val="18"/>
              </w:rPr>
              <w:fldChar w:fldCharType="end"/>
            </w:r>
          </w:hyperlink>
        </w:p>
        <w:p w14:paraId="4781280A"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26" w:history="1">
            <w:r w:rsidRPr="00D21914">
              <w:rPr>
                <w:rStyle w:val="Hyperlink"/>
                <w:color w:val="auto"/>
                <w:szCs w:val="18"/>
              </w:rPr>
              <w:t>5. Fortrolighed</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_Toc93316326 \h </w:instrText>
            </w:r>
            <w:r w:rsidRPr="00D21914">
              <w:rPr>
                <w:webHidden/>
                <w:color w:val="auto"/>
                <w:szCs w:val="18"/>
              </w:rPr>
            </w:r>
            <w:r w:rsidRPr="00D21914">
              <w:rPr>
                <w:webHidden/>
                <w:color w:val="auto"/>
                <w:szCs w:val="18"/>
              </w:rPr>
              <w:fldChar w:fldCharType="separate"/>
            </w:r>
            <w:r w:rsidRPr="00D21914">
              <w:rPr>
                <w:webHidden/>
                <w:color w:val="auto"/>
                <w:szCs w:val="18"/>
              </w:rPr>
              <w:t>5</w:t>
            </w:r>
            <w:r w:rsidRPr="00D21914">
              <w:rPr>
                <w:webHidden/>
                <w:color w:val="auto"/>
                <w:szCs w:val="18"/>
              </w:rPr>
              <w:fldChar w:fldCharType="end"/>
            </w:r>
          </w:hyperlink>
        </w:p>
        <w:p w14:paraId="40E9E239"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27" w:history="1">
            <w:r w:rsidRPr="00D21914">
              <w:rPr>
                <w:rStyle w:val="Hyperlink"/>
                <w:color w:val="auto"/>
                <w:szCs w:val="18"/>
              </w:rPr>
              <w:t>6. Behandlingssikkerhed</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_Toc93316327 \h </w:instrText>
            </w:r>
            <w:r w:rsidRPr="00D21914">
              <w:rPr>
                <w:webHidden/>
                <w:color w:val="auto"/>
                <w:szCs w:val="18"/>
              </w:rPr>
            </w:r>
            <w:r w:rsidRPr="00D21914">
              <w:rPr>
                <w:webHidden/>
                <w:color w:val="auto"/>
                <w:szCs w:val="18"/>
              </w:rPr>
              <w:fldChar w:fldCharType="separate"/>
            </w:r>
            <w:r w:rsidRPr="00D21914">
              <w:rPr>
                <w:webHidden/>
                <w:color w:val="auto"/>
                <w:szCs w:val="18"/>
              </w:rPr>
              <w:t>5</w:t>
            </w:r>
            <w:r w:rsidRPr="00D21914">
              <w:rPr>
                <w:webHidden/>
                <w:color w:val="auto"/>
                <w:szCs w:val="18"/>
              </w:rPr>
              <w:fldChar w:fldCharType="end"/>
            </w:r>
          </w:hyperlink>
        </w:p>
        <w:p w14:paraId="67986F55"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28" w:history="1">
            <w:r w:rsidRPr="00D21914">
              <w:rPr>
                <w:rStyle w:val="Hyperlink"/>
                <w:color w:val="auto"/>
                <w:szCs w:val="18"/>
              </w:rPr>
              <w:t>7. Anvendelse af underdatabehandlere</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_Toc93316328 \h </w:instrText>
            </w:r>
            <w:r w:rsidRPr="00D21914">
              <w:rPr>
                <w:webHidden/>
                <w:color w:val="auto"/>
                <w:szCs w:val="18"/>
              </w:rPr>
            </w:r>
            <w:r w:rsidRPr="00D21914">
              <w:rPr>
                <w:webHidden/>
                <w:color w:val="auto"/>
                <w:szCs w:val="18"/>
              </w:rPr>
              <w:fldChar w:fldCharType="separate"/>
            </w:r>
            <w:r w:rsidRPr="00D21914">
              <w:rPr>
                <w:webHidden/>
                <w:color w:val="auto"/>
                <w:szCs w:val="18"/>
              </w:rPr>
              <w:t>6</w:t>
            </w:r>
            <w:r w:rsidRPr="00D21914">
              <w:rPr>
                <w:webHidden/>
                <w:color w:val="auto"/>
                <w:szCs w:val="18"/>
              </w:rPr>
              <w:fldChar w:fldCharType="end"/>
            </w:r>
          </w:hyperlink>
        </w:p>
        <w:p w14:paraId="5DF40CC8"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29" w:history="1">
            <w:r w:rsidRPr="00D21914">
              <w:rPr>
                <w:rStyle w:val="Hyperlink"/>
                <w:color w:val="auto"/>
                <w:szCs w:val="18"/>
              </w:rPr>
              <w:t>8. Overførsel til tredjelande eller internationale organisationer</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_Toc93316329 \h </w:instrText>
            </w:r>
            <w:r w:rsidRPr="00D21914">
              <w:rPr>
                <w:webHidden/>
                <w:color w:val="auto"/>
                <w:szCs w:val="18"/>
              </w:rPr>
            </w:r>
            <w:r w:rsidRPr="00D21914">
              <w:rPr>
                <w:webHidden/>
                <w:color w:val="auto"/>
                <w:szCs w:val="18"/>
              </w:rPr>
              <w:fldChar w:fldCharType="separate"/>
            </w:r>
            <w:r w:rsidRPr="00D21914">
              <w:rPr>
                <w:webHidden/>
                <w:color w:val="auto"/>
                <w:szCs w:val="18"/>
              </w:rPr>
              <w:t>7</w:t>
            </w:r>
            <w:r w:rsidRPr="00D21914">
              <w:rPr>
                <w:webHidden/>
                <w:color w:val="auto"/>
                <w:szCs w:val="18"/>
              </w:rPr>
              <w:fldChar w:fldCharType="end"/>
            </w:r>
          </w:hyperlink>
        </w:p>
        <w:p w14:paraId="769B4CFD"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30" w:history="1">
            <w:r w:rsidRPr="00D21914">
              <w:rPr>
                <w:rStyle w:val="Hyperlink"/>
                <w:color w:val="auto"/>
                <w:szCs w:val="18"/>
              </w:rPr>
              <w:t>9. Bistand til den dataansvarlige</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_Toc93316330 \h </w:instrText>
            </w:r>
            <w:r w:rsidRPr="00D21914">
              <w:rPr>
                <w:webHidden/>
                <w:color w:val="auto"/>
                <w:szCs w:val="18"/>
              </w:rPr>
            </w:r>
            <w:r w:rsidRPr="00D21914">
              <w:rPr>
                <w:webHidden/>
                <w:color w:val="auto"/>
                <w:szCs w:val="18"/>
              </w:rPr>
              <w:fldChar w:fldCharType="separate"/>
            </w:r>
            <w:r w:rsidRPr="00D21914">
              <w:rPr>
                <w:webHidden/>
                <w:color w:val="auto"/>
                <w:szCs w:val="18"/>
              </w:rPr>
              <w:t>8</w:t>
            </w:r>
            <w:r w:rsidRPr="00D21914">
              <w:rPr>
                <w:webHidden/>
                <w:color w:val="auto"/>
                <w:szCs w:val="18"/>
              </w:rPr>
              <w:fldChar w:fldCharType="end"/>
            </w:r>
          </w:hyperlink>
        </w:p>
        <w:p w14:paraId="3EE57B2C"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31" w:history="1">
            <w:r w:rsidRPr="00D21914">
              <w:rPr>
                <w:rStyle w:val="Hyperlink"/>
                <w:color w:val="auto"/>
                <w:szCs w:val="18"/>
              </w:rPr>
              <w:t>10. Underretning om brud på persondatasikkerheden</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_Toc93316331 \h </w:instrText>
            </w:r>
            <w:r w:rsidRPr="00D21914">
              <w:rPr>
                <w:webHidden/>
                <w:color w:val="auto"/>
                <w:szCs w:val="18"/>
              </w:rPr>
            </w:r>
            <w:r w:rsidRPr="00D21914">
              <w:rPr>
                <w:webHidden/>
                <w:color w:val="auto"/>
                <w:szCs w:val="18"/>
              </w:rPr>
              <w:fldChar w:fldCharType="separate"/>
            </w:r>
            <w:r w:rsidRPr="00D21914">
              <w:rPr>
                <w:webHidden/>
                <w:color w:val="auto"/>
                <w:szCs w:val="18"/>
              </w:rPr>
              <w:t>9</w:t>
            </w:r>
            <w:r w:rsidRPr="00D21914">
              <w:rPr>
                <w:webHidden/>
                <w:color w:val="auto"/>
                <w:szCs w:val="18"/>
              </w:rPr>
              <w:fldChar w:fldCharType="end"/>
            </w:r>
          </w:hyperlink>
        </w:p>
        <w:p w14:paraId="04B32B2B"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32" w:history="1">
            <w:r w:rsidRPr="00D21914">
              <w:rPr>
                <w:rStyle w:val="Hyperlink"/>
                <w:color w:val="auto"/>
                <w:szCs w:val="18"/>
              </w:rPr>
              <w:t>11. Sletning og returnering af oplysninger</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_Toc93316332 \h </w:instrText>
            </w:r>
            <w:r w:rsidRPr="00D21914">
              <w:rPr>
                <w:webHidden/>
                <w:color w:val="auto"/>
                <w:szCs w:val="18"/>
              </w:rPr>
            </w:r>
            <w:r w:rsidRPr="00D21914">
              <w:rPr>
                <w:webHidden/>
                <w:color w:val="auto"/>
                <w:szCs w:val="18"/>
              </w:rPr>
              <w:fldChar w:fldCharType="separate"/>
            </w:r>
            <w:r w:rsidRPr="00D21914">
              <w:rPr>
                <w:webHidden/>
                <w:color w:val="auto"/>
                <w:szCs w:val="18"/>
              </w:rPr>
              <w:t>9</w:t>
            </w:r>
            <w:r w:rsidRPr="00D21914">
              <w:rPr>
                <w:webHidden/>
                <w:color w:val="auto"/>
                <w:szCs w:val="18"/>
              </w:rPr>
              <w:fldChar w:fldCharType="end"/>
            </w:r>
          </w:hyperlink>
        </w:p>
        <w:p w14:paraId="688BBE7A"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33" w:history="1">
            <w:r w:rsidRPr="00D21914">
              <w:rPr>
                <w:rStyle w:val="Hyperlink"/>
                <w:color w:val="auto"/>
                <w:szCs w:val="18"/>
              </w:rPr>
              <w:t>12. Revision, herunder inspektion</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_Toc93316333 \h </w:instrText>
            </w:r>
            <w:r w:rsidRPr="00D21914">
              <w:rPr>
                <w:webHidden/>
                <w:color w:val="auto"/>
                <w:szCs w:val="18"/>
              </w:rPr>
            </w:r>
            <w:r w:rsidRPr="00D21914">
              <w:rPr>
                <w:webHidden/>
                <w:color w:val="auto"/>
                <w:szCs w:val="18"/>
              </w:rPr>
              <w:fldChar w:fldCharType="separate"/>
            </w:r>
            <w:r w:rsidRPr="00D21914">
              <w:rPr>
                <w:webHidden/>
                <w:color w:val="auto"/>
                <w:szCs w:val="18"/>
              </w:rPr>
              <w:t>10</w:t>
            </w:r>
            <w:r w:rsidRPr="00D21914">
              <w:rPr>
                <w:webHidden/>
                <w:color w:val="auto"/>
                <w:szCs w:val="18"/>
              </w:rPr>
              <w:fldChar w:fldCharType="end"/>
            </w:r>
          </w:hyperlink>
        </w:p>
        <w:p w14:paraId="54172E74"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34" w:history="1">
            <w:r w:rsidRPr="00D21914">
              <w:rPr>
                <w:rStyle w:val="Hyperlink"/>
                <w:color w:val="auto"/>
                <w:szCs w:val="18"/>
              </w:rPr>
              <w:t>13. Parternes aftale om andre forhold</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_Toc93316334 \h </w:instrText>
            </w:r>
            <w:r w:rsidRPr="00D21914">
              <w:rPr>
                <w:webHidden/>
                <w:color w:val="auto"/>
                <w:szCs w:val="18"/>
              </w:rPr>
            </w:r>
            <w:r w:rsidRPr="00D21914">
              <w:rPr>
                <w:webHidden/>
                <w:color w:val="auto"/>
                <w:szCs w:val="18"/>
              </w:rPr>
              <w:fldChar w:fldCharType="separate"/>
            </w:r>
            <w:r w:rsidRPr="00D21914">
              <w:rPr>
                <w:webHidden/>
                <w:color w:val="auto"/>
                <w:szCs w:val="18"/>
              </w:rPr>
              <w:t>10</w:t>
            </w:r>
            <w:r w:rsidRPr="00D21914">
              <w:rPr>
                <w:webHidden/>
                <w:color w:val="auto"/>
                <w:szCs w:val="18"/>
              </w:rPr>
              <w:fldChar w:fldCharType="end"/>
            </w:r>
          </w:hyperlink>
        </w:p>
        <w:p w14:paraId="185DF3B5"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35" w:history="1">
            <w:r w:rsidRPr="00D21914">
              <w:rPr>
                <w:rStyle w:val="Hyperlink"/>
                <w:color w:val="auto"/>
                <w:szCs w:val="18"/>
              </w:rPr>
              <w:t>14. Ikrafttræden og ophør</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_Toc93316335 \h </w:instrText>
            </w:r>
            <w:r w:rsidRPr="00D21914">
              <w:rPr>
                <w:webHidden/>
                <w:color w:val="auto"/>
                <w:szCs w:val="18"/>
              </w:rPr>
            </w:r>
            <w:r w:rsidRPr="00D21914">
              <w:rPr>
                <w:webHidden/>
                <w:color w:val="auto"/>
                <w:szCs w:val="18"/>
              </w:rPr>
              <w:fldChar w:fldCharType="separate"/>
            </w:r>
            <w:r w:rsidRPr="00D21914">
              <w:rPr>
                <w:webHidden/>
                <w:color w:val="auto"/>
                <w:szCs w:val="18"/>
              </w:rPr>
              <w:t>10</w:t>
            </w:r>
            <w:r w:rsidRPr="00D21914">
              <w:rPr>
                <w:webHidden/>
                <w:color w:val="auto"/>
                <w:szCs w:val="18"/>
              </w:rPr>
              <w:fldChar w:fldCharType="end"/>
            </w:r>
          </w:hyperlink>
        </w:p>
        <w:p w14:paraId="675B18E1" w14:textId="77777777" w:rsidR="00AF33AB" w:rsidRPr="00D21914" w:rsidRDefault="00AF33AB" w:rsidP="00AF33AB">
          <w:pPr>
            <w:pStyle w:val="Indholdsfortegnelse1"/>
            <w:rPr>
              <w:rFonts w:asciiTheme="minorHAnsi" w:eastAsiaTheme="minorEastAsia" w:hAnsiTheme="minorHAnsi" w:cstheme="minorBidi"/>
              <w:caps w:val="0"/>
              <w:color w:val="auto"/>
              <w:spacing w:val="0"/>
              <w:szCs w:val="18"/>
            </w:rPr>
          </w:pPr>
          <w:hyperlink w:anchor="_Toc93316336" w:history="1">
            <w:r w:rsidRPr="00D21914">
              <w:rPr>
                <w:rStyle w:val="Hyperlink"/>
                <w:color w:val="auto"/>
                <w:szCs w:val="18"/>
              </w:rPr>
              <w:t>15. Kontaktpersoner hos den dataansvarlige og databehandleren</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_Toc93316336 \h </w:instrText>
            </w:r>
            <w:r w:rsidRPr="00D21914">
              <w:rPr>
                <w:webHidden/>
                <w:color w:val="auto"/>
                <w:szCs w:val="18"/>
              </w:rPr>
            </w:r>
            <w:r w:rsidRPr="00D21914">
              <w:rPr>
                <w:webHidden/>
                <w:color w:val="auto"/>
                <w:szCs w:val="18"/>
              </w:rPr>
              <w:fldChar w:fldCharType="separate"/>
            </w:r>
            <w:r w:rsidRPr="00D21914">
              <w:rPr>
                <w:webHidden/>
                <w:color w:val="auto"/>
                <w:szCs w:val="18"/>
              </w:rPr>
              <w:t>11</w:t>
            </w:r>
            <w:r w:rsidRPr="00D21914">
              <w:rPr>
                <w:webHidden/>
                <w:color w:val="auto"/>
                <w:szCs w:val="18"/>
              </w:rPr>
              <w:fldChar w:fldCharType="end"/>
            </w:r>
          </w:hyperlink>
        </w:p>
        <w:p w14:paraId="2CD65D6F" w14:textId="77777777" w:rsidR="00AF33AB" w:rsidRPr="00D21914" w:rsidRDefault="00AF33AB" w:rsidP="00AF33AB">
          <w:pPr>
            <w:pStyle w:val="Indholdsfortegnelse1"/>
            <w:tabs>
              <w:tab w:val="left" w:pos="1200"/>
            </w:tabs>
            <w:rPr>
              <w:rFonts w:asciiTheme="minorHAnsi" w:eastAsiaTheme="minorEastAsia" w:hAnsiTheme="minorHAnsi" w:cstheme="minorBidi"/>
              <w:caps w:val="0"/>
              <w:color w:val="auto"/>
              <w:spacing w:val="0"/>
              <w:szCs w:val="18"/>
            </w:rPr>
          </w:pPr>
          <w:hyperlink w:anchor="_Toc93316339" w:history="1">
            <w:r w:rsidRPr="00D21914">
              <w:rPr>
                <w:rStyle w:val="Hyperlink"/>
                <w:color w:val="auto"/>
                <w:szCs w:val="18"/>
              </w:rPr>
              <w:t>Bilag A</w:t>
            </w:r>
            <w:r w:rsidRPr="00D21914">
              <w:rPr>
                <w:rFonts w:asciiTheme="minorHAnsi" w:eastAsiaTheme="minorEastAsia" w:hAnsiTheme="minorHAnsi" w:cstheme="minorBidi"/>
                <w:caps w:val="0"/>
                <w:color w:val="auto"/>
                <w:spacing w:val="0"/>
                <w:szCs w:val="18"/>
              </w:rPr>
              <w:tab/>
            </w:r>
            <w:r w:rsidRPr="00D21914">
              <w:rPr>
                <w:rStyle w:val="Hyperlink"/>
                <w:color w:val="auto"/>
                <w:szCs w:val="18"/>
              </w:rPr>
              <w:t>Oplysninger om behandlingen</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_Toc93316339 \h </w:instrText>
            </w:r>
            <w:r w:rsidRPr="00D21914">
              <w:rPr>
                <w:webHidden/>
                <w:color w:val="auto"/>
                <w:szCs w:val="18"/>
              </w:rPr>
            </w:r>
            <w:r w:rsidRPr="00D21914">
              <w:rPr>
                <w:webHidden/>
                <w:color w:val="auto"/>
                <w:szCs w:val="18"/>
              </w:rPr>
              <w:fldChar w:fldCharType="separate"/>
            </w:r>
            <w:r w:rsidRPr="00D21914">
              <w:rPr>
                <w:webHidden/>
                <w:color w:val="auto"/>
                <w:szCs w:val="18"/>
              </w:rPr>
              <w:t>13</w:t>
            </w:r>
            <w:r w:rsidRPr="00D21914">
              <w:rPr>
                <w:webHidden/>
                <w:color w:val="auto"/>
                <w:szCs w:val="18"/>
              </w:rPr>
              <w:fldChar w:fldCharType="end"/>
            </w:r>
          </w:hyperlink>
        </w:p>
        <w:p w14:paraId="36CB422B" w14:textId="77777777" w:rsidR="00AF33AB" w:rsidRPr="00D21914" w:rsidRDefault="00AF33AB" w:rsidP="00AF33AB">
          <w:pPr>
            <w:pStyle w:val="Indholdsfortegnelse1"/>
            <w:tabs>
              <w:tab w:val="left" w:pos="1200"/>
            </w:tabs>
            <w:rPr>
              <w:rFonts w:asciiTheme="minorHAnsi" w:eastAsiaTheme="minorEastAsia" w:hAnsiTheme="minorHAnsi" w:cstheme="minorBidi"/>
              <w:caps w:val="0"/>
              <w:color w:val="auto"/>
              <w:spacing w:val="0"/>
              <w:szCs w:val="18"/>
            </w:rPr>
          </w:pPr>
          <w:hyperlink w:anchor="_Toc93316340" w:history="1">
            <w:r w:rsidRPr="00D21914">
              <w:rPr>
                <w:rStyle w:val="Hyperlink"/>
                <w:color w:val="auto"/>
                <w:szCs w:val="18"/>
              </w:rPr>
              <w:t>Bilag B</w:t>
            </w:r>
            <w:r w:rsidRPr="00D21914">
              <w:rPr>
                <w:rFonts w:asciiTheme="minorHAnsi" w:eastAsiaTheme="minorEastAsia" w:hAnsiTheme="minorHAnsi" w:cstheme="minorBidi"/>
                <w:caps w:val="0"/>
                <w:color w:val="auto"/>
                <w:spacing w:val="0"/>
                <w:szCs w:val="18"/>
              </w:rPr>
              <w:tab/>
            </w:r>
            <w:r w:rsidRPr="00D21914">
              <w:rPr>
                <w:rStyle w:val="Hyperlink"/>
                <w:color w:val="auto"/>
                <w:szCs w:val="18"/>
              </w:rPr>
              <w:t>Underdatabehandlere</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_Toc93316340 \h </w:instrText>
            </w:r>
            <w:r w:rsidRPr="00D21914">
              <w:rPr>
                <w:webHidden/>
                <w:color w:val="auto"/>
                <w:szCs w:val="18"/>
              </w:rPr>
            </w:r>
            <w:r w:rsidRPr="00D21914">
              <w:rPr>
                <w:webHidden/>
                <w:color w:val="auto"/>
                <w:szCs w:val="18"/>
              </w:rPr>
              <w:fldChar w:fldCharType="separate"/>
            </w:r>
            <w:r w:rsidRPr="00D21914">
              <w:rPr>
                <w:webHidden/>
                <w:color w:val="auto"/>
                <w:szCs w:val="18"/>
              </w:rPr>
              <w:t>15</w:t>
            </w:r>
            <w:r w:rsidRPr="00D21914">
              <w:rPr>
                <w:webHidden/>
                <w:color w:val="auto"/>
                <w:szCs w:val="18"/>
              </w:rPr>
              <w:fldChar w:fldCharType="end"/>
            </w:r>
          </w:hyperlink>
        </w:p>
        <w:p w14:paraId="2EB6331B" w14:textId="77777777" w:rsidR="00AF33AB" w:rsidRPr="00D21914" w:rsidRDefault="00AF33AB" w:rsidP="00AF33AB">
          <w:pPr>
            <w:pStyle w:val="Indholdsfortegnelse1"/>
            <w:tabs>
              <w:tab w:val="left" w:pos="1200"/>
            </w:tabs>
            <w:rPr>
              <w:rFonts w:asciiTheme="minorHAnsi" w:eastAsiaTheme="minorEastAsia" w:hAnsiTheme="minorHAnsi" w:cstheme="minorBidi"/>
              <w:caps w:val="0"/>
              <w:color w:val="auto"/>
              <w:spacing w:val="0"/>
              <w:szCs w:val="18"/>
            </w:rPr>
          </w:pPr>
          <w:hyperlink w:anchor="_Toc93316341" w:history="1">
            <w:r w:rsidRPr="00D21914">
              <w:rPr>
                <w:rStyle w:val="Hyperlink"/>
                <w:color w:val="auto"/>
                <w:szCs w:val="18"/>
              </w:rPr>
              <w:t xml:space="preserve">Bilag C </w:t>
            </w:r>
            <w:r w:rsidRPr="00D21914">
              <w:rPr>
                <w:rFonts w:asciiTheme="minorHAnsi" w:eastAsiaTheme="minorEastAsia" w:hAnsiTheme="minorHAnsi" w:cstheme="minorBidi"/>
                <w:caps w:val="0"/>
                <w:color w:val="auto"/>
                <w:spacing w:val="0"/>
                <w:szCs w:val="18"/>
              </w:rPr>
              <w:tab/>
            </w:r>
            <w:r w:rsidRPr="00D21914">
              <w:rPr>
                <w:rStyle w:val="Hyperlink"/>
                <w:color w:val="auto"/>
                <w:szCs w:val="18"/>
              </w:rPr>
              <w:t>Instruks vedrørende behandling af personoplysninger</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_Toc93316341 \h </w:instrText>
            </w:r>
            <w:r w:rsidRPr="00D21914">
              <w:rPr>
                <w:webHidden/>
                <w:color w:val="auto"/>
                <w:szCs w:val="18"/>
              </w:rPr>
            </w:r>
            <w:r w:rsidRPr="00D21914">
              <w:rPr>
                <w:webHidden/>
                <w:color w:val="auto"/>
                <w:szCs w:val="18"/>
              </w:rPr>
              <w:fldChar w:fldCharType="separate"/>
            </w:r>
            <w:r w:rsidRPr="00D21914">
              <w:rPr>
                <w:webHidden/>
                <w:color w:val="auto"/>
                <w:szCs w:val="18"/>
              </w:rPr>
              <w:t>16</w:t>
            </w:r>
            <w:r w:rsidRPr="00D21914">
              <w:rPr>
                <w:webHidden/>
                <w:color w:val="auto"/>
                <w:szCs w:val="18"/>
              </w:rPr>
              <w:fldChar w:fldCharType="end"/>
            </w:r>
          </w:hyperlink>
        </w:p>
        <w:p w14:paraId="1ED3513A" w14:textId="77777777" w:rsidR="00AF33AB" w:rsidRPr="00EA1103" w:rsidRDefault="00AF33AB" w:rsidP="00AF33AB">
          <w:pPr>
            <w:pStyle w:val="Indholdsfortegnelse1"/>
            <w:tabs>
              <w:tab w:val="left" w:pos="1200"/>
            </w:tabs>
            <w:rPr>
              <w:rFonts w:asciiTheme="minorHAnsi" w:eastAsiaTheme="minorEastAsia" w:hAnsiTheme="minorHAnsi" w:cstheme="minorBidi"/>
              <w:b w:val="0"/>
              <w:bCs w:val="0"/>
              <w:caps w:val="0"/>
              <w:color w:val="auto"/>
              <w:spacing w:val="0"/>
              <w:szCs w:val="18"/>
            </w:rPr>
          </w:pPr>
          <w:hyperlink w:anchor="_Toc93316342" w:history="1">
            <w:r w:rsidRPr="00D21914">
              <w:rPr>
                <w:rStyle w:val="Hyperlink"/>
                <w:color w:val="auto"/>
                <w:szCs w:val="18"/>
              </w:rPr>
              <w:t xml:space="preserve">Bilag D </w:t>
            </w:r>
            <w:r w:rsidRPr="00D21914">
              <w:rPr>
                <w:rFonts w:asciiTheme="minorHAnsi" w:eastAsiaTheme="minorEastAsia" w:hAnsiTheme="minorHAnsi" w:cstheme="minorBidi"/>
                <w:caps w:val="0"/>
                <w:color w:val="auto"/>
                <w:spacing w:val="0"/>
                <w:szCs w:val="18"/>
              </w:rPr>
              <w:tab/>
            </w:r>
            <w:r w:rsidRPr="00D21914">
              <w:rPr>
                <w:rStyle w:val="Hyperlink"/>
                <w:color w:val="auto"/>
                <w:szCs w:val="18"/>
              </w:rPr>
              <w:t>Parternes regulering af andre forhold</w:t>
            </w:r>
            <w:r w:rsidRPr="00D21914">
              <w:rPr>
                <w:webHidden/>
                <w:color w:val="auto"/>
                <w:szCs w:val="18"/>
              </w:rPr>
              <w:tab/>
            </w:r>
            <w:r w:rsidRPr="00D21914">
              <w:rPr>
                <w:webHidden/>
                <w:color w:val="auto"/>
                <w:szCs w:val="18"/>
              </w:rPr>
              <w:fldChar w:fldCharType="begin"/>
            </w:r>
            <w:r w:rsidRPr="00D21914">
              <w:rPr>
                <w:webHidden/>
                <w:color w:val="auto"/>
                <w:szCs w:val="18"/>
              </w:rPr>
              <w:instrText xml:space="preserve"> PAGEREF _Toc93316342 \h </w:instrText>
            </w:r>
            <w:r w:rsidRPr="00D21914">
              <w:rPr>
                <w:webHidden/>
                <w:color w:val="auto"/>
                <w:szCs w:val="18"/>
              </w:rPr>
            </w:r>
            <w:r w:rsidRPr="00D21914">
              <w:rPr>
                <w:webHidden/>
                <w:color w:val="auto"/>
                <w:szCs w:val="18"/>
              </w:rPr>
              <w:fldChar w:fldCharType="separate"/>
            </w:r>
            <w:r w:rsidRPr="00D21914">
              <w:rPr>
                <w:webHidden/>
                <w:color w:val="auto"/>
                <w:szCs w:val="18"/>
              </w:rPr>
              <w:t>20</w:t>
            </w:r>
            <w:r w:rsidRPr="00D21914">
              <w:rPr>
                <w:webHidden/>
                <w:color w:val="auto"/>
                <w:szCs w:val="18"/>
              </w:rPr>
              <w:fldChar w:fldCharType="end"/>
            </w:r>
          </w:hyperlink>
        </w:p>
        <w:p w14:paraId="2BDFDD50" w14:textId="77777777" w:rsidR="00AF33AB" w:rsidRDefault="00AF33AB" w:rsidP="00AF33AB">
          <w:r w:rsidRPr="00EA1103">
            <w:rPr>
              <w:color w:val="auto"/>
              <w:szCs w:val="18"/>
            </w:rPr>
            <w:fldChar w:fldCharType="end"/>
          </w:r>
        </w:p>
      </w:sdtContent>
    </w:sdt>
    <w:p w14:paraId="16333339" w14:textId="77777777" w:rsidR="004065A3" w:rsidRDefault="004065A3" w:rsidP="00B72BBD"/>
    <w:p w14:paraId="632F69D9" w14:textId="77777777" w:rsidR="004065A3" w:rsidRDefault="004065A3" w:rsidP="00B72BBD"/>
    <w:p w14:paraId="1A4518AF" w14:textId="77777777" w:rsidR="00850954" w:rsidRDefault="00850954" w:rsidP="00B72BBD"/>
    <w:p w14:paraId="4B27AC15" w14:textId="77777777" w:rsidR="00850954" w:rsidRDefault="00850954" w:rsidP="00B72BBD"/>
    <w:p w14:paraId="71602B73" w14:textId="77777777" w:rsidR="00850954" w:rsidRDefault="00850954" w:rsidP="00B72BBD"/>
    <w:p w14:paraId="0B531F62" w14:textId="77777777" w:rsidR="00850954" w:rsidRDefault="00850954" w:rsidP="00B72BBD"/>
    <w:p w14:paraId="672BC6D3" w14:textId="77777777" w:rsidR="00850954" w:rsidRDefault="00850954" w:rsidP="00B72BBD"/>
    <w:p w14:paraId="4FF2A384" w14:textId="77777777" w:rsidR="0093633E" w:rsidRDefault="0093633E" w:rsidP="00B72BBD"/>
    <w:p w14:paraId="440075B9" w14:textId="77777777" w:rsidR="00EA1103" w:rsidRPr="00D21914" w:rsidRDefault="00EA1103" w:rsidP="00D21914">
      <w:pPr>
        <w:pStyle w:val="Overskrift1"/>
      </w:pPr>
      <w:r w:rsidRPr="00D21914">
        <w:lastRenderedPageBreak/>
        <w:t>2. Præambel</w:t>
      </w:r>
    </w:p>
    <w:p w14:paraId="60B10954" w14:textId="77777777" w:rsidR="00EA1103" w:rsidRPr="000A06CF" w:rsidRDefault="00EA1103" w:rsidP="00EA1103"/>
    <w:p w14:paraId="02BFD487" w14:textId="77777777" w:rsidR="00EA1103" w:rsidRPr="000A06CF" w:rsidRDefault="00EA1103" w:rsidP="00EA1103">
      <w:pPr>
        <w:pStyle w:val="Listeafsnit"/>
        <w:numPr>
          <w:ilvl w:val="0"/>
          <w:numId w:val="5"/>
        </w:numPr>
        <w:spacing w:line="280" w:lineRule="exact"/>
        <w:contextualSpacing w:val="0"/>
        <w:rPr>
          <w:color w:val="auto"/>
        </w:rPr>
      </w:pPr>
      <w:r w:rsidRPr="000A06CF">
        <w:rPr>
          <w:color w:val="auto"/>
        </w:rPr>
        <w:t>Disse Bestemmelser fastsætter databehandlerens rettigheder og forpligtelser, når denne foretager behandling af personoplysninger på vegne af den dataansvarlige.</w:t>
      </w:r>
    </w:p>
    <w:p w14:paraId="1448FFEF" w14:textId="77777777" w:rsidR="00EA1103" w:rsidRPr="005D5D63" w:rsidRDefault="00EA1103" w:rsidP="00EA1103">
      <w:pPr>
        <w:pStyle w:val="Listeafsnit"/>
        <w:rPr>
          <w:b/>
          <w:bCs/>
          <w:color w:val="auto"/>
        </w:rPr>
      </w:pPr>
    </w:p>
    <w:p w14:paraId="4F8F32D7" w14:textId="77777777" w:rsidR="00EA1103" w:rsidRPr="000A06CF" w:rsidRDefault="00EA1103" w:rsidP="00EA1103">
      <w:pPr>
        <w:pStyle w:val="Listeafsnit"/>
        <w:numPr>
          <w:ilvl w:val="0"/>
          <w:numId w:val="5"/>
        </w:numPr>
        <w:spacing w:line="280" w:lineRule="exact"/>
        <w:contextualSpacing w:val="0"/>
        <w:rPr>
          <w:color w:val="auto"/>
        </w:rPr>
      </w:pPr>
      <w:r w:rsidRPr="000A06CF">
        <w:rPr>
          <w:color w:val="auto"/>
        </w:rPr>
        <w:t>Disse bestemmelser er udformet med henblik på parternes efterlevelse af artikel 28, stk. 3, i Europa-Parlamentets og Rådets forordning (EU) 2016/679 af 27. april 2016 om beskyttelse af fysiske personer i forbindelse med behandling af personoplysninger og om fri udveksling af sådanne oplysninger og om ophævelse af direktiv 95/46/EF (databeskyttelsesforordningen).</w:t>
      </w:r>
    </w:p>
    <w:p w14:paraId="439E49BB" w14:textId="77777777" w:rsidR="00EA1103" w:rsidRPr="000A06CF" w:rsidRDefault="00EA1103" w:rsidP="00EA1103">
      <w:pPr>
        <w:pStyle w:val="Listeafsnit"/>
        <w:rPr>
          <w:color w:val="auto"/>
        </w:rPr>
      </w:pPr>
    </w:p>
    <w:p w14:paraId="2A7F6CCB" w14:textId="77777777" w:rsidR="00EA1103" w:rsidRPr="000A06CF" w:rsidRDefault="00EA1103" w:rsidP="00EA1103">
      <w:pPr>
        <w:pStyle w:val="Listeafsnit"/>
        <w:numPr>
          <w:ilvl w:val="0"/>
          <w:numId w:val="5"/>
        </w:numPr>
        <w:spacing w:line="280" w:lineRule="exact"/>
        <w:contextualSpacing w:val="0"/>
        <w:rPr>
          <w:color w:val="auto"/>
        </w:rPr>
      </w:pPr>
      <w:r w:rsidRPr="000A06CF">
        <w:rPr>
          <w:color w:val="auto"/>
        </w:rPr>
        <w:t>I forbindelse me</w:t>
      </w:r>
      <w:r>
        <w:rPr>
          <w:color w:val="auto"/>
        </w:rPr>
        <w:t xml:space="preserve">d </w:t>
      </w:r>
      <w:r w:rsidRPr="00D21914">
        <w:rPr>
          <w:color w:val="auto"/>
          <w:highlight w:val="lightGray"/>
        </w:rPr>
        <w:t>[Beskriv behandlingsaktivitet]</w:t>
      </w:r>
      <w:r>
        <w:rPr>
          <w:color w:val="auto"/>
        </w:rPr>
        <w:t xml:space="preserve">, </w:t>
      </w:r>
      <w:r w:rsidRPr="000A06CF">
        <w:rPr>
          <w:color w:val="auto"/>
        </w:rPr>
        <w:t>behandler databehandleren personoplysninger på vegne af den dataansvarlige i overensstemmelse med disse Bestemmelser.</w:t>
      </w:r>
    </w:p>
    <w:p w14:paraId="757D63C3" w14:textId="77777777" w:rsidR="00EA1103" w:rsidRPr="000A06CF" w:rsidRDefault="00EA1103" w:rsidP="00EA1103">
      <w:pPr>
        <w:pStyle w:val="Listeafsnit"/>
        <w:rPr>
          <w:color w:val="auto"/>
        </w:rPr>
      </w:pPr>
    </w:p>
    <w:p w14:paraId="66691CA2" w14:textId="77777777" w:rsidR="00EA1103" w:rsidRPr="000A06CF" w:rsidRDefault="00EA1103" w:rsidP="00EA1103">
      <w:pPr>
        <w:pStyle w:val="Listeafsnit"/>
        <w:numPr>
          <w:ilvl w:val="0"/>
          <w:numId w:val="5"/>
        </w:numPr>
        <w:spacing w:line="280" w:lineRule="exact"/>
        <w:contextualSpacing w:val="0"/>
        <w:rPr>
          <w:color w:val="auto"/>
        </w:rPr>
      </w:pPr>
      <w:r w:rsidRPr="000A06CF">
        <w:rPr>
          <w:color w:val="auto"/>
        </w:rPr>
        <w:t>Bestemmelserne har forrang i forhold til eventuelle tilsvarende bestemmelser i andre aftaler mellem parterne.</w:t>
      </w:r>
    </w:p>
    <w:p w14:paraId="697C6929" w14:textId="77777777" w:rsidR="00EA1103" w:rsidRPr="000A06CF" w:rsidRDefault="00EA1103" w:rsidP="00EA1103">
      <w:pPr>
        <w:pStyle w:val="Listeafsnit"/>
        <w:rPr>
          <w:color w:val="auto"/>
        </w:rPr>
      </w:pPr>
    </w:p>
    <w:p w14:paraId="64DB42D4" w14:textId="77777777" w:rsidR="00EA1103" w:rsidRPr="000A06CF" w:rsidRDefault="00EA1103" w:rsidP="00EA1103">
      <w:pPr>
        <w:pStyle w:val="Listeafsnit"/>
        <w:numPr>
          <w:ilvl w:val="0"/>
          <w:numId w:val="5"/>
        </w:numPr>
        <w:spacing w:line="280" w:lineRule="exact"/>
        <w:contextualSpacing w:val="0"/>
        <w:rPr>
          <w:color w:val="auto"/>
        </w:rPr>
      </w:pPr>
      <w:r w:rsidRPr="000A06CF">
        <w:rPr>
          <w:color w:val="auto"/>
        </w:rPr>
        <w:t>Der hører fire bilag til disse Bestemmelser, og bilagene udgør en integreret del af Bestemmelserne.</w:t>
      </w:r>
    </w:p>
    <w:p w14:paraId="4A9F9F4C" w14:textId="77777777" w:rsidR="00EA1103" w:rsidRPr="000A06CF" w:rsidRDefault="00EA1103" w:rsidP="00EA1103">
      <w:pPr>
        <w:pStyle w:val="Listeafsnit"/>
        <w:rPr>
          <w:color w:val="auto"/>
        </w:rPr>
      </w:pPr>
    </w:p>
    <w:p w14:paraId="68AF101B" w14:textId="77777777" w:rsidR="00EA1103" w:rsidRPr="000A06CF" w:rsidRDefault="00EA1103" w:rsidP="00EA1103">
      <w:pPr>
        <w:pStyle w:val="Listeafsnit"/>
        <w:numPr>
          <w:ilvl w:val="0"/>
          <w:numId w:val="5"/>
        </w:numPr>
        <w:spacing w:line="280" w:lineRule="exact"/>
        <w:contextualSpacing w:val="0"/>
        <w:rPr>
          <w:color w:val="auto"/>
        </w:rPr>
      </w:pPr>
      <w:r w:rsidRPr="000A06CF">
        <w:rPr>
          <w:color w:val="auto"/>
        </w:rPr>
        <w:t>Bilag A indeholder nærmere oplysninger om behandlingen af personoplysninger, herunder om behandlingens formål og karakter, typen af personoplysninger, kategorierne af registrerede og varighed af behandlingen.</w:t>
      </w:r>
    </w:p>
    <w:p w14:paraId="1F09D26C" w14:textId="77777777" w:rsidR="00EA1103" w:rsidRPr="000A06CF" w:rsidRDefault="00EA1103" w:rsidP="00EA1103">
      <w:pPr>
        <w:pStyle w:val="Listeafsnit"/>
        <w:rPr>
          <w:color w:val="auto"/>
        </w:rPr>
      </w:pPr>
    </w:p>
    <w:p w14:paraId="56DA4150" w14:textId="77777777" w:rsidR="00EA1103" w:rsidRPr="000A06CF" w:rsidRDefault="00EA1103" w:rsidP="00EA1103">
      <w:pPr>
        <w:pStyle w:val="Listeafsnit"/>
        <w:numPr>
          <w:ilvl w:val="0"/>
          <w:numId w:val="5"/>
        </w:numPr>
        <w:spacing w:line="280" w:lineRule="exact"/>
        <w:contextualSpacing w:val="0"/>
        <w:rPr>
          <w:color w:val="auto"/>
        </w:rPr>
      </w:pPr>
      <w:r w:rsidRPr="000A06CF">
        <w:rPr>
          <w:color w:val="auto"/>
        </w:rPr>
        <w:t>Bilag B indeholder den dataansvarliges betingelser for databehandlerens brug af underdatabehandlere og en liste af underdatabehandlere, som den dataansvarlige har godkendt brugen af.</w:t>
      </w:r>
    </w:p>
    <w:p w14:paraId="0E08903A" w14:textId="77777777" w:rsidR="00EA1103" w:rsidRPr="000A06CF" w:rsidRDefault="00EA1103" w:rsidP="00EA1103">
      <w:pPr>
        <w:pStyle w:val="Listeafsnit"/>
        <w:rPr>
          <w:color w:val="auto"/>
        </w:rPr>
      </w:pPr>
    </w:p>
    <w:p w14:paraId="7991C5B4" w14:textId="77777777" w:rsidR="00EA1103" w:rsidRPr="000A06CF" w:rsidRDefault="00EA1103" w:rsidP="00EA1103">
      <w:pPr>
        <w:pStyle w:val="Listeafsnit"/>
        <w:numPr>
          <w:ilvl w:val="0"/>
          <w:numId w:val="5"/>
        </w:numPr>
        <w:spacing w:line="280" w:lineRule="exact"/>
        <w:contextualSpacing w:val="0"/>
        <w:rPr>
          <w:color w:val="auto"/>
        </w:rPr>
      </w:pPr>
      <w:r w:rsidRPr="000A06CF">
        <w:rPr>
          <w:color w:val="auto"/>
        </w:rPr>
        <w:t>Bilag C indeholder den dataansvarliges instruks for så vidt angår databehandlerens behandling af personoplysninger, en beskrivelse af de sikkerhedsforanstaltninger, som databehandleren som minimum skal gennemføre, og hvordan der føres tilsyn med databehandleren og eventuelle underdatabehandlere.</w:t>
      </w:r>
    </w:p>
    <w:p w14:paraId="685A72EA" w14:textId="77777777" w:rsidR="00EA1103" w:rsidRPr="00600FFD" w:rsidRDefault="00EA1103" w:rsidP="00EA1103"/>
    <w:p w14:paraId="70F763D4" w14:textId="77777777" w:rsidR="00EA1103" w:rsidRPr="000A06CF" w:rsidRDefault="00EA1103" w:rsidP="00EA1103">
      <w:pPr>
        <w:pStyle w:val="Listeafsnit"/>
        <w:numPr>
          <w:ilvl w:val="0"/>
          <w:numId w:val="5"/>
        </w:numPr>
        <w:spacing w:line="280" w:lineRule="exact"/>
        <w:contextualSpacing w:val="0"/>
        <w:rPr>
          <w:color w:val="auto"/>
        </w:rPr>
      </w:pPr>
      <w:r w:rsidRPr="000A06CF">
        <w:rPr>
          <w:color w:val="auto"/>
        </w:rPr>
        <w:t>Bestemmelserne med tilhørende bilag skal opbevares skriftligt, herunder elektronisk, af begge parter.</w:t>
      </w:r>
    </w:p>
    <w:p w14:paraId="5DBDC0A3" w14:textId="77777777" w:rsidR="00EA1103" w:rsidRPr="000A06CF" w:rsidRDefault="00EA1103" w:rsidP="00EA1103">
      <w:pPr>
        <w:pStyle w:val="Listeafsnit"/>
        <w:rPr>
          <w:color w:val="auto"/>
        </w:rPr>
      </w:pPr>
    </w:p>
    <w:p w14:paraId="53941A89" w14:textId="77777777" w:rsidR="00EA1103" w:rsidRDefault="00EA1103" w:rsidP="00EA1103">
      <w:pPr>
        <w:pStyle w:val="Listeafsnit"/>
        <w:numPr>
          <w:ilvl w:val="0"/>
          <w:numId w:val="5"/>
        </w:numPr>
        <w:spacing w:line="280" w:lineRule="exact"/>
        <w:contextualSpacing w:val="0"/>
        <w:rPr>
          <w:color w:val="auto"/>
        </w:rPr>
      </w:pPr>
      <w:r w:rsidRPr="000A06CF">
        <w:rPr>
          <w:color w:val="auto"/>
        </w:rPr>
        <w:t>Disse Bestemmelser frigør ikke databehandleren fra forpligtelser, som databehandleren er pålagt efter databeskyttelsesforordningen eller enhver anden lovgivning.</w:t>
      </w:r>
    </w:p>
    <w:p w14:paraId="2E3C4A96" w14:textId="77777777" w:rsidR="001001E1" w:rsidRPr="001001E1" w:rsidRDefault="001001E1" w:rsidP="001001E1">
      <w:pPr>
        <w:pStyle w:val="Listeafsnit"/>
        <w:rPr>
          <w:color w:val="auto"/>
        </w:rPr>
      </w:pPr>
    </w:p>
    <w:p w14:paraId="28966F65" w14:textId="77777777" w:rsidR="001001E1" w:rsidRPr="000A06CF" w:rsidRDefault="001001E1" w:rsidP="001001E1">
      <w:pPr>
        <w:pStyle w:val="Listeafsnit"/>
        <w:spacing w:line="280" w:lineRule="exact"/>
        <w:contextualSpacing w:val="0"/>
        <w:rPr>
          <w:color w:val="auto"/>
        </w:rPr>
      </w:pPr>
    </w:p>
    <w:p w14:paraId="73CAD421" w14:textId="78083D65" w:rsidR="00EA1103" w:rsidRPr="000A06CF" w:rsidRDefault="008D503B" w:rsidP="00D21914">
      <w:pPr>
        <w:pStyle w:val="Overskrift1"/>
      </w:pPr>
      <w:bookmarkStart w:id="1" w:name="_Toc61383084"/>
      <w:bookmarkStart w:id="2" w:name="_Toc93316324"/>
      <w:r>
        <w:t>3</w:t>
      </w:r>
      <w:r w:rsidR="007E2E22">
        <w:t>.</w:t>
      </w:r>
      <w:r>
        <w:t xml:space="preserve"> </w:t>
      </w:r>
      <w:r w:rsidR="00EA1103" w:rsidRPr="000A06CF">
        <w:t>Den dataansvarliges rettigheder og forpligtelser</w:t>
      </w:r>
      <w:bookmarkEnd w:id="1"/>
      <w:bookmarkEnd w:id="2"/>
    </w:p>
    <w:p w14:paraId="4738F870" w14:textId="77777777" w:rsidR="00EA1103" w:rsidRPr="000A06CF" w:rsidRDefault="00EA1103" w:rsidP="00EA1103"/>
    <w:p w14:paraId="6F9FC3AA" w14:textId="77777777" w:rsidR="00EA1103" w:rsidRPr="000A06CF" w:rsidRDefault="00EA1103" w:rsidP="00EA1103">
      <w:pPr>
        <w:pStyle w:val="Listeafsnit"/>
        <w:numPr>
          <w:ilvl w:val="0"/>
          <w:numId w:val="6"/>
        </w:numPr>
        <w:spacing w:line="280" w:lineRule="exact"/>
        <w:contextualSpacing w:val="0"/>
        <w:rPr>
          <w:color w:val="auto"/>
        </w:rPr>
      </w:pPr>
      <w:r w:rsidRPr="000A06CF">
        <w:rPr>
          <w:color w:val="auto"/>
        </w:rPr>
        <w:t>Den dataansvarlige er ansvarlig for at sikre, at behandlingen af personoplysninger sker i overensstemmelse med databeskyttelsesforordningen (se forordningens artikel 24), databeskyttelsesbestemmelser i anden EU-ret eller medlemsstaternes</w:t>
      </w:r>
      <w:r w:rsidRPr="000A06CF">
        <w:rPr>
          <w:rStyle w:val="Fodnotehenvisning"/>
          <w:color w:val="auto"/>
        </w:rPr>
        <w:footnoteReference w:id="1"/>
      </w:r>
      <w:r w:rsidRPr="000A06CF">
        <w:rPr>
          <w:color w:val="auto"/>
        </w:rPr>
        <w:t xml:space="preserve"> nationale ret og disse Bestemmelser.</w:t>
      </w:r>
    </w:p>
    <w:p w14:paraId="5F224EEF" w14:textId="77777777" w:rsidR="00EA1103" w:rsidRPr="000A06CF" w:rsidRDefault="00EA1103" w:rsidP="00EA1103">
      <w:pPr>
        <w:pStyle w:val="Listeafsnit"/>
        <w:rPr>
          <w:color w:val="auto"/>
        </w:rPr>
      </w:pPr>
    </w:p>
    <w:p w14:paraId="423B2288" w14:textId="77777777" w:rsidR="00EA1103" w:rsidRPr="000A06CF" w:rsidRDefault="00EA1103" w:rsidP="00EA1103">
      <w:pPr>
        <w:pStyle w:val="Listeafsnit"/>
        <w:numPr>
          <w:ilvl w:val="0"/>
          <w:numId w:val="6"/>
        </w:numPr>
        <w:spacing w:line="280" w:lineRule="exact"/>
        <w:contextualSpacing w:val="0"/>
        <w:rPr>
          <w:color w:val="auto"/>
        </w:rPr>
      </w:pPr>
      <w:r w:rsidRPr="000A06CF">
        <w:rPr>
          <w:color w:val="auto"/>
        </w:rPr>
        <w:lastRenderedPageBreak/>
        <w:t>Den dataansvarlige har ret og pligt til at træffe beslutninger om, til hvilke(t) formål og med hvilke hjælpemidler, der må ske behandling af personoplysninger.</w:t>
      </w:r>
    </w:p>
    <w:p w14:paraId="71A890F9" w14:textId="77777777" w:rsidR="00EA1103" w:rsidRPr="000A06CF" w:rsidRDefault="00EA1103" w:rsidP="00EA1103">
      <w:pPr>
        <w:pStyle w:val="Listeafsnit"/>
        <w:rPr>
          <w:color w:val="auto"/>
        </w:rPr>
      </w:pPr>
    </w:p>
    <w:p w14:paraId="6ACE8AEE" w14:textId="77777777" w:rsidR="00EA1103" w:rsidRDefault="00EA1103" w:rsidP="00EA1103">
      <w:pPr>
        <w:pStyle w:val="Listeafsnit"/>
        <w:numPr>
          <w:ilvl w:val="0"/>
          <w:numId w:val="6"/>
        </w:numPr>
        <w:spacing w:line="280" w:lineRule="exact"/>
        <w:contextualSpacing w:val="0"/>
        <w:rPr>
          <w:color w:val="auto"/>
        </w:rPr>
      </w:pPr>
      <w:r w:rsidRPr="000A06CF">
        <w:rPr>
          <w:color w:val="auto"/>
        </w:rPr>
        <w:t>Den dataansvarlige er ansvarlig for, blandt andet, at sikre, at der er et behandlingsgrundlag for behandlingen af personoplysninger, som databehandleren instrueres i at foretage.</w:t>
      </w:r>
    </w:p>
    <w:p w14:paraId="015CA8B6" w14:textId="77777777" w:rsidR="001001E1" w:rsidRPr="001001E1" w:rsidRDefault="001001E1" w:rsidP="001001E1">
      <w:pPr>
        <w:pStyle w:val="Listeafsnit"/>
        <w:rPr>
          <w:color w:val="auto"/>
        </w:rPr>
      </w:pPr>
    </w:p>
    <w:p w14:paraId="51715C37" w14:textId="77777777" w:rsidR="001001E1" w:rsidRPr="000A06CF" w:rsidRDefault="001001E1" w:rsidP="001001E1">
      <w:pPr>
        <w:pStyle w:val="Listeafsnit"/>
        <w:spacing w:line="280" w:lineRule="exact"/>
        <w:contextualSpacing w:val="0"/>
        <w:rPr>
          <w:color w:val="auto"/>
        </w:rPr>
      </w:pPr>
    </w:p>
    <w:p w14:paraId="10B4AAA6" w14:textId="2EF4309D" w:rsidR="00EA1103" w:rsidRPr="000A06CF" w:rsidRDefault="007E2E22" w:rsidP="00D21914">
      <w:pPr>
        <w:pStyle w:val="Overskrift1"/>
      </w:pPr>
      <w:r>
        <w:t xml:space="preserve">4. </w:t>
      </w:r>
      <w:bookmarkStart w:id="3" w:name="_Toc61383085"/>
      <w:bookmarkStart w:id="4" w:name="_Toc93316325"/>
      <w:r w:rsidR="00EA1103" w:rsidRPr="000A06CF">
        <w:t>Databehandleren handler efter instruks</w:t>
      </w:r>
      <w:bookmarkEnd w:id="3"/>
      <w:bookmarkEnd w:id="4"/>
    </w:p>
    <w:p w14:paraId="7E036237" w14:textId="77777777" w:rsidR="00EA1103" w:rsidRPr="000A06CF" w:rsidRDefault="00EA1103" w:rsidP="00EA1103"/>
    <w:p w14:paraId="62DBD5DC" w14:textId="77777777" w:rsidR="00EA1103" w:rsidRPr="000A06CF" w:rsidRDefault="00EA1103" w:rsidP="00EA1103">
      <w:pPr>
        <w:pStyle w:val="Listeafsnit"/>
        <w:numPr>
          <w:ilvl w:val="0"/>
          <w:numId w:val="7"/>
        </w:numPr>
        <w:spacing w:line="280" w:lineRule="exact"/>
        <w:contextualSpacing w:val="0"/>
        <w:rPr>
          <w:color w:val="auto"/>
        </w:rPr>
      </w:pPr>
      <w:r w:rsidRPr="000A06CF">
        <w:rPr>
          <w:color w:val="auto"/>
        </w:rPr>
        <w:t>Databehandleren må kun behandle personoplysninger efter dokumenteret instruks fra den dataansvarlige, medmindre det kræves i henhold til EU-ret eller medlemsstaternes nationale ret, som databehandleren er underlagt. Denne instruks skal være specificeret i bilag A og C. Efterfølgende instruks kan også gives af den dataansvarlige, mens der sker behandling af personoplysninger, men instruksen skal altid være dokumenteret og opbevares skriftligt, herunder elektronisk, sammen med disse Bestemmelser.</w:t>
      </w:r>
    </w:p>
    <w:p w14:paraId="26A838C2" w14:textId="77777777" w:rsidR="00EA1103" w:rsidRPr="000A06CF" w:rsidRDefault="00EA1103" w:rsidP="00EA1103">
      <w:pPr>
        <w:pStyle w:val="Listeafsnit"/>
        <w:rPr>
          <w:color w:val="auto"/>
        </w:rPr>
      </w:pPr>
    </w:p>
    <w:p w14:paraId="1E962A2B" w14:textId="77777777" w:rsidR="00EA1103" w:rsidRDefault="00EA1103" w:rsidP="00EA1103">
      <w:pPr>
        <w:pStyle w:val="Listeafsnit"/>
        <w:numPr>
          <w:ilvl w:val="0"/>
          <w:numId w:val="7"/>
        </w:numPr>
        <w:spacing w:line="280" w:lineRule="exact"/>
        <w:contextualSpacing w:val="0"/>
        <w:rPr>
          <w:color w:val="auto"/>
        </w:rPr>
      </w:pPr>
      <w:r w:rsidRPr="000A06CF">
        <w:rPr>
          <w:color w:val="auto"/>
        </w:rPr>
        <w:t>Databehandleren underretter omgående den dataansvarlige, hvis en instruks efter vedkommendes mening er i strid med denne forordning eller databeskyttelsesbestemmelser i anden EU-ret eller medlemsstaternes nationale ret.</w:t>
      </w:r>
    </w:p>
    <w:p w14:paraId="4B632107" w14:textId="77777777" w:rsidR="001001E1" w:rsidRPr="001001E1" w:rsidRDefault="001001E1" w:rsidP="001001E1">
      <w:pPr>
        <w:pStyle w:val="Listeafsnit"/>
        <w:rPr>
          <w:color w:val="auto"/>
        </w:rPr>
      </w:pPr>
    </w:p>
    <w:p w14:paraId="09215CDC" w14:textId="77777777" w:rsidR="001001E1" w:rsidRPr="000A06CF" w:rsidRDefault="001001E1" w:rsidP="001001E1">
      <w:pPr>
        <w:pStyle w:val="Listeafsnit"/>
        <w:spacing w:line="280" w:lineRule="exact"/>
        <w:contextualSpacing w:val="0"/>
        <w:rPr>
          <w:color w:val="auto"/>
        </w:rPr>
      </w:pPr>
    </w:p>
    <w:p w14:paraId="01DC763D" w14:textId="1DE639DC" w:rsidR="00EA1103" w:rsidRPr="000A06CF" w:rsidRDefault="007E2E22" w:rsidP="00D21914">
      <w:pPr>
        <w:pStyle w:val="Overskrift1"/>
      </w:pPr>
      <w:bookmarkStart w:id="5" w:name="_Toc61383086"/>
      <w:bookmarkStart w:id="6" w:name="_Toc93316326"/>
      <w:r>
        <w:t xml:space="preserve">5. </w:t>
      </w:r>
      <w:r w:rsidR="00EA1103" w:rsidRPr="000A06CF">
        <w:t>Fortrolighed</w:t>
      </w:r>
      <w:bookmarkEnd w:id="5"/>
      <w:bookmarkEnd w:id="6"/>
    </w:p>
    <w:p w14:paraId="01B0A1A2" w14:textId="77777777" w:rsidR="00EA1103" w:rsidRPr="000A06CF" w:rsidRDefault="00EA1103" w:rsidP="00EA1103"/>
    <w:p w14:paraId="7035826B" w14:textId="77777777" w:rsidR="00EA1103" w:rsidRPr="000A06CF" w:rsidRDefault="00EA1103" w:rsidP="00EA1103">
      <w:pPr>
        <w:pStyle w:val="Listeafsnit"/>
        <w:numPr>
          <w:ilvl w:val="0"/>
          <w:numId w:val="8"/>
        </w:numPr>
        <w:spacing w:line="280" w:lineRule="exact"/>
        <w:contextualSpacing w:val="0"/>
        <w:rPr>
          <w:color w:val="auto"/>
        </w:rPr>
      </w:pPr>
      <w:r w:rsidRPr="000A06CF">
        <w:rPr>
          <w:color w:val="auto"/>
        </w:rPr>
        <w:t>Databehandleren må kun give adgang til personoplysninger, som behandles på den dataansvarliges vegne, til personer, som er underlagt databehandlerens instruktionsbeføjelser, som har forpligtet sig til fortrolighed eller er underlagt en passende lovbestemt tavshedspligt, og kun i det nødvendige omfang. Listen af personer, som har fået tildelt adgang, skal løbende gennemgås. På baggrund af denne gennemgang kan adgangen til personoplysninger lukkes, hvis adgangen ikke længere er nødvendig, og personoplysningerne skal herefter ikke længere være tilgængelige for disse personer.</w:t>
      </w:r>
    </w:p>
    <w:p w14:paraId="4FD9270B" w14:textId="77777777" w:rsidR="00EA1103" w:rsidRPr="000A06CF" w:rsidRDefault="00EA1103" w:rsidP="00EA1103">
      <w:pPr>
        <w:pStyle w:val="Listeafsnit"/>
        <w:rPr>
          <w:color w:val="auto"/>
        </w:rPr>
      </w:pPr>
    </w:p>
    <w:p w14:paraId="58BBC403" w14:textId="77777777" w:rsidR="00EA1103" w:rsidRDefault="00EA1103" w:rsidP="00EA1103">
      <w:pPr>
        <w:pStyle w:val="Listeafsnit"/>
        <w:numPr>
          <w:ilvl w:val="0"/>
          <w:numId w:val="8"/>
        </w:numPr>
        <w:spacing w:line="280" w:lineRule="exact"/>
        <w:contextualSpacing w:val="0"/>
        <w:rPr>
          <w:color w:val="auto"/>
        </w:rPr>
      </w:pPr>
      <w:r w:rsidRPr="000A06CF">
        <w:rPr>
          <w:color w:val="auto"/>
        </w:rPr>
        <w:t>Databehandleren skal efter anmodning fra den dataansvarlige kunne påvise, at de pågældende personer, som er underlagt databehandlerens instruktionsbeføjelser, er underlagt ovennævnte tavshedspligt.</w:t>
      </w:r>
    </w:p>
    <w:p w14:paraId="72899596" w14:textId="77777777" w:rsidR="001001E1" w:rsidRPr="001001E1" w:rsidRDefault="001001E1" w:rsidP="001001E1">
      <w:pPr>
        <w:pStyle w:val="Listeafsnit"/>
        <w:rPr>
          <w:color w:val="auto"/>
        </w:rPr>
      </w:pPr>
    </w:p>
    <w:p w14:paraId="3566A9C6" w14:textId="77777777" w:rsidR="00D210B4" w:rsidRPr="00D210B4" w:rsidRDefault="00D210B4" w:rsidP="00D210B4">
      <w:bookmarkStart w:id="7" w:name="_Toc61383087"/>
      <w:bookmarkStart w:id="8" w:name="_Toc93316327"/>
    </w:p>
    <w:p w14:paraId="365B79F6" w14:textId="27C91957" w:rsidR="00EA1103" w:rsidRPr="000A06CF" w:rsidRDefault="007E2E22" w:rsidP="00D21914">
      <w:pPr>
        <w:pStyle w:val="Overskrift1"/>
      </w:pPr>
      <w:r>
        <w:t xml:space="preserve">6. </w:t>
      </w:r>
      <w:r w:rsidR="00EA1103" w:rsidRPr="000A06CF">
        <w:t>Behandlingssikkerhed</w:t>
      </w:r>
      <w:bookmarkEnd w:id="7"/>
      <w:bookmarkEnd w:id="8"/>
    </w:p>
    <w:p w14:paraId="6E62A828" w14:textId="77777777" w:rsidR="00EA1103" w:rsidRPr="000A06CF" w:rsidRDefault="00EA1103" w:rsidP="00EA1103"/>
    <w:p w14:paraId="59DA05E8" w14:textId="77777777" w:rsidR="00EA1103" w:rsidRPr="000A06CF" w:rsidRDefault="00EA1103" w:rsidP="00EA1103">
      <w:pPr>
        <w:pStyle w:val="Listeafsnit"/>
        <w:numPr>
          <w:ilvl w:val="0"/>
          <w:numId w:val="9"/>
        </w:numPr>
        <w:spacing w:line="280" w:lineRule="exact"/>
        <w:contextualSpacing w:val="0"/>
        <w:rPr>
          <w:color w:val="auto"/>
        </w:rPr>
      </w:pPr>
      <w:r w:rsidRPr="000A06CF">
        <w:rPr>
          <w:color w:val="auto"/>
        </w:rPr>
        <w:t>Databeskyttelsesforordningens artikel 32 fastslår, at den dataansvarlige og databehandleren, under hensyntagen til det aktuelle tekniske niveau, implementeringsomkostningerne og den pågældende behandlings karakter, omfang, sammenhæng og formål samt risiciene af varierende sandsynlighed og alvor for fysiske personers rettigheder og frihedsrettigheder, gennemfører passende tekniske og organisatoriske foranstaltninger for at sikre et beskyttelsesniveau, der passer til disse risici.</w:t>
      </w:r>
    </w:p>
    <w:p w14:paraId="1C218D65" w14:textId="77777777" w:rsidR="00EA1103" w:rsidRPr="000A06CF" w:rsidRDefault="00EA1103" w:rsidP="00EA1103">
      <w:pPr>
        <w:pStyle w:val="Listeafsnit"/>
        <w:rPr>
          <w:color w:val="auto"/>
        </w:rPr>
      </w:pPr>
    </w:p>
    <w:p w14:paraId="4E3A15AF" w14:textId="77777777" w:rsidR="00EA1103" w:rsidRPr="000A06CF" w:rsidRDefault="00EA1103" w:rsidP="00EA1103">
      <w:pPr>
        <w:pStyle w:val="Listeafsnit"/>
        <w:rPr>
          <w:color w:val="auto"/>
        </w:rPr>
      </w:pPr>
      <w:r w:rsidRPr="000A06CF">
        <w:rPr>
          <w:color w:val="auto"/>
        </w:rPr>
        <w:t>Den dataansvarlige skal vurdere risiciene for fysiske personers rettigheder og frihedsrettigheder som behandlingen udgør og gennemføre foranstaltninger for at imødegå disse risici. Afhængig af deres relevans kan det omfatte:</w:t>
      </w:r>
    </w:p>
    <w:p w14:paraId="255ECB0B" w14:textId="77777777" w:rsidR="00EA1103" w:rsidRPr="000A06CF" w:rsidRDefault="00EA1103" w:rsidP="00EA1103">
      <w:pPr>
        <w:pStyle w:val="Listeafsnit"/>
        <w:rPr>
          <w:color w:val="auto"/>
        </w:rPr>
      </w:pPr>
    </w:p>
    <w:p w14:paraId="40A03120" w14:textId="77777777" w:rsidR="00EA1103" w:rsidRPr="000A06CF" w:rsidRDefault="00EA1103" w:rsidP="00EA1103">
      <w:pPr>
        <w:pStyle w:val="Listeafsnit"/>
        <w:numPr>
          <w:ilvl w:val="1"/>
          <w:numId w:val="9"/>
        </w:numPr>
        <w:spacing w:line="280" w:lineRule="exact"/>
        <w:contextualSpacing w:val="0"/>
        <w:rPr>
          <w:color w:val="auto"/>
        </w:rPr>
      </w:pPr>
      <w:r w:rsidRPr="000A06CF">
        <w:rPr>
          <w:color w:val="auto"/>
        </w:rPr>
        <w:lastRenderedPageBreak/>
        <w:t>Pseudonymisering og kryptering af personoplysninger</w:t>
      </w:r>
    </w:p>
    <w:p w14:paraId="5C896114" w14:textId="77777777" w:rsidR="00EA1103" w:rsidRPr="000A06CF" w:rsidRDefault="00EA1103" w:rsidP="00EA1103">
      <w:pPr>
        <w:pStyle w:val="Listeafsnit"/>
        <w:ind w:left="1440"/>
        <w:rPr>
          <w:color w:val="auto"/>
        </w:rPr>
      </w:pPr>
    </w:p>
    <w:p w14:paraId="1D5E2EE9" w14:textId="77777777" w:rsidR="00EA1103" w:rsidRPr="000A06CF" w:rsidRDefault="00EA1103" w:rsidP="00EA1103">
      <w:pPr>
        <w:pStyle w:val="Listeafsnit"/>
        <w:numPr>
          <w:ilvl w:val="1"/>
          <w:numId w:val="9"/>
        </w:numPr>
        <w:spacing w:line="280" w:lineRule="exact"/>
        <w:contextualSpacing w:val="0"/>
        <w:rPr>
          <w:color w:val="auto"/>
        </w:rPr>
      </w:pPr>
      <w:r w:rsidRPr="000A06CF">
        <w:rPr>
          <w:color w:val="auto"/>
        </w:rPr>
        <w:t>evne til at sikre vedvarende fortrolighed, integritet, tilgængelighed og robusthed af behandlingssystemer og -tjenester</w:t>
      </w:r>
    </w:p>
    <w:p w14:paraId="413A50AC" w14:textId="77777777" w:rsidR="00EA1103" w:rsidRPr="000A06CF" w:rsidRDefault="00EA1103" w:rsidP="00EA1103">
      <w:pPr>
        <w:pStyle w:val="Listeafsnit"/>
        <w:ind w:left="1440"/>
        <w:rPr>
          <w:color w:val="auto"/>
        </w:rPr>
      </w:pPr>
    </w:p>
    <w:p w14:paraId="7535C0E1" w14:textId="77777777" w:rsidR="00EA1103" w:rsidRPr="000A06CF" w:rsidRDefault="00EA1103" w:rsidP="00EA1103">
      <w:pPr>
        <w:pStyle w:val="Listeafsnit"/>
        <w:numPr>
          <w:ilvl w:val="1"/>
          <w:numId w:val="9"/>
        </w:numPr>
        <w:spacing w:line="280" w:lineRule="exact"/>
        <w:contextualSpacing w:val="0"/>
        <w:rPr>
          <w:color w:val="auto"/>
        </w:rPr>
      </w:pPr>
      <w:r w:rsidRPr="000A06CF">
        <w:rPr>
          <w:color w:val="auto"/>
        </w:rPr>
        <w:t>evne til rettidigt at genoprette tilgængeligheden af og adgangen til personoplysninger i tilfælde af en fysisk eller teknisk hændelse</w:t>
      </w:r>
    </w:p>
    <w:p w14:paraId="2A35753F" w14:textId="77777777" w:rsidR="00EA1103" w:rsidRPr="000A06CF" w:rsidRDefault="00EA1103" w:rsidP="00EA1103">
      <w:pPr>
        <w:pStyle w:val="Listeafsnit"/>
        <w:rPr>
          <w:color w:val="auto"/>
        </w:rPr>
      </w:pPr>
    </w:p>
    <w:p w14:paraId="5FDFAEF4" w14:textId="77777777" w:rsidR="00EA1103" w:rsidRPr="000A06CF" w:rsidRDefault="00EA1103" w:rsidP="00EA1103">
      <w:pPr>
        <w:pStyle w:val="Listeafsnit"/>
        <w:numPr>
          <w:ilvl w:val="1"/>
          <w:numId w:val="9"/>
        </w:numPr>
        <w:spacing w:line="280" w:lineRule="exact"/>
        <w:contextualSpacing w:val="0"/>
        <w:rPr>
          <w:color w:val="auto"/>
        </w:rPr>
      </w:pPr>
      <w:r w:rsidRPr="000A06CF">
        <w:rPr>
          <w:color w:val="auto"/>
        </w:rPr>
        <w:t>en procedure for regelmæssig afprøvning, vurdering og evaluering af effektiviteten af de tekniske og organisatoriske foranstaltninger til sikring af behandlingssikkerhed.</w:t>
      </w:r>
    </w:p>
    <w:p w14:paraId="2347A1E8" w14:textId="77777777" w:rsidR="00EA1103" w:rsidRPr="000A06CF" w:rsidRDefault="00EA1103" w:rsidP="00EA1103">
      <w:pPr>
        <w:pStyle w:val="Listeafsnit"/>
        <w:ind w:left="1440"/>
        <w:rPr>
          <w:color w:val="auto"/>
        </w:rPr>
      </w:pPr>
    </w:p>
    <w:p w14:paraId="0E1AFDE7" w14:textId="77777777" w:rsidR="00EA1103" w:rsidRPr="000A06CF" w:rsidRDefault="00EA1103" w:rsidP="00EA1103">
      <w:pPr>
        <w:pStyle w:val="Listeafsnit"/>
        <w:numPr>
          <w:ilvl w:val="0"/>
          <w:numId w:val="9"/>
        </w:numPr>
        <w:spacing w:line="280" w:lineRule="exact"/>
        <w:contextualSpacing w:val="0"/>
        <w:rPr>
          <w:color w:val="auto"/>
        </w:rPr>
      </w:pPr>
      <w:r w:rsidRPr="000A06CF">
        <w:rPr>
          <w:color w:val="auto"/>
        </w:rPr>
        <w:t>Efter forordningens artikel 32 skal databehandleren – uafhængigt af den dataansvarlige – også vurdere risiciene for fysiske personers rettigheder som behandlingen udgør og gennemføre foranstaltninger for at imødegå disse risici. Med henblik på denne vurdering skal den dataansvarlige stille den nødvendige information til rådighed for databehandleren som gør vedkommende i stand til at identificere og vurdere sådanne risici.</w:t>
      </w:r>
    </w:p>
    <w:p w14:paraId="3C8B385F" w14:textId="77777777" w:rsidR="00EA1103" w:rsidRPr="000A06CF" w:rsidRDefault="00EA1103" w:rsidP="00EA1103">
      <w:pPr>
        <w:pStyle w:val="Listeafsnit"/>
        <w:rPr>
          <w:color w:val="auto"/>
        </w:rPr>
      </w:pPr>
    </w:p>
    <w:p w14:paraId="43FE69DB" w14:textId="77777777" w:rsidR="00EA1103" w:rsidRPr="000A06CF" w:rsidRDefault="00EA1103" w:rsidP="00EA1103">
      <w:pPr>
        <w:pStyle w:val="Listeafsnit"/>
        <w:numPr>
          <w:ilvl w:val="0"/>
          <w:numId w:val="9"/>
        </w:numPr>
        <w:spacing w:line="280" w:lineRule="exact"/>
        <w:contextualSpacing w:val="0"/>
        <w:rPr>
          <w:color w:val="auto"/>
        </w:rPr>
      </w:pPr>
      <w:r w:rsidRPr="000A06CF">
        <w:rPr>
          <w:color w:val="auto"/>
        </w:rPr>
        <w:t>Derudover skal databehandleren bistå den dataansvarlige med vedkommendes overholdelse af den dataansvarliges forpligtelse efter forordningens artikel 32, ved bl.a. at stille den nødvendige information til rådighed for den dataansvarlige vedrørende de tekniske og organisatoriske sikkerhedsforanstaltninger, som databehandleren allerede har gennemført i henhold til forordningens artikel 32, og al anden information, der er nødvendig for den dataansvarliges overholdelse af sin forpligtelse efter forordningens artikel 32.</w:t>
      </w:r>
    </w:p>
    <w:p w14:paraId="122FCC21" w14:textId="77777777" w:rsidR="00EA1103" w:rsidRPr="000A06CF" w:rsidRDefault="00EA1103" w:rsidP="00EA1103">
      <w:pPr>
        <w:pStyle w:val="Listeafsnit"/>
        <w:rPr>
          <w:color w:val="auto"/>
        </w:rPr>
      </w:pPr>
    </w:p>
    <w:p w14:paraId="4EB6D219" w14:textId="77777777" w:rsidR="00EA1103" w:rsidRDefault="00EA1103" w:rsidP="00EA1103">
      <w:pPr>
        <w:pStyle w:val="Listeafsnit"/>
        <w:rPr>
          <w:color w:val="auto"/>
        </w:rPr>
      </w:pPr>
      <w:r w:rsidRPr="00640835">
        <w:rPr>
          <w:color w:val="auto"/>
        </w:rPr>
        <w:t>Behandlingssikkerheden er beskrevet nærmere i</w:t>
      </w:r>
      <w:r>
        <w:rPr>
          <w:color w:val="auto"/>
        </w:rPr>
        <w:t xml:space="preserve"> </w:t>
      </w:r>
      <w:r w:rsidRPr="00640835">
        <w:rPr>
          <w:color w:val="auto"/>
        </w:rPr>
        <w:t>bilag C.2, som også indeholder en liste med de foranstaltninger databehandleren som minimum skal</w:t>
      </w:r>
      <w:r>
        <w:rPr>
          <w:color w:val="auto"/>
        </w:rPr>
        <w:t xml:space="preserve"> </w:t>
      </w:r>
      <w:r w:rsidRPr="00640835">
        <w:rPr>
          <w:color w:val="auto"/>
        </w:rPr>
        <w:t>gennemføre. Kræver den dataansvarliges identificerede risici og konsekvenser yderligere</w:t>
      </w:r>
      <w:r>
        <w:rPr>
          <w:color w:val="auto"/>
        </w:rPr>
        <w:t>, vil disse også fremgå af bilag C.2.</w:t>
      </w:r>
    </w:p>
    <w:p w14:paraId="2A1A3CD5" w14:textId="77777777" w:rsidR="001001E1" w:rsidRDefault="001001E1" w:rsidP="00EA1103">
      <w:pPr>
        <w:pStyle w:val="Listeafsnit"/>
        <w:rPr>
          <w:color w:val="auto"/>
        </w:rPr>
      </w:pPr>
    </w:p>
    <w:p w14:paraId="6FF19B31" w14:textId="77777777" w:rsidR="001001E1" w:rsidRPr="00B2151B" w:rsidRDefault="001001E1" w:rsidP="00EA1103">
      <w:pPr>
        <w:pStyle w:val="Listeafsnit"/>
        <w:rPr>
          <w:color w:val="auto"/>
        </w:rPr>
      </w:pPr>
    </w:p>
    <w:p w14:paraId="56A6E731" w14:textId="530EDE84" w:rsidR="00EA1103" w:rsidRPr="000A06CF" w:rsidRDefault="007E2E22" w:rsidP="00D21914">
      <w:pPr>
        <w:pStyle w:val="Overskrift1"/>
      </w:pPr>
      <w:bookmarkStart w:id="9" w:name="_Toc61383088"/>
      <w:bookmarkStart w:id="10" w:name="_Toc93316328"/>
      <w:r>
        <w:t xml:space="preserve">7. </w:t>
      </w:r>
      <w:r w:rsidR="00EA1103" w:rsidRPr="000A06CF">
        <w:t>Anvendelse af underdatabehandlere</w:t>
      </w:r>
      <w:bookmarkEnd w:id="9"/>
      <w:bookmarkEnd w:id="10"/>
    </w:p>
    <w:p w14:paraId="5C002209" w14:textId="77777777" w:rsidR="00EA1103" w:rsidRPr="000A06CF" w:rsidRDefault="00EA1103" w:rsidP="00EA1103"/>
    <w:p w14:paraId="0C2687F1" w14:textId="77777777" w:rsidR="00EA1103" w:rsidRPr="000A06CF" w:rsidRDefault="00EA1103" w:rsidP="00EA1103">
      <w:pPr>
        <w:pStyle w:val="Listeafsnit"/>
        <w:numPr>
          <w:ilvl w:val="0"/>
          <w:numId w:val="10"/>
        </w:numPr>
        <w:spacing w:line="280" w:lineRule="exact"/>
        <w:contextualSpacing w:val="0"/>
        <w:rPr>
          <w:color w:val="auto"/>
        </w:rPr>
      </w:pPr>
      <w:r w:rsidRPr="000A06CF">
        <w:rPr>
          <w:color w:val="auto"/>
        </w:rPr>
        <w:t>Databehandleren skal opfylde de betingelser, der er omhandlet i databeskyttelsesforordningens artikel 28, stk. 2, og stk. 4, for at gøre brug af en anden databehandler (en underdatabehandler).</w:t>
      </w:r>
    </w:p>
    <w:p w14:paraId="3D39E5C5" w14:textId="77777777" w:rsidR="00EA1103" w:rsidRPr="000A06CF" w:rsidRDefault="00EA1103" w:rsidP="00EA1103">
      <w:pPr>
        <w:pStyle w:val="Listeafsnit"/>
        <w:rPr>
          <w:color w:val="auto"/>
        </w:rPr>
      </w:pPr>
    </w:p>
    <w:p w14:paraId="71307966" w14:textId="77777777" w:rsidR="00EA1103" w:rsidRPr="000A06CF" w:rsidRDefault="00EA1103" w:rsidP="00EA1103">
      <w:pPr>
        <w:pStyle w:val="Listeafsnit"/>
        <w:numPr>
          <w:ilvl w:val="0"/>
          <w:numId w:val="10"/>
        </w:numPr>
        <w:spacing w:line="280" w:lineRule="exact"/>
        <w:contextualSpacing w:val="0"/>
        <w:rPr>
          <w:color w:val="auto"/>
        </w:rPr>
      </w:pPr>
      <w:r w:rsidRPr="000A06CF">
        <w:rPr>
          <w:color w:val="auto"/>
        </w:rPr>
        <w:t xml:space="preserve">Databehandleren må således ikke gøre brug af en underdatabehandler til opfyldelse af disse Bestemmelser uden </w:t>
      </w:r>
      <w:r w:rsidRPr="003B18E9">
        <w:rPr>
          <w:color w:val="auto"/>
        </w:rPr>
        <w:t xml:space="preserve">forudgående </w:t>
      </w:r>
      <w:r w:rsidRPr="00B2151B">
        <w:rPr>
          <w:color w:val="auto"/>
        </w:rPr>
        <w:t xml:space="preserve">specifik skriftlig godkendelse </w:t>
      </w:r>
      <w:r w:rsidRPr="00A60681">
        <w:rPr>
          <w:color w:val="auto"/>
        </w:rPr>
        <w:t>fra den dataansvarlige.</w:t>
      </w:r>
    </w:p>
    <w:p w14:paraId="6BAE3F27" w14:textId="77777777" w:rsidR="00EA1103" w:rsidRPr="000A06CF" w:rsidRDefault="00EA1103" w:rsidP="00EA1103">
      <w:pPr>
        <w:pStyle w:val="Listeafsnit"/>
        <w:rPr>
          <w:color w:val="auto"/>
        </w:rPr>
      </w:pPr>
    </w:p>
    <w:p w14:paraId="16B9BA2D" w14:textId="77777777" w:rsidR="00EA1103" w:rsidRPr="000A06CF" w:rsidRDefault="00EA1103" w:rsidP="00EA1103">
      <w:pPr>
        <w:pStyle w:val="Listeafsnit"/>
        <w:numPr>
          <w:ilvl w:val="0"/>
          <w:numId w:val="10"/>
        </w:numPr>
        <w:spacing w:line="280" w:lineRule="exact"/>
        <w:contextualSpacing w:val="0"/>
        <w:rPr>
          <w:color w:val="auto"/>
        </w:rPr>
      </w:pPr>
      <w:r w:rsidRPr="000A06CF">
        <w:rPr>
          <w:color w:val="auto"/>
        </w:rPr>
        <w:t xml:space="preserve">Databehandleren må kun gøre brug af underdatabehandlere med den dataansvarliges forudgående specifikke skriftlige godkendelse. Databehandleren skal indgive anmodningen om en specifik godkendelse </w:t>
      </w:r>
      <w:r w:rsidRPr="003B18E9">
        <w:rPr>
          <w:color w:val="auto"/>
        </w:rPr>
        <w:t xml:space="preserve">mindst </w:t>
      </w:r>
      <w:r w:rsidRPr="00B2151B">
        <w:rPr>
          <w:color w:val="auto"/>
        </w:rPr>
        <w:t>4 uger</w:t>
      </w:r>
      <w:r w:rsidRPr="003B18E9">
        <w:rPr>
          <w:color w:val="auto"/>
        </w:rPr>
        <w:t xml:space="preserve"> inden</w:t>
      </w:r>
      <w:r w:rsidRPr="000A06CF">
        <w:rPr>
          <w:color w:val="auto"/>
        </w:rPr>
        <w:t xml:space="preserve"> anvendelsen af den pågældende underdatabehandler. Listen over underdatabehandlere, som den dataansvarlige allerede har godkendt, fremgår af bilag B.</w:t>
      </w:r>
    </w:p>
    <w:p w14:paraId="6E27FF53" w14:textId="77777777" w:rsidR="00EA1103" w:rsidRPr="000A06CF" w:rsidRDefault="00EA1103" w:rsidP="00EA1103">
      <w:pPr>
        <w:pStyle w:val="Listeafsnit"/>
        <w:rPr>
          <w:color w:val="auto"/>
        </w:rPr>
      </w:pPr>
    </w:p>
    <w:p w14:paraId="0F7B0F16" w14:textId="77777777" w:rsidR="00EA1103" w:rsidRPr="000A06CF" w:rsidRDefault="00EA1103" w:rsidP="00EA1103">
      <w:pPr>
        <w:pStyle w:val="Listeafsnit"/>
        <w:rPr>
          <w:color w:val="auto"/>
        </w:rPr>
      </w:pPr>
    </w:p>
    <w:p w14:paraId="7EFE8340" w14:textId="77777777" w:rsidR="00EA1103" w:rsidRPr="000A06CF" w:rsidRDefault="00EA1103" w:rsidP="00EA1103">
      <w:pPr>
        <w:pStyle w:val="Listeafsnit"/>
        <w:numPr>
          <w:ilvl w:val="0"/>
          <w:numId w:val="10"/>
        </w:numPr>
        <w:spacing w:line="280" w:lineRule="exact"/>
        <w:contextualSpacing w:val="0"/>
        <w:rPr>
          <w:color w:val="auto"/>
        </w:rPr>
      </w:pPr>
      <w:r w:rsidRPr="000A06CF">
        <w:rPr>
          <w:color w:val="auto"/>
        </w:rPr>
        <w:t xml:space="preserve">Når databehandleren gør brug af en underdatabehandler i forbindelse med udførelse af specifikke behandlingsaktiviteter på vegne af den dataansvarlige, skal databehandleren, gennem en kontrakt eller andet retligt dokument i henhold til EU-retten eller medlemsstaternes nationale ret, pålægge underdatabehandleren de samme databeskyttelsesforpligtelser som </w:t>
      </w:r>
      <w:r w:rsidRPr="000A06CF">
        <w:rPr>
          <w:color w:val="auto"/>
        </w:rPr>
        <w:lastRenderedPageBreak/>
        <w:t>dem, der fremgår af disse Bestemmelser, hvorved der navnlig stilles de fornødne garantier for, at underdatabehandleren vil gennemføre de tekniske og organisatoriske foranstaltninger på en sådan måde, at behandlingen overholder kravene i disse Bestemmelser og databeskyttelsesforordningen.</w:t>
      </w:r>
    </w:p>
    <w:p w14:paraId="04FE1A4D" w14:textId="77777777" w:rsidR="00EA1103" w:rsidRPr="000A06CF" w:rsidRDefault="00EA1103" w:rsidP="00EA1103">
      <w:pPr>
        <w:pStyle w:val="Listeafsnit"/>
        <w:rPr>
          <w:color w:val="auto"/>
        </w:rPr>
      </w:pPr>
    </w:p>
    <w:p w14:paraId="2343ACC1" w14:textId="77777777" w:rsidR="00EA1103" w:rsidRPr="000A06CF" w:rsidRDefault="00EA1103" w:rsidP="00EA1103">
      <w:pPr>
        <w:pStyle w:val="Listeafsnit"/>
        <w:rPr>
          <w:color w:val="auto"/>
        </w:rPr>
      </w:pPr>
      <w:r w:rsidRPr="000A06CF">
        <w:rPr>
          <w:color w:val="auto"/>
        </w:rPr>
        <w:t>Databehandleren er derfor ansvarlig for at kræve, at underdatabehandleren som minimum overholder databehandlerens forpligtelser efter disse Bestemmelser og databeskyttelsesforordningen.</w:t>
      </w:r>
    </w:p>
    <w:p w14:paraId="7647251A" w14:textId="77777777" w:rsidR="00EA1103" w:rsidRPr="000A06CF" w:rsidRDefault="00EA1103" w:rsidP="00EA1103">
      <w:pPr>
        <w:pStyle w:val="Listeafsnit"/>
        <w:rPr>
          <w:color w:val="auto"/>
        </w:rPr>
      </w:pPr>
    </w:p>
    <w:p w14:paraId="2267511B" w14:textId="77777777" w:rsidR="00EA1103" w:rsidRPr="000A06CF" w:rsidRDefault="00EA1103" w:rsidP="00EA1103">
      <w:pPr>
        <w:pStyle w:val="Listeafsnit"/>
        <w:numPr>
          <w:ilvl w:val="0"/>
          <w:numId w:val="10"/>
        </w:numPr>
        <w:spacing w:line="280" w:lineRule="exact"/>
        <w:contextualSpacing w:val="0"/>
        <w:rPr>
          <w:color w:val="auto"/>
        </w:rPr>
      </w:pPr>
      <w:r w:rsidRPr="000A06CF">
        <w:rPr>
          <w:color w:val="auto"/>
        </w:rPr>
        <w:t>Underdatabehandleraftale(r) og eventuelle senere ændringer hertil sendes – efter den dataansvarliges anmodning herom – i kopi til den dataansvarlige, som herigennem har mulighed for at sikre sig, at tilsvarende databeskyttelsesforpligtelser som følger af disse Bestemmelser er pålagt underdatabehandleren. Bestemmelser om kommercielle vilkår, som ikke påvirker det databeskyttelsesretlige indhold af underdatabehandleraftalen, skal ikke sendes til den dataansvarlige.</w:t>
      </w:r>
    </w:p>
    <w:p w14:paraId="709F399E" w14:textId="77777777" w:rsidR="00EA1103" w:rsidRPr="000A06CF" w:rsidRDefault="00EA1103" w:rsidP="00EA1103">
      <w:pPr>
        <w:pStyle w:val="Listeafsnit"/>
        <w:rPr>
          <w:color w:val="auto"/>
        </w:rPr>
      </w:pPr>
    </w:p>
    <w:p w14:paraId="2772672C" w14:textId="77777777" w:rsidR="00EA1103" w:rsidRPr="000A06CF" w:rsidRDefault="00EA1103" w:rsidP="00EA1103">
      <w:pPr>
        <w:pStyle w:val="Listeafsnit"/>
        <w:numPr>
          <w:ilvl w:val="0"/>
          <w:numId w:val="10"/>
        </w:numPr>
        <w:spacing w:line="280" w:lineRule="exact"/>
        <w:contextualSpacing w:val="0"/>
        <w:rPr>
          <w:color w:val="auto"/>
        </w:rPr>
      </w:pPr>
      <w:r w:rsidRPr="000A06CF">
        <w:rPr>
          <w:color w:val="auto"/>
        </w:rPr>
        <w:t xml:space="preserve">Databehandleren skal i sin aftale med underdatabehandleren indføje den dataansvarlige som begunstiget tredjemand i tilfælde af databehandlerens konkurs, </w:t>
      </w:r>
      <w:proofErr w:type="gramStart"/>
      <w:r w:rsidRPr="000A06CF">
        <w:rPr>
          <w:color w:val="auto"/>
        </w:rPr>
        <w:t>således at</w:t>
      </w:r>
      <w:proofErr w:type="gramEnd"/>
      <w:r w:rsidRPr="000A06CF">
        <w:rPr>
          <w:color w:val="auto"/>
        </w:rPr>
        <w:t xml:space="preserve"> den dataansvarlige kan indtræde i databehandlerens rettigheder og gøre dem gældende over for underdatabehandlere, som f.eks. gør den dataansvarlige i stand til at instruere underdatabehandleren i at slette eller tilbagelevere personoplysningerne.</w:t>
      </w:r>
    </w:p>
    <w:p w14:paraId="6AECD7BA" w14:textId="77777777" w:rsidR="00EA1103" w:rsidRPr="000A06CF" w:rsidRDefault="00EA1103" w:rsidP="00EA1103">
      <w:pPr>
        <w:pStyle w:val="Listeafsnit"/>
        <w:rPr>
          <w:color w:val="auto"/>
        </w:rPr>
      </w:pPr>
    </w:p>
    <w:p w14:paraId="1B1CE51F" w14:textId="77777777" w:rsidR="00EA1103" w:rsidRDefault="00EA1103" w:rsidP="00EA1103">
      <w:pPr>
        <w:pStyle w:val="Listeafsnit"/>
        <w:numPr>
          <w:ilvl w:val="0"/>
          <w:numId w:val="10"/>
        </w:numPr>
        <w:spacing w:line="280" w:lineRule="exact"/>
        <w:contextualSpacing w:val="0"/>
        <w:rPr>
          <w:color w:val="auto"/>
        </w:rPr>
      </w:pPr>
      <w:r w:rsidRPr="000A06CF">
        <w:rPr>
          <w:color w:val="auto"/>
        </w:rPr>
        <w:t xml:space="preserve">Hvis underdatabehandleren ikke opfylder sine databeskyttelsesforpligtelser, forbliver databehandleren fuldt ansvarlig over for den dataansvarlige for opfyldelsen af underdatabehandlerens forpligtelser. Dette påvirker ikke de registreredes rettigheder, der følger af databeskyttelsesforordningen, herunder særligt forordningens artikel 79 og 82, over for den dataansvarlige og databehandleren, herunder underdatabehandleren. </w:t>
      </w:r>
    </w:p>
    <w:p w14:paraId="342F39C8" w14:textId="77777777" w:rsidR="001001E1" w:rsidRPr="001001E1" w:rsidRDefault="001001E1" w:rsidP="001001E1">
      <w:pPr>
        <w:pStyle w:val="Listeafsnit"/>
        <w:rPr>
          <w:color w:val="auto"/>
        </w:rPr>
      </w:pPr>
    </w:p>
    <w:p w14:paraId="354D1050" w14:textId="77777777" w:rsidR="001001E1" w:rsidRPr="000A06CF" w:rsidRDefault="001001E1" w:rsidP="001001E1">
      <w:pPr>
        <w:pStyle w:val="Listeafsnit"/>
        <w:spacing w:line="280" w:lineRule="exact"/>
        <w:contextualSpacing w:val="0"/>
        <w:rPr>
          <w:color w:val="auto"/>
        </w:rPr>
      </w:pPr>
    </w:p>
    <w:p w14:paraId="3E8E9521" w14:textId="6073ABED" w:rsidR="00EA1103" w:rsidRPr="000A06CF" w:rsidRDefault="007E2E22" w:rsidP="00D21914">
      <w:pPr>
        <w:pStyle w:val="Overskrift1"/>
      </w:pPr>
      <w:bookmarkStart w:id="11" w:name="_Toc61383089"/>
      <w:bookmarkStart w:id="12" w:name="_Toc93316329"/>
      <w:r>
        <w:t xml:space="preserve">8. </w:t>
      </w:r>
      <w:r w:rsidR="00EA1103" w:rsidRPr="000A06CF">
        <w:t>Overførsel til tredjelande eller internationale organisationer</w:t>
      </w:r>
      <w:bookmarkEnd w:id="11"/>
      <w:bookmarkEnd w:id="12"/>
    </w:p>
    <w:p w14:paraId="7EFBD5AC" w14:textId="77777777" w:rsidR="00EA1103" w:rsidRPr="000A06CF" w:rsidRDefault="00EA1103" w:rsidP="00EA1103"/>
    <w:p w14:paraId="1E411AA7" w14:textId="77777777" w:rsidR="00EA1103" w:rsidRPr="000A06CF" w:rsidRDefault="00EA1103" w:rsidP="00EA1103">
      <w:pPr>
        <w:pStyle w:val="Listeafsnit"/>
        <w:numPr>
          <w:ilvl w:val="0"/>
          <w:numId w:val="17"/>
        </w:numPr>
        <w:spacing w:line="280" w:lineRule="exact"/>
        <w:contextualSpacing w:val="0"/>
        <w:rPr>
          <w:color w:val="auto"/>
        </w:rPr>
      </w:pPr>
      <w:r w:rsidRPr="000A06CF">
        <w:rPr>
          <w:color w:val="auto"/>
        </w:rPr>
        <w:t>Enhver overførsel af personoplysninger til tredjelande eller internationale organisationer må kun foretages af databehandleren på baggrund af dokumenteret instruks herom fra den dataansvarlige og skal altid ske i overensstemmelse med databeskyttelsesforordningens kapitel V.</w:t>
      </w:r>
    </w:p>
    <w:p w14:paraId="42A83330" w14:textId="77777777" w:rsidR="00EA1103" w:rsidRPr="000A06CF" w:rsidRDefault="00EA1103" w:rsidP="00EA1103">
      <w:pPr>
        <w:pStyle w:val="Listeafsnit"/>
        <w:rPr>
          <w:color w:val="auto"/>
        </w:rPr>
      </w:pPr>
    </w:p>
    <w:p w14:paraId="49C08CF5" w14:textId="77777777" w:rsidR="00EA1103" w:rsidRPr="000A06CF" w:rsidRDefault="00EA1103" w:rsidP="00EA1103">
      <w:pPr>
        <w:pStyle w:val="Listeafsnit"/>
        <w:numPr>
          <w:ilvl w:val="0"/>
          <w:numId w:val="17"/>
        </w:numPr>
        <w:spacing w:line="280" w:lineRule="exact"/>
        <w:contextualSpacing w:val="0"/>
        <w:rPr>
          <w:color w:val="auto"/>
        </w:rPr>
      </w:pPr>
      <w:r w:rsidRPr="000A06CF">
        <w:rPr>
          <w:color w:val="auto"/>
        </w:rPr>
        <w:t>Hvis overførsel af personoplysninger til tredjelande eller internationale organisationer, som databehandleren ikke er blevet instrueret i at foretage af den dataansvarlige, kræves i henhold til EU-ret eller medlemsstaternes nationale ret, som databehandleren er underlagt, skal databehandleren underrette den dataansvarlige om dette retlige krav inden behandling, medmindre den pågældende ret forbyder en sådan underretning af hensyn til vigtige samfundsmæssige interesser.</w:t>
      </w:r>
    </w:p>
    <w:p w14:paraId="7AEC68A5" w14:textId="77777777" w:rsidR="00EA1103" w:rsidRPr="000A06CF" w:rsidRDefault="00EA1103" w:rsidP="00EA1103">
      <w:pPr>
        <w:pStyle w:val="Listeafsnit"/>
        <w:rPr>
          <w:color w:val="auto"/>
        </w:rPr>
      </w:pPr>
    </w:p>
    <w:p w14:paraId="5A777362" w14:textId="77777777" w:rsidR="00EA1103" w:rsidRPr="000A06CF" w:rsidRDefault="00EA1103" w:rsidP="00EA1103">
      <w:pPr>
        <w:pStyle w:val="Listeafsnit"/>
        <w:numPr>
          <w:ilvl w:val="0"/>
          <w:numId w:val="17"/>
        </w:numPr>
        <w:spacing w:line="280" w:lineRule="exact"/>
        <w:contextualSpacing w:val="0"/>
        <w:rPr>
          <w:color w:val="auto"/>
        </w:rPr>
      </w:pPr>
      <w:r w:rsidRPr="000A06CF">
        <w:rPr>
          <w:color w:val="auto"/>
        </w:rPr>
        <w:t>Uden dokumenteret instruks fra den dataansvarlige kan databehandleren således ikke inden for rammerne af disse Bestemmelser:</w:t>
      </w:r>
    </w:p>
    <w:p w14:paraId="339250BE" w14:textId="77777777" w:rsidR="00EA1103" w:rsidRPr="000A06CF" w:rsidRDefault="00EA1103" w:rsidP="00EA1103">
      <w:pPr>
        <w:pStyle w:val="Listeafsnit"/>
        <w:rPr>
          <w:color w:val="auto"/>
        </w:rPr>
      </w:pPr>
    </w:p>
    <w:p w14:paraId="0F305035"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overføre personoplysninger til en dataansvarlig eller databehandler i et tredjeland eller en international organisation</w:t>
      </w:r>
    </w:p>
    <w:p w14:paraId="4B81CA29"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lastRenderedPageBreak/>
        <w:t>overlade behandling af personoplysninger til en underdatabehandler i et tredjeland</w:t>
      </w:r>
    </w:p>
    <w:p w14:paraId="4D35569E"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behandle personoplysningerne i et tredjeland</w:t>
      </w:r>
    </w:p>
    <w:p w14:paraId="1248CF6E" w14:textId="77777777" w:rsidR="00EA1103" w:rsidRPr="000A06CF" w:rsidRDefault="00EA1103" w:rsidP="00EA1103">
      <w:pPr>
        <w:pStyle w:val="Listeafsnit"/>
        <w:ind w:left="1440"/>
        <w:rPr>
          <w:color w:val="auto"/>
        </w:rPr>
      </w:pPr>
    </w:p>
    <w:p w14:paraId="0E4A753F" w14:textId="77777777" w:rsidR="00EA1103" w:rsidRPr="000A06CF" w:rsidRDefault="00EA1103" w:rsidP="00EA1103">
      <w:pPr>
        <w:pStyle w:val="Listeafsnit"/>
        <w:numPr>
          <w:ilvl w:val="0"/>
          <w:numId w:val="17"/>
        </w:numPr>
        <w:spacing w:line="280" w:lineRule="exact"/>
        <w:contextualSpacing w:val="0"/>
        <w:rPr>
          <w:color w:val="auto"/>
        </w:rPr>
      </w:pPr>
      <w:r w:rsidRPr="000A06CF">
        <w:rPr>
          <w:color w:val="auto"/>
        </w:rPr>
        <w:t>Den dataansvarliges instruks vedrørende overførsel af personoplysninger til et tredjeland, herunder det eventuelle overførselsgrundlag i databeskyttelsesforordningens kapitel V, som overførslen er baseret på, skal angives i bilag C.6.</w:t>
      </w:r>
    </w:p>
    <w:p w14:paraId="5980B3E6" w14:textId="77777777" w:rsidR="00EA1103" w:rsidRPr="000A06CF" w:rsidRDefault="00EA1103" w:rsidP="00EA1103">
      <w:pPr>
        <w:pStyle w:val="Listeafsnit"/>
        <w:rPr>
          <w:color w:val="auto"/>
        </w:rPr>
      </w:pPr>
    </w:p>
    <w:p w14:paraId="3982595E" w14:textId="77777777" w:rsidR="00EA1103" w:rsidRDefault="00EA1103" w:rsidP="00EA1103">
      <w:pPr>
        <w:pStyle w:val="Listeafsnit"/>
        <w:numPr>
          <w:ilvl w:val="0"/>
          <w:numId w:val="17"/>
        </w:numPr>
        <w:spacing w:line="280" w:lineRule="exact"/>
        <w:contextualSpacing w:val="0"/>
        <w:rPr>
          <w:color w:val="auto"/>
        </w:rPr>
      </w:pPr>
      <w:r w:rsidRPr="000A06CF">
        <w:rPr>
          <w:color w:val="auto"/>
        </w:rPr>
        <w:t>Disse Bestemmelser skal ikke forveksles med standardkontraktsbestemmelser som omhandlet i databeskyttelsesforordningens artikel 46, stk. 2, litra c og d, og disse Bestemmelser kan ikke udgøre et grundlag for overførsel af personoplysninger som omhandlet i databeskyttelsesforordningens kapitel V.</w:t>
      </w:r>
    </w:p>
    <w:p w14:paraId="639F8A6C" w14:textId="77777777" w:rsidR="001001E1" w:rsidRDefault="001001E1" w:rsidP="001001E1">
      <w:pPr>
        <w:pStyle w:val="Listeafsnit"/>
        <w:spacing w:line="280" w:lineRule="exact"/>
        <w:contextualSpacing w:val="0"/>
        <w:rPr>
          <w:color w:val="auto"/>
        </w:rPr>
      </w:pPr>
    </w:p>
    <w:p w14:paraId="5DFC4813" w14:textId="77777777" w:rsidR="001D4069" w:rsidRPr="000A06CF" w:rsidRDefault="001D4069" w:rsidP="001001E1">
      <w:pPr>
        <w:pStyle w:val="Listeafsnit"/>
        <w:spacing w:line="280" w:lineRule="exact"/>
        <w:contextualSpacing w:val="0"/>
        <w:rPr>
          <w:color w:val="auto"/>
        </w:rPr>
      </w:pPr>
    </w:p>
    <w:p w14:paraId="58AB4AAE" w14:textId="489E908F" w:rsidR="00EA1103" w:rsidRPr="000A06CF" w:rsidRDefault="007E2E22" w:rsidP="00D21914">
      <w:pPr>
        <w:pStyle w:val="Overskrift1"/>
      </w:pPr>
      <w:bookmarkStart w:id="13" w:name="_Toc61383090"/>
      <w:bookmarkStart w:id="14" w:name="_Toc93316330"/>
      <w:r>
        <w:t xml:space="preserve">9. </w:t>
      </w:r>
      <w:r w:rsidR="00EA1103" w:rsidRPr="000A06CF">
        <w:t>Bistand til den dataansvarlige</w:t>
      </w:r>
      <w:bookmarkEnd w:id="13"/>
      <w:bookmarkEnd w:id="14"/>
    </w:p>
    <w:p w14:paraId="3E5CE5C1" w14:textId="77777777" w:rsidR="00EA1103" w:rsidRPr="000A06CF" w:rsidRDefault="00EA1103" w:rsidP="00EA1103"/>
    <w:p w14:paraId="0CE6F036" w14:textId="77777777" w:rsidR="00EA1103" w:rsidRPr="000A06CF" w:rsidRDefault="00EA1103" w:rsidP="00EA1103">
      <w:pPr>
        <w:pStyle w:val="Listeafsnit"/>
        <w:numPr>
          <w:ilvl w:val="0"/>
          <w:numId w:val="18"/>
        </w:numPr>
        <w:spacing w:line="280" w:lineRule="exact"/>
        <w:contextualSpacing w:val="0"/>
        <w:rPr>
          <w:color w:val="auto"/>
        </w:rPr>
      </w:pPr>
      <w:r w:rsidRPr="000A06CF">
        <w:rPr>
          <w:color w:val="auto"/>
        </w:rPr>
        <w:t>Databehandleren bistår, under hensyntagen til behandlingens karakter, så vidt muligt den dataansvarlige ved hjælp af passende tekniske og organisatoriske foranstaltninger med opfyldelse af den dataansvarliges forpligtelse til at besvare anmodninger om udøvelsen af de registreredes rettigheder som fastlagt i databeskyttelsesforordningens kapitel III.</w:t>
      </w:r>
    </w:p>
    <w:p w14:paraId="129A0BF4" w14:textId="77777777" w:rsidR="00EA1103" w:rsidRPr="000A06CF" w:rsidRDefault="00EA1103" w:rsidP="00EA1103">
      <w:pPr>
        <w:pStyle w:val="Listeafsnit"/>
        <w:rPr>
          <w:color w:val="auto"/>
        </w:rPr>
      </w:pPr>
    </w:p>
    <w:p w14:paraId="3AC95C4B" w14:textId="77777777" w:rsidR="00EA1103" w:rsidRPr="000A06CF" w:rsidRDefault="00EA1103" w:rsidP="00EA1103">
      <w:pPr>
        <w:pStyle w:val="Listeafsnit"/>
        <w:rPr>
          <w:color w:val="auto"/>
        </w:rPr>
      </w:pPr>
      <w:r w:rsidRPr="000A06CF">
        <w:rPr>
          <w:color w:val="auto"/>
        </w:rPr>
        <w:t>Dette indebærer, at databehandleren så vidt muligt skal bistå den dataansvarlige i forbindelse med, at den dataansvarlige skal sikre overholdelsen af:</w:t>
      </w:r>
    </w:p>
    <w:p w14:paraId="59E67C1E" w14:textId="77777777" w:rsidR="00EA1103" w:rsidRPr="000A06CF" w:rsidRDefault="00EA1103" w:rsidP="00EA1103">
      <w:pPr>
        <w:pStyle w:val="Listeafsnit"/>
        <w:rPr>
          <w:color w:val="auto"/>
        </w:rPr>
      </w:pPr>
    </w:p>
    <w:p w14:paraId="7A3460B0"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oplysningspligten ved indsamling af personoplysninger hos den registrerede</w:t>
      </w:r>
    </w:p>
    <w:p w14:paraId="466E3F51"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oplysningspligten, hvis personoplysninger ikke er indsamlet hos den registrerede</w:t>
      </w:r>
    </w:p>
    <w:p w14:paraId="0E7FD82D"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indsigtsretten</w:t>
      </w:r>
    </w:p>
    <w:p w14:paraId="5994F057"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retten til berigtigelse</w:t>
      </w:r>
    </w:p>
    <w:p w14:paraId="41D52A13"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retten til sletning (”retten til at blive glemt”)</w:t>
      </w:r>
    </w:p>
    <w:p w14:paraId="29BBE708"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retten til begrænsning af behandling</w:t>
      </w:r>
    </w:p>
    <w:p w14:paraId="289AE65D"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underretningspligten i forbindelse med berigtigelse eller sletning af personoplysninger eller begrænsning af behandling</w:t>
      </w:r>
    </w:p>
    <w:p w14:paraId="59844A10"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retten til dataportabilitet</w:t>
      </w:r>
    </w:p>
    <w:p w14:paraId="431A1E34"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retten til indsigelse</w:t>
      </w:r>
    </w:p>
    <w:p w14:paraId="5C059B4A" w14:textId="77777777" w:rsidR="00EA1103" w:rsidRPr="000A06CF" w:rsidRDefault="00EA1103" w:rsidP="00EA1103">
      <w:pPr>
        <w:pStyle w:val="Listeafsnit"/>
        <w:numPr>
          <w:ilvl w:val="1"/>
          <w:numId w:val="17"/>
        </w:numPr>
        <w:spacing w:line="280" w:lineRule="exact"/>
        <w:contextualSpacing w:val="0"/>
        <w:rPr>
          <w:color w:val="auto"/>
        </w:rPr>
      </w:pPr>
      <w:r w:rsidRPr="000A06CF">
        <w:rPr>
          <w:color w:val="auto"/>
        </w:rPr>
        <w:t>retten til ikke at være genstand for en afgørelse, der alene er baseret på automatisk behandling, herunder profilering</w:t>
      </w:r>
    </w:p>
    <w:p w14:paraId="5E233D06" w14:textId="77777777" w:rsidR="00EA1103" w:rsidRPr="000A06CF" w:rsidRDefault="00EA1103" w:rsidP="00EA1103">
      <w:pPr>
        <w:pStyle w:val="Listeafsnit"/>
        <w:rPr>
          <w:color w:val="auto"/>
        </w:rPr>
      </w:pPr>
    </w:p>
    <w:p w14:paraId="08E8F28A" w14:textId="77777777" w:rsidR="00EA1103" w:rsidRPr="000A06CF" w:rsidRDefault="00EA1103" w:rsidP="00EA1103">
      <w:pPr>
        <w:pStyle w:val="Listeafsnit"/>
        <w:numPr>
          <w:ilvl w:val="0"/>
          <w:numId w:val="18"/>
        </w:numPr>
        <w:spacing w:line="280" w:lineRule="exact"/>
        <w:contextualSpacing w:val="0"/>
        <w:rPr>
          <w:color w:val="auto"/>
        </w:rPr>
      </w:pPr>
      <w:r w:rsidRPr="000A06CF">
        <w:rPr>
          <w:color w:val="auto"/>
        </w:rPr>
        <w:t xml:space="preserve">I tillæg til databehandlerens forpligtelse til at bistå den dataansvarlige i henhold til Bestemmelse 6.3., bistår databehandleren </w:t>
      </w:r>
      <w:proofErr w:type="gramStart"/>
      <w:r w:rsidRPr="000A06CF">
        <w:rPr>
          <w:color w:val="auto"/>
        </w:rPr>
        <w:t>endvidere</w:t>
      </w:r>
      <w:proofErr w:type="gramEnd"/>
      <w:r w:rsidRPr="000A06CF">
        <w:rPr>
          <w:color w:val="auto"/>
        </w:rPr>
        <w:t>, under hensyntagen til behandlingens karakter og de oplysninger, der er tilgængelige for databehandleren, den dataansvarlige med:</w:t>
      </w:r>
    </w:p>
    <w:p w14:paraId="6BAD4610" w14:textId="77777777" w:rsidR="00EA1103" w:rsidRPr="000A06CF" w:rsidRDefault="00EA1103" w:rsidP="00EA1103">
      <w:pPr>
        <w:pStyle w:val="Listeafsnit"/>
        <w:rPr>
          <w:color w:val="auto"/>
        </w:rPr>
      </w:pPr>
    </w:p>
    <w:p w14:paraId="7165BAE9" w14:textId="77777777" w:rsidR="00EA1103" w:rsidRPr="000A06CF" w:rsidRDefault="00EA1103" w:rsidP="00EA1103">
      <w:pPr>
        <w:pStyle w:val="Listeafsnit"/>
        <w:numPr>
          <w:ilvl w:val="0"/>
          <w:numId w:val="19"/>
        </w:numPr>
        <w:spacing w:line="280" w:lineRule="exact"/>
        <w:contextualSpacing w:val="0"/>
        <w:rPr>
          <w:color w:val="auto"/>
        </w:rPr>
      </w:pPr>
      <w:r w:rsidRPr="000A06CF">
        <w:rPr>
          <w:color w:val="auto"/>
        </w:rPr>
        <w:t xml:space="preserve">den dataansvarliges forpligtelse til uden unødig forsinkelse og om muligt senest 72 timer, efter at denne er blevet bekendt med </w:t>
      </w:r>
      <w:proofErr w:type="gramStart"/>
      <w:r w:rsidRPr="000A06CF">
        <w:rPr>
          <w:color w:val="auto"/>
        </w:rPr>
        <w:t>det,</w:t>
      </w:r>
      <w:proofErr w:type="gramEnd"/>
      <w:r w:rsidRPr="000A06CF">
        <w:rPr>
          <w:color w:val="auto"/>
        </w:rPr>
        <w:t xml:space="preserve"> at anmelde brud på persondatasikkerheden til den kompetente tilsynsmyndighed,</w:t>
      </w:r>
      <w:r>
        <w:rPr>
          <w:color w:val="auto"/>
        </w:rPr>
        <w:t xml:space="preserve"> Datatilsynet</w:t>
      </w:r>
      <w:r w:rsidRPr="000A06CF">
        <w:rPr>
          <w:color w:val="auto"/>
        </w:rPr>
        <w:t xml:space="preserve">, </w:t>
      </w:r>
      <w:proofErr w:type="gramStart"/>
      <w:r w:rsidRPr="000A06CF">
        <w:rPr>
          <w:color w:val="auto"/>
        </w:rPr>
        <w:t>medmindre at</w:t>
      </w:r>
      <w:proofErr w:type="gramEnd"/>
      <w:r w:rsidRPr="000A06CF">
        <w:rPr>
          <w:color w:val="auto"/>
        </w:rPr>
        <w:t xml:space="preserve"> det er usandsynligt, at bruddet på persondatasikkerheden indebærer en risiko for fysiske personers rettigheder eller frihedsrettigheder</w:t>
      </w:r>
    </w:p>
    <w:p w14:paraId="66C07A72" w14:textId="77777777" w:rsidR="00EA1103" w:rsidRPr="000A06CF" w:rsidRDefault="00EA1103" w:rsidP="00EA1103">
      <w:pPr>
        <w:pStyle w:val="Listeafsnit"/>
        <w:ind w:left="1440"/>
        <w:rPr>
          <w:color w:val="auto"/>
        </w:rPr>
      </w:pPr>
    </w:p>
    <w:p w14:paraId="012666B9" w14:textId="77777777" w:rsidR="00EA1103" w:rsidRPr="000A06CF" w:rsidRDefault="00EA1103" w:rsidP="00EA1103">
      <w:pPr>
        <w:pStyle w:val="Listeafsnit"/>
        <w:numPr>
          <w:ilvl w:val="0"/>
          <w:numId w:val="19"/>
        </w:numPr>
        <w:spacing w:line="280" w:lineRule="exact"/>
        <w:contextualSpacing w:val="0"/>
        <w:rPr>
          <w:color w:val="auto"/>
        </w:rPr>
      </w:pPr>
      <w:r w:rsidRPr="000A06CF">
        <w:rPr>
          <w:color w:val="auto"/>
        </w:rPr>
        <w:t>den dataansvarliges forpligtelse til uden unødig forsinkelse at underrette den registrerede om brud på persondatasikkerheden, når bruddet sandsynligvis vil medføre en høj risiko for fysiske personers rettigheder og frihedsrettigheder</w:t>
      </w:r>
    </w:p>
    <w:p w14:paraId="5110973E" w14:textId="77777777" w:rsidR="00EA1103" w:rsidRPr="000A06CF" w:rsidRDefault="00EA1103" w:rsidP="00EA1103">
      <w:pPr>
        <w:pStyle w:val="Listeafsnit"/>
        <w:numPr>
          <w:ilvl w:val="0"/>
          <w:numId w:val="19"/>
        </w:numPr>
        <w:spacing w:line="280" w:lineRule="exact"/>
        <w:contextualSpacing w:val="0"/>
        <w:rPr>
          <w:color w:val="auto"/>
        </w:rPr>
      </w:pPr>
      <w:r w:rsidRPr="000A06CF">
        <w:rPr>
          <w:color w:val="auto"/>
        </w:rPr>
        <w:lastRenderedPageBreak/>
        <w:t xml:space="preserve">den dataansvarliges forpligtelse til forud for behandlingen at </w:t>
      </w:r>
      <w:proofErr w:type="gramStart"/>
      <w:r w:rsidRPr="000A06CF">
        <w:rPr>
          <w:color w:val="auto"/>
        </w:rPr>
        <w:t>foretage en analyse af</w:t>
      </w:r>
      <w:proofErr w:type="gramEnd"/>
      <w:r w:rsidRPr="000A06CF">
        <w:rPr>
          <w:color w:val="auto"/>
        </w:rPr>
        <w:t xml:space="preserve"> de påtænkte behandlingsaktiviteters konsekvenser for beskyttelse af personoplysninger (en konsekvensanalyse)</w:t>
      </w:r>
    </w:p>
    <w:p w14:paraId="0486FAB9" w14:textId="77777777" w:rsidR="00EA1103" w:rsidRPr="000A06CF" w:rsidRDefault="00EA1103" w:rsidP="00EA1103">
      <w:pPr>
        <w:pStyle w:val="Listeafsnit"/>
        <w:ind w:left="1440"/>
        <w:rPr>
          <w:color w:val="auto"/>
        </w:rPr>
      </w:pPr>
    </w:p>
    <w:p w14:paraId="494D2C7A" w14:textId="77777777" w:rsidR="00EA1103" w:rsidRPr="000A06CF" w:rsidRDefault="00EA1103" w:rsidP="00EA1103">
      <w:pPr>
        <w:pStyle w:val="Listeafsnit"/>
        <w:numPr>
          <w:ilvl w:val="0"/>
          <w:numId w:val="19"/>
        </w:numPr>
        <w:spacing w:line="280" w:lineRule="exact"/>
        <w:contextualSpacing w:val="0"/>
        <w:rPr>
          <w:color w:val="auto"/>
        </w:rPr>
      </w:pPr>
      <w:r w:rsidRPr="000A06CF">
        <w:rPr>
          <w:color w:val="auto"/>
        </w:rPr>
        <w:t xml:space="preserve">den dataansvarliges forpligtelse til at høre den kompetente tilsynsmyndighed, </w:t>
      </w:r>
      <w:r>
        <w:rPr>
          <w:color w:val="auto"/>
        </w:rPr>
        <w:t>Datatilsynet</w:t>
      </w:r>
      <w:r w:rsidRPr="000A06CF">
        <w:rPr>
          <w:color w:val="auto"/>
        </w:rPr>
        <w:t xml:space="preserve">, inden behandling, </w:t>
      </w:r>
      <w:proofErr w:type="gramStart"/>
      <w:r w:rsidRPr="000A06CF">
        <w:rPr>
          <w:color w:val="auto"/>
        </w:rPr>
        <w:t>såfremt</w:t>
      </w:r>
      <w:proofErr w:type="gramEnd"/>
      <w:r w:rsidRPr="000A06CF">
        <w:rPr>
          <w:color w:val="auto"/>
        </w:rPr>
        <w:t xml:space="preserve"> en konsekvensanalyse vedrørende databeskyttelse viser, at behandlingen vil føre til høj risiko i mangel af foranstaltninger truffet af den dataansvarlige for at begrænse risikoen.</w:t>
      </w:r>
    </w:p>
    <w:p w14:paraId="30B010AC" w14:textId="77777777" w:rsidR="00EA1103" w:rsidRPr="000A06CF" w:rsidRDefault="00EA1103" w:rsidP="00EA1103">
      <w:pPr>
        <w:pStyle w:val="Listeafsnit"/>
        <w:ind w:left="1440"/>
        <w:rPr>
          <w:color w:val="auto"/>
        </w:rPr>
      </w:pPr>
    </w:p>
    <w:p w14:paraId="6D7C73D8" w14:textId="77777777" w:rsidR="00EA1103" w:rsidRDefault="00EA1103" w:rsidP="00EA1103">
      <w:pPr>
        <w:pStyle w:val="Listeafsnit"/>
        <w:numPr>
          <w:ilvl w:val="0"/>
          <w:numId w:val="18"/>
        </w:numPr>
        <w:spacing w:line="280" w:lineRule="exact"/>
        <w:contextualSpacing w:val="0"/>
        <w:rPr>
          <w:color w:val="auto"/>
        </w:rPr>
      </w:pPr>
      <w:r w:rsidRPr="000A06CF">
        <w:rPr>
          <w:color w:val="auto"/>
        </w:rPr>
        <w:t>Parterne</w:t>
      </w:r>
      <w:r>
        <w:rPr>
          <w:color w:val="auto"/>
        </w:rPr>
        <w:t xml:space="preserve"> har </w:t>
      </w:r>
      <w:r w:rsidRPr="000A06CF">
        <w:rPr>
          <w:color w:val="auto"/>
        </w:rPr>
        <w:t>i bilag C angi</w:t>
      </w:r>
      <w:r>
        <w:rPr>
          <w:color w:val="auto"/>
        </w:rPr>
        <w:t>vet</w:t>
      </w:r>
      <w:r w:rsidRPr="000A06CF">
        <w:rPr>
          <w:color w:val="auto"/>
        </w:rPr>
        <w:t xml:space="preserve"> de </w:t>
      </w:r>
      <w:proofErr w:type="gramStart"/>
      <w:r w:rsidRPr="000A06CF">
        <w:rPr>
          <w:color w:val="auto"/>
        </w:rPr>
        <w:t>fornødne</w:t>
      </w:r>
      <w:proofErr w:type="gramEnd"/>
      <w:r w:rsidRPr="000A06CF">
        <w:rPr>
          <w:color w:val="auto"/>
        </w:rPr>
        <w:t xml:space="preserve"> tekniske og organisatoriske foranstaltninger, hvormed databehandleren skal bistå den dataansvarlige samt i hvilket omfang og udstrækning. Det gælder for de forpligtelser, der følger af Bestemmelse 9.1. og 9.2.</w:t>
      </w:r>
    </w:p>
    <w:p w14:paraId="0D28A74A" w14:textId="77777777" w:rsidR="001D4069" w:rsidRDefault="001D4069" w:rsidP="001D4069">
      <w:pPr>
        <w:pStyle w:val="Listeafsnit"/>
        <w:spacing w:line="280" w:lineRule="exact"/>
        <w:contextualSpacing w:val="0"/>
        <w:rPr>
          <w:color w:val="auto"/>
        </w:rPr>
      </w:pPr>
    </w:p>
    <w:p w14:paraId="0CB32489" w14:textId="77777777" w:rsidR="001001E1" w:rsidRPr="000A06CF" w:rsidRDefault="001001E1" w:rsidP="001001E1">
      <w:pPr>
        <w:pStyle w:val="Listeafsnit"/>
        <w:spacing w:line="280" w:lineRule="exact"/>
        <w:contextualSpacing w:val="0"/>
        <w:rPr>
          <w:color w:val="auto"/>
        </w:rPr>
      </w:pPr>
    </w:p>
    <w:p w14:paraId="5A750BBF" w14:textId="4582B813" w:rsidR="00EA1103" w:rsidRPr="000A06CF" w:rsidRDefault="007E2E22" w:rsidP="00D21914">
      <w:pPr>
        <w:pStyle w:val="Overskrift1"/>
      </w:pPr>
      <w:bookmarkStart w:id="15" w:name="_Toc61383091"/>
      <w:bookmarkStart w:id="16" w:name="_Toc93316331"/>
      <w:r>
        <w:t xml:space="preserve">10. </w:t>
      </w:r>
      <w:r w:rsidR="00EA1103" w:rsidRPr="000A06CF">
        <w:t>Underretning om brud på persondatasikkerheden</w:t>
      </w:r>
      <w:bookmarkEnd w:id="15"/>
      <w:bookmarkEnd w:id="16"/>
    </w:p>
    <w:p w14:paraId="575075FA" w14:textId="77777777" w:rsidR="00EA1103" w:rsidRPr="000A06CF" w:rsidRDefault="00EA1103" w:rsidP="00EA1103"/>
    <w:p w14:paraId="44CADE9F" w14:textId="77777777" w:rsidR="00EA1103" w:rsidRPr="000A06CF" w:rsidRDefault="00EA1103" w:rsidP="00EA1103">
      <w:pPr>
        <w:pStyle w:val="Listeafsnit"/>
        <w:numPr>
          <w:ilvl w:val="0"/>
          <w:numId w:val="16"/>
        </w:numPr>
        <w:spacing w:line="280" w:lineRule="exact"/>
        <w:contextualSpacing w:val="0"/>
        <w:rPr>
          <w:color w:val="auto"/>
        </w:rPr>
      </w:pPr>
      <w:r w:rsidRPr="000A06CF">
        <w:rPr>
          <w:color w:val="auto"/>
        </w:rPr>
        <w:t>Databehandleren underretter uden unødig forsinkelse den dataansvarlige efter at være blevet opmærksom på, at der er sket et brud på persondatasikkerheden.</w:t>
      </w:r>
    </w:p>
    <w:p w14:paraId="35CB5BB2" w14:textId="77777777" w:rsidR="00EA1103" w:rsidRPr="000A06CF" w:rsidRDefault="00EA1103" w:rsidP="00EA1103">
      <w:pPr>
        <w:pStyle w:val="Listeafsnit"/>
        <w:rPr>
          <w:color w:val="auto"/>
        </w:rPr>
      </w:pPr>
    </w:p>
    <w:p w14:paraId="55897EA6" w14:textId="77777777" w:rsidR="00EA1103" w:rsidRPr="000A06CF" w:rsidRDefault="00EA1103" w:rsidP="00EA1103">
      <w:pPr>
        <w:pStyle w:val="Listeafsnit"/>
        <w:numPr>
          <w:ilvl w:val="0"/>
          <w:numId w:val="16"/>
        </w:numPr>
        <w:spacing w:line="280" w:lineRule="exact"/>
        <w:contextualSpacing w:val="0"/>
        <w:rPr>
          <w:color w:val="auto"/>
        </w:rPr>
      </w:pPr>
      <w:r w:rsidRPr="000A06CF">
        <w:rPr>
          <w:color w:val="auto"/>
        </w:rPr>
        <w:t xml:space="preserve">Databehandlerens underretning til den dataansvarlige skal om muligt ske </w:t>
      </w:r>
      <w:r>
        <w:rPr>
          <w:color w:val="auto"/>
        </w:rPr>
        <w:t>ved, at databehandleren giver en indledende underretning hurtigst muligt og senest</w:t>
      </w:r>
      <w:r w:rsidRPr="000A06CF">
        <w:rPr>
          <w:color w:val="auto"/>
        </w:rPr>
        <w:t xml:space="preserve"> </w:t>
      </w:r>
      <w:r w:rsidRPr="00B2151B">
        <w:rPr>
          <w:color w:val="auto"/>
        </w:rPr>
        <w:t>4 timer</w:t>
      </w:r>
      <w:r w:rsidRPr="000A06CF">
        <w:rPr>
          <w:color w:val="auto"/>
        </w:rPr>
        <w:t xml:space="preserve"> efter, at denne er blevet bekendt med bruddet</w:t>
      </w:r>
      <w:r>
        <w:rPr>
          <w:color w:val="auto"/>
        </w:rPr>
        <w:t xml:space="preserve"> og en uddybende underretning hurtigst muligt og senest inden for 36 timer efter, at databehandleren er bekendt med bruddet</w:t>
      </w:r>
      <w:r w:rsidRPr="000A06CF">
        <w:rPr>
          <w:color w:val="auto"/>
        </w:rPr>
        <w:t>, sådan at den dataansvarlige kan overholde sin forpligtelse til at anmelde bruddet på persondatasikkerheden til den kompetente tilsynsmyndighed, jf. databeskyttelsesforordningens artikel 33.</w:t>
      </w:r>
    </w:p>
    <w:p w14:paraId="16CC8EFB" w14:textId="77777777" w:rsidR="00EA1103" w:rsidRPr="000A06CF" w:rsidRDefault="00EA1103" w:rsidP="00EA1103">
      <w:pPr>
        <w:pStyle w:val="Listeafsnit"/>
        <w:rPr>
          <w:color w:val="auto"/>
        </w:rPr>
      </w:pPr>
    </w:p>
    <w:p w14:paraId="40960382" w14:textId="77777777" w:rsidR="00EA1103" w:rsidRPr="000A06CF" w:rsidRDefault="00EA1103" w:rsidP="00EA1103">
      <w:pPr>
        <w:pStyle w:val="Listeafsnit"/>
        <w:numPr>
          <w:ilvl w:val="0"/>
          <w:numId w:val="16"/>
        </w:numPr>
        <w:spacing w:line="280" w:lineRule="exact"/>
        <w:contextualSpacing w:val="0"/>
        <w:rPr>
          <w:color w:val="auto"/>
        </w:rPr>
      </w:pPr>
      <w:r w:rsidRPr="000A06CF">
        <w:rPr>
          <w:color w:val="auto"/>
        </w:rPr>
        <w:t>I overensstemmelse med Bestemmelse 9.2.a skal databehandleren bistå den dataansvarlige med at foretage anmeldelse af bruddet til den kompetente tilsynsmyndighed. Det betyder, at databehandleren skal bistå med at tilvejebringe nedenstående information, som ifølge artikel 33, stk. 3, skal fremgå af den dataansvarliges anmeldelse af bruddet til den kompetente tilsynsmyndighed:</w:t>
      </w:r>
    </w:p>
    <w:p w14:paraId="56116146" w14:textId="77777777" w:rsidR="00EA1103" w:rsidRPr="000A06CF" w:rsidRDefault="00EA1103" w:rsidP="00EA1103">
      <w:pPr>
        <w:pStyle w:val="Listeafsnit"/>
        <w:rPr>
          <w:color w:val="auto"/>
        </w:rPr>
      </w:pPr>
    </w:p>
    <w:p w14:paraId="73CDAC78" w14:textId="77777777" w:rsidR="00EA1103" w:rsidRPr="000A06CF" w:rsidRDefault="00EA1103" w:rsidP="00EA1103">
      <w:pPr>
        <w:pStyle w:val="Listeafsnit"/>
        <w:numPr>
          <w:ilvl w:val="1"/>
          <w:numId w:val="16"/>
        </w:numPr>
        <w:spacing w:line="280" w:lineRule="exact"/>
        <w:contextualSpacing w:val="0"/>
        <w:rPr>
          <w:color w:val="auto"/>
        </w:rPr>
      </w:pPr>
      <w:r w:rsidRPr="000A06CF">
        <w:rPr>
          <w:color w:val="auto"/>
        </w:rPr>
        <w:t>karakteren af bruddet på persondatasikkerheden, herunder, hvis det er muligt, kategorierne og det omtrentlige antal berørte registrerede samt kategorierne og det omtrentlige antal berørte registreringer af personoplysninger</w:t>
      </w:r>
    </w:p>
    <w:p w14:paraId="345E62F8" w14:textId="77777777" w:rsidR="00EA1103" w:rsidRPr="000A06CF" w:rsidRDefault="00EA1103" w:rsidP="00EA1103">
      <w:pPr>
        <w:pStyle w:val="Listeafsnit"/>
        <w:ind w:left="1440"/>
        <w:rPr>
          <w:color w:val="auto"/>
        </w:rPr>
      </w:pPr>
    </w:p>
    <w:p w14:paraId="240782D0" w14:textId="77777777" w:rsidR="00EA1103" w:rsidRPr="000A06CF" w:rsidRDefault="00EA1103" w:rsidP="00EA1103">
      <w:pPr>
        <w:pStyle w:val="Listeafsnit"/>
        <w:numPr>
          <w:ilvl w:val="1"/>
          <w:numId w:val="16"/>
        </w:numPr>
        <w:spacing w:line="280" w:lineRule="exact"/>
        <w:contextualSpacing w:val="0"/>
        <w:rPr>
          <w:color w:val="auto"/>
        </w:rPr>
      </w:pPr>
      <w:r w:rsidRPr="000A06CF">
        <w:rPr>
          <w:color w:val="auto"/>
        </w:rPr>
        <w:t>de sandsynlige konsekvenser af bruddet på persondatasikkerheden</w:t>
      </w:r>
    </w:p>
    <w:p w14:paraId="4F321A50" w14:textId="77777777" w:rsidR="00EA1103" w:rsidRPr="000A06CF" w:rsidRDefault="00EA1103" w:rsidP="00EA1103">
      <w:pPr>
        <w:pStyle w:val="Listeafsnit"/>
        <w:ind w:left="1440"/>
        <w:rPr>
          <w:color w:val="auto"/>
        </w:rPr>
      </w:pPr>
    </w:p>
    <w:p w14:paraId="5028441B" w14:textId="77777777" w:rsidR="00EA1103" w:rsidRPr="000A06CF" w:rsidRDefault="00EA1103" w:rsidP="00EA1103">
      <w:pPr>
        <w:pStyle w:val="Listeafsnit"/>
        <w:numPr>
          <w:ilvl w:val="1"/>
          <w:numId w:val="16"/>
        </w:numPr>
        <w:spacing w:line="280" w:lineRule="exact"/>
        <w:contextualSpacing w:val="0"/>
        <w:rPr>
          <w:color w:val="auto"/>
        </w:rPr>
      </w:pPr>
      <w:r w:rsidRPr="000A06CF">
        <w:rPr>
          <w:color w:val="auto"/>
        </w:rPr>
        <w:t>de foranstaltninger, som den dataansvarlige har truffet eller foreslår truffet for at håndtere bruddet på persondatasikkerheden, herunder, hvis det er relevant, foranstaltninger for at begrænse dets mulige skadevirkninger.</w:t>
      </w:r>
    </w:p>
    <w:p w14:paraId="33C99FDE" w14:textId="77777777" w:rsidR="00EA1103" w:rsidRPr="000A06CF" w:rsidRDefault="00EA1103" w:rsidP="00EA1103">
      <w:pPr>
        <w:pStyle w:val="Listeafsnit"/>
        <w:rPr>
          <w:color w:val="auto"/>
        </w:rPr>
      </w:pPr>
    </w:p>
    <w:p w14:paraId="5906DC3E" w14:textId="77777777" w:rsidR="00EA1103" w:rsidRDefault="00EA1103" w:rsidP="00EA1103">
      <w:pPr>
        <w:pStyle w:val="Listeafsnit"/>
        <w:numPr>
          <w:ilvl w:val="0"/>
          <w:numId w:val="16"/>
        </w:numPr>
        <w:spacing w:line="280" w:lineRule="exact"/>
        <w:contextualSpacing w:val="0"/>
        <w:rPr>
          <w:color w:val="auto"/>
        </w:rPr>
      </w:pPr>
      <w:r w:rsidRPr="000A06CF">
        <w:rPr>
          <w:color w:val="auto"/>
        </w:rPr>
        <w:t>Parterne skal i bilag C angive den information, som databehandleren skal tilvejebringe i forbindelse med sin bistand til den dataansvarlige i dennes forpligtelse til at anmelde brud på persondatasikkerheden til den kompetente tilsynsmyndighed.</w:t>
      </w:r>
    </w:p>
    <w:p w14:paraId="57988761" w14:textId="77777777" w:rsidR="0093633E" w:rsidRDefault="0093633E" w:rsidP="0093633E">
      <w:pPr>
        <w:pStyle w:val="Listeafsnit"/>
        <w:spacing w:line="280" w:lineRule="exact"/>
        <w:contextualSpacing w:val="0"/>
        <w:rPr>
          <w:color w:val="auto"/>
        </w:rPr>
      </w:pPr>
    </w:p>
    <w:p w14:paraId="7998CB36" w14:textId="77777777" w:rsidR="001001E1" w:rsidRDefault="001001E1" w:rsidP="001001E1">
      <w:pPr>
        <w:pStyle w:val="Listeafsnit"/>
        <w:spacing w:line="280" w:lineRule="exact"/>
        <w:contextualSpacing w:val="0"/>
        <w:rPr>
          <w:color w:val="auto"/>
        </w:rPr>
      </w:pPr>
    </w:p>
    <w:p w14:paraId="18699114" w14:textId="77777777" w:rsidR="00ED265A" w:rsidRPr="000A06CF" w:rsidRDefault="00ED265A" w:rsidP="001001E1">
      <w:pPr>
        <w:pStyle w:val="Listeafsnit"/>
        <w:spacing w:line="280" w:lineRule="exact"/>
        <w:contextualSpacing w:val="0"/>
        <w:rPr>
          <w:color w:val="auto"/>
        </w:rPr>
      </w:pPr>
    </w:p>
    <w:p w14:paraId="773C1322" w14:textId="544A4AAD" w:rsidR="00EA1103" w:rsidRPr="000A06CF" w:rsidRDefault="007E2E22" w:rsidP="00D21914">
      <w:pPr>
        <w:pStyle w:val="Overskrift1"/>
      </w:pPr>
      <w:bookmarkStart w:id="17" w:name="_Toc61383092"/>
      <w:bookmarkStart w:id="18" w:name="_Toc93316332"/>
      <w:r>
        <w:lastRenderedPageBreak/>
        <w:t xml:space="preserve">11. </w:t>
      </w:r>
      <w:r w:rsidR="00EA1103" w:rsidRPr="000A06CF">
        <w:t>Sletning og returnering af oplysninger</w:t>
      </w:r>
      <w:bookmarkEnd w:id="17"/>
      <w:bookmarkEnd w:id="18"/>
    </w:p>
    <w:p w14:paraId="56B6ECAC" w14:textId="77777777" w:rsidR="00EA1103" w:rsidRPr="000A06CF" w:rsidRDefault="00EA1103" w:rsidP="00EA1103"/>
    <w:p w14:paraId="42A25CEC" w14:textId="77777777" w:rsidR="00EA1103" w:rsidRPr="000A06CF" w:rsidRDefault="00EA1103" w:rsidP="00EA1103">
      <w:pPr>
        <w:pStyle w:val="Listeafsnit"/>
        <w:numPr>
          <w:ilvl w:val="0"/>
          <w:numId w:val="11"/>
        </w:numPr>
        <w:spacing w:line="280" w:lineRule="exact"/>
        <w:contextualSpacing w:val="0"/>
        <w:rPr>
          <w:color w:val="auto"/>
        </w:rPr>
      </w:pPr>
      <w:r w:rsidRPr="000A06CF">
        <w:rPr>
          <w:color w:val="auto"/>
        </w:rPr>
        <w:t xml:space="preserve">Ved ophør af </w:t>
      </w:r>
      <w:r>
        <w:rPr>
          <w:color w:val="auto"/>
        </w:rPr>
        <w:t xml:space="preserve">databehandlerens </w:t>
      </w:r>
      <w:r w:rsidRPr="000A06CF">
        <w:rPr>
          <w:color w:val="auto"/>
        </w:rPr>
        <w:t xml:space="preserve">behandling af personoplysninger, er databehandleren forpligtet til at </w:t>
      </w:r>
      <w:r w:rsidRPr="001D4069">
        <w:rPr>
          <w:color w:val="auto"/>
          <w:highlight w:val="lightGray"/>
        </w:rPr>
        <w:t>[VALG 1] slette alle personoplysninger, der er blevet behandlet på vegne af den dataansvarlige og bekræfte over for den dataansvarlig, at oplysningerne er slettet</w:t>
      </w:r>
      <w:r w:rsidRPr="000A06CF">
        <w:rPr>
          <w:color w:val="auto"/>
        </w:rPr>
        <w:t xml:space="preserve"> / </w:t>
      </w:r>
      <w:r w:rsidRPr="001D4069">
        <w:rPr>
          <w:color w:val="auto"/>
          <w:highlight w:val="lightGray"/>
        </w:rPr>
        <w:t>[VALG 2] tilbagelevere alle personoplysningerne og slette eksisterende kopier</w:t>
      </w:r>
      <w:r w:rsidRPr="000A06CF">
        <w:rPr>
          <w:color w:val="auto"/>
        </w:rPr>
        <w:t>, medmindre EU-retten eller medlemsstaternes nationale ret foreskriver opbevaring af personoplysningerne.</w:t>
      </w:r>
    </w:p>
    <w:p w14:paraId="69D3ACCA" w14:textId="77777777" w:rsidR="00EA1103" w:rsidRPr="000A06CF" w:rsidRDefault="00EA1103" w:rsidP="00EA1103">
      <w:pPr>
        <w:pStyle w:val="Listeafsnit"/>
        <w:rPr>
          <w:color w:val="auto"/>
        </w:rPr>
      </w:pPr>
    </w:p>
    <w:p w14:paraId="7898A02A" w14:textId="77777777" w:rsidR="00EA1103" w:rsidRPr="000A06CF" w:rsidRDefault="00EA1103" w:rsidP="00EA1103">
      <w:pPr>
        <w:pStyle w:val="Listeafsnit"/>
        <w:numPr>
          <w:ilvl w:val="0"/>
          <w:numId w:val="11"/>
        </w:numPr>
        <w:spacing w:line="280" w:lineRule="exact"/>
        <w:contextualSpacing w:val="0"/>
        <w:rPr>
          <w:color w:val="auto"/>
        </w:rPr>
      </w:pPr>
      <w:r w:rsidRPr="001D4069">
        <w:rPr>
          <w:color w:val="auto"/>
          <w:highlight w:val="lightGray"/>
        </w:rPr>
        <w:t>[HVIS RELEVANT]</w:t>
      </w:r>
      <w:r w:rsidRPr="000A06CF">
        <w:rPr>
          <w:color w:val="auto"/>
        </w:rPr>
        <w:t xml:space="preserve"> Følgende regler i EU-retten</w:t>
      </w:r>
      <w:r>
        <w:rPr>
          <w:color w:val="auto"/>
        </w:rPr>
        <w:t xml:space="preserve">, </w:t>
      </w:r>
      <w:r w:rsidRPr="000A06CF">
        <w:rPr>
          <w:color w:val="auto"/>
        </w:rPr>
        <w:t xml:space="preserve">medlemsstaternes nationale ret </w:t>
      </w:r>
      <w:r>
        <w:rPr>
          <w:color w:val="auto"/>
        </w:rPr>
        <w:t xml:space="preserve">eller adfærdskodekser </w:t>
      </w:r>
      <w:r w:rsidRPr="000A06CF">
        <w:rPr>
          <w:color w:val="auto"/>
        </w:rPr>
        <w:t>foreskriver opbevaring af personoplysningerne efter ophør af tjenesterne vedrørende behandling af personoplysninger:</w:t>
      </w:r>
    </w:p>
    <w:p w14:paraId="124562D9" w14:textId="77777777" w:rsidR="00EA1103" w:rsidRPr="000A06CF" w:rsidRDefault="00EA1103" w:rsidP="00EA1103">
      <w:pPr>
        <w:pStyle w:val="Listeafsnit"/>
        <w:rPr>
          <w:color w:val="auto"/>
        </w:rPr>
      </w:pPr>
    </w:p>
    <w:p w14:paraId="0AEDCE6A" w14:textId="77777777" w:rsidR="00EA1103" w:rsidRPr="001D4069" w:rsidRDefault="00EA1103" w:rsidP="00EA1103">
      <w:pPr>
        <w:pStyle w:val="Listeafsnit"/>
        <w:numPr>
          <w:ilvl w:val="1"/>
          <w:numId w:val="11"/>
        </w:numPr>
        <w:spacing w:after="160" w:line="280" w:lineRule="exact"/>
        <w:rPr>
          <w:color w:val="auto"/>
          <w:highlight w:val="lightGray"/>
        </w:rPr>
      </w:pPr>
      <w:r w:rsidRPr="001D4069">
        <w:rPr>
          <w:color w:val="auto"/>
          <w:highlight w:val="lightGray"/>
        </w:rPr>
        <w:t xml:space="preserve">[…] fx The Danish Code of Conduct for Research Integrity, hvorefter data skal opbevares I en periode på mindst 5 år fra datoen for publicering. </w:t>
      </w:r>
    </w:p>
    <w:p w14:paraId="60147918" w14:textId="77777777" w:rsidR="00EA1103" w:rsidRDefault="00EA1103" w:rsidP="00EA1103">
      <w:pPr>
        <w:pStyle w:val="Listeafsnit"/>
        <w:spacing w:line="280" w:lineRule="exact"/>
        <w:ind w:left="1440"/>
        <w:rPr>
          <w:color w:val="auto"/>
          <w:highlight w:val="cyan"/>
        </w:rPr>
      </w:pPr>
    </w:p>
    <w:p w14:paraId="0C767D97" w14:textId="77777777" w:rsidR="00EA1103" w:rsidRPr="001D4069" w:rsidRDefault="00EA1103" w:rsidP="00EA1103">
      <w:pPr>
        <w:pStyle w:val="Listeafsnit"/>
        <w:numPr>
          <w:ilvl w:val="1"/>
          <w:numId w:val="11"/>
        </w:numPr>
        <w:spacing w:after="160" w:line="280" w:lineRule="exact"/>
        <w:rPr>
          <w:color w:val="auto"/>
          <w:highlight w:val="lightGray"/>
        </w:rPr>
      </w:pPr>
      <w:r w:rsidRPr="001D4069">
        <w:rPr>
          <w:color w:val="auto"/>
          <w:highlight w:val="lightGray"/>
        </w:rPr>
        <w:t>[…] fx Bogføringsloven, hvorefter oplysninger vedrørende en betaling skal opbevares i 5 år fra udgangen af det regnskabsår, som materialet vedrører.</w:t>
      </w:r>
    </w:p>
    <w:p w14:paraId="38BCC49A" w14:textId="77777777" w:rsidR="00EA1103" w:rsidRPr="006715B7" w:rsidRDefault="00EA1103" w:rsidP="00EA1103">
      <w:pPr>
        <w:pStyle w:val="Listeafsnit"/>
        <w:ind w:left="1440"/>
        <w:rPr>
          <w:color w:val="auto"/>
        </w:rPr>
      </w:pPr>
    </w:p>
    <w:p w14:paraId="3CCF0B02" w14:textId="77777777" w:rsidR="00EA1103" w:rsidRPr="00ED265A" w:rsidRDefault="00EA1103" w:rsidP="00EA1103">
      <w:pPr>
        <w:pStyle w:val="Listeafsnit"/>
        <w:rPr>
          <w:color w:val="auto"/>
        </w:rPr>
      </w:pPr>
      <w:r w:rsidRPr="00ED265A">
        <w:rPr>
          <w:color w:val="auto"/>
        </w:rPr>
        <w:t>Databehandleren forpligter sig til alene at behandle personoplysningerne til de(t) formål, i den periode og under de betingelser, som disse regler foreskriver.</w:t>
      </w:r>
    </w:p>
    <w:p w14:paraId="692D5350" w14:textId="77777777" w:rsidR="001D4069" w:rsidRDefault="001D4069" w:rsidP="00EA1103">
      <w:pPr>
        <w:pStyle w:val="Listeafsnit"/>
        <w:rPr>
          <w:color w:val="auto"/>
        </w:rPr>
      </w:pPr>
    </w:p>
    <w:p w14:paraId="3C29673F" w14:textId="77777777" w:rsidR="001001E1" w:rsidRPr="000A06CF" w:rsidRDefault="001001E1" w:rsidP="00EA1103">
      <w:pPr>
        <w:pStyle w:val="Listeafsnit"/>
        <w:rPr>
          <w:color w:val="auto"/>
        </w:rPr>
      </w:pPr>
    </w:p>
    <w:p w14:paraId="6DE61501" w14:textId="0255FD62" w:rsidR="00EA1103" w:rsidRPr="000A06CF" w:rsidRDefault="007E2E22" w:rsidP="00D21914">
      <w:pPr>
        <w:pStyle w:val="Overskrift1"/>
      </w:pPr>
      <w:bookmarkStart w:id="19" w:name="_Toc61383093"/>
      <w:bookmarkStart w:id="20" w:name="_Toc93316333"/>
      <w:r>
        <w:t xml:space="preserve">12. </w:t>
      </w:r>
      <w:r w:rsidR="00EA1103" w:rsidRPr="000A06CF">
        <w:t>Revision, herunder inspektion</w:t>
      </w:r>
      <w:bookmarkEnd w:id="19"/>
      <w:bookmarkEnd w:id="20"/>
    </w:p>
    <w:p w14:paraId="2EC0B9EE" w14:textId="77777777" w:rsidR="00EA1103" w:rsidRPr="000A06CF" w:rsidRDefault="00EA1103" w:rsidP="00EA1103"/>
    <w:p w14:paraId="32A9AEF6" w14:textId="77777777" w:rsidR="00EA1103" w:rsidRPr="000A06CF" w:rsidRDefault="00EA1103" w:rsidP="00EA1103">
      <w:pPr>
        <w:pStyle w:val="Listeafsnit"/>
        <w:numPr>
          <w:ilvl w:val="0"/>
          <w:numId w:val="15"/>
        </w:numPr>
        <w:spacing w:line="280" w:lineRule="exact"/>
        <w:contextualSpacing w:val="0"/>
        <w:rPr>
          <w:color w:val="auto"/>
        </w:rPr>
      </w:pPr>
      <w:r w:rsidRPr="000A06CF">
        <w:rPr>
          <w:color w:val="auto"/>
        </w:rPr>
        <w:t>Databehandleren stiller</w:t>
      </w:r>
      <w:r>
        <w:rPr>
          <w:color w:val="auto"/>
        </w:rPr>
        <w:t xml:space="preserve"> </w:t>
      </w:r>
      <w:r w:rsidRPr="000A06CF">
        <w:rPr>
          <w:color w:val="auto"/>
        </w:rPr>
        <w:t>alle oplysninger, der er nødvendige for at påvise overholdelsen af databeskyttelsesforordningens artikel 28 og disse Bestemmelser, til rådighed for den dataansvarlige og giver mulighed for og bidrager til revisioner, herunder inspektioner, der foretages af den dataansvarlige eller en anden revisor, som er bemyndiget af den dataansvarlige.</w:t>
      </w:r>
    </w:p>
    <w:p w14:paraId="32A9E27E" w14:textId="77777777" w:rsidR="00EA1103" w:rsidRPr="000A06CF" w:rsidRDefault="00EA1103" w:rsidP="00EA1103">
      <w:pPr>
        <w:pStyle w:val="Listeafsnit"/>
        <w:rPr>
          <w:color w:val="auto"/>
        </w:rPr>
      </w:pPr>
    </w:p>
    <w:p w14:paraId="3A62CE6C" w14:textId="77777777" w:rsidR="00EA1103" w:rsidRPr="000A06CF" w:rsidRDefault="00EA1103" w:rsidP="00EA1103">
      <w:pPr>
        <w:pStyle w:val="Listeafsnit"/>
        <w:numPr>
          <w:ilvl w:val="0"/>
          <w:numId w:val="15"/>
        </w:numPr>
        <w:spacing w:line="280" w:lineRule="exact"/>
        <w:contextualSpacing w:val="0"/>
        <w:rPr>
          <w:color w:val="auto"/>
        </w:rPr>
      </w:pPr>
      <w:r w:rsidRPr="000A06CF">
        <w:rPr>
          <w:color w:val="auto"/>
        </w:rPr>
        <w:t>Procedurerne for den dataansvarliges revisioner, herunder inspektioner, med databehandleren og underdatabehandlere er nærmere angivet i Bilag C.7. og C.8.</w:t>
      </w:r>
    </w:p>
    <w:p w14:paraId="7B95C61E" w14:textId="77777777" w:rsidR="00EA1103" w:rsidRPr="000A06CF" w:rsidRDefault="00EA1103" w:rsidP="00EA1103">
      <w:pPr>
        <w:pStyle w:val="Listeafsnit"/>
        <w:rPr>
          <w:color w:val="auto"/>
        </w:rPr>
      </w:pPr>
    </w:p>
    <w:p w14:paraId="3BDE78A4" w14:textId="77777777" w:rsidR="00EA1103" w:rsidRDefault="00EA1103" w:rsidP="00EA1103">
      <w:pPr>
        <w:pStyle w:val="Listeafsnit"/>
        <w:numPr>
          <w:ilvl w:val="0"/>
          <w:numId w:val="15"/>
        </w:numPr>
        <w:spacing w:line="280" w:lineRule="exact"/>
        <w:contextualSpacing w:val="0"/>
        <w:rPr>
          <w:color w:val="auto"/>
        </w:rPr>
      </w:pPr>
      <w:r w:rsidRPr="000A06CF">
        <w:rPr>
          <w:color w:val="auto"/>
        </w:rPr>
        <w:t>Databehandleren er forpligtet til at give tilsynsmyndigheder, som efter gældende lovgivning har adgang til den dataansvarliges eller databehandlerens faciliteter, eller repræsentanter, der optræder på tilsynsmyndighedens vegne, adgang til databehandlerens fysiske faciliteter mod behørig legitimation.</w:t>
      </w:r>
    </w:p>
    <w:p w14:paraId="0544F0CD" w14:textId="77777777" w:rsidR="001001E1" w:rsidRPr="001001E1" w:rsidRDefault="001001E1" w:rsidP="001001E1">
      <w:pPr>
        <w:pStyle w:val="Listeafsnit"/>
        <w:rPr>
          <w:color w:val="auto"/>
        </w:rPr>
      </w:pPr>
    </w:p>
    <w:p w14:paraId="64F81DFB" w14:textId="77777777" w:rsidR="001001E1" w:rsidRPr="000A06CF" w:rsidRDefault="001001E1" w:rsidP="001001E1">
      <w:pPr>
        <w:pStyle w:val="Listeafsnit"/>
        <w:spacing w:line="280" w:lineRule="exact"/>
        <w:contextualSpacing w:val="0"/>
        <w:rPr>
          <w:color w:val="auto"/>
        </w:rPr>
      </w:pPr>
    </w:p>
    <w:p w14:paraId="60C6FC46" w14:textId="18147A37" w:rsidR="00EA1103" w:rsidRPr="000A06CF" w:rsidRDefault="007E2E22" w:rsidP="00D21914">
      <w:pPr>
        <w:pStyle w:val="Overskrift1"/>
      </w:pPr>
      <w:bookmarkStart w:id="21" w:name="_Toc61383094"/>
      <w:bookmarkStart w:id="22" w:name="_Toc93316334"/>
      <w:r>
        <w:t xml:space="preserve">13. </w:t>
      </w:r>
      <w:r w:rsidR="00EA1103" w:rsidRPr="000A06CF">
        <w:t>Parternes aftale om andre forhold</w:t>
      </w:r>
      <w:bookmarkEnd w:id="21"/>
      <w:bookmarkEnd w:id="22"/>
    </w:p>
    <w:p w14:paraId="4CC8FB52" w14:textId="77777777" w:rsidR="00EA1103" w:rsidRPr="000A06CF" w:rsidRDefault="00EA1103" w:rsidP="00EA1103"/>
    <w:p w14:paraId="555E5639" w14:textId="77777777" w:rsidR="00EA1103" w:rsidRDefault="00EA1103" w:rsidP="00EA1103">
      <w:pPr>
        <w:pStyle w:val="Listeafsnit"/>
        <w:numPr>
          <w:ilvl w:val="0"/>
          <w:numId w:val="12"/>
        </w:numPr>
        <w:spacing w:line="280" w:lineRule="exact"/>
        <w:contextualSpacing w:val="0"/>
        <w:rPr>
          <w:color w:val="auto"/>
        </w:rPr>
      </w:pPr>
      <w:r w:rsidRPr="000A06CF">
        <w:rPr>
          <w:color w:val="auto"/>
        </w:rPr>
        <w:t>Parterne kan aftale andre bestemmelser vedrørende tjenesten vedrørende behandling af personoplysninger om f.eks. erstatningsansvar, så længe disse andre bestemmelser ikke direkte eller indirekte strider imod Bestemmelserne eller forringer den registreredes grundlæggende rettigheder og frihedsrettigheder, som følger af databeskyttelsesforordningen.</w:t>
      </w:r>
    </w:p>
    <w:p w14:paraId="1BD06D57" w14:textId="77777777" w:rsidR="001D4069" w:rsidRDefault="001D4069" w:rsidP="001D4069">
      <w:pPr>
        <w:pStyle w:val="Listeafsnit"/>
        <w:spacing w:line="280" w:lineRule="exact"/>
        <w:contextualSpacing w:val="0"/>
        <w:rPr>
          <w:color w:val="auto"/>
        </w:rPr>
      </w:pPr>
    </w:p>
    <w:p w14:paraId="243817DD" w14:textId="77777777" w:rsidR="0093633E" w:rsidRDefault="0093633E" w:rsidP="001D4069">
      <w:pPr>
        <w:pStyle w:val="Listeafsnit"/>
        <w:spacing w:line="280" w:lineRule="exact"/>
        <w:contextualSpacing w:val="0"/>
        <w:rPr>
          <w:color w:val="auto"/>
        </w:rPr>
      </w:pPr>
    </w:p>
    <w:p w14:paraId="5E562937" w14:textId="77777777" w:rsidR="001001E1" w:rsidRPr="000A06CF" w:rsidRDefault="001001E1" w:rsidP="001001E1">
      <w:pPr>
        <w:pStyle w:val="Listeafsnit"/>
        <w:spacing w:line="280" w:lineRule="exact"/>
        <w:contextualSpacing w:val="0"/>
        <w:rPr>
          <w:color w:val="auto"/>
        </w:rPr>
      </w:pPr>
    </w:p>
    <w:p w14:paraId="1F1EB5F4" w14:textId="220C70DA" w:rsidR="00EA1103" w:rsidRPr="000A06CF" w:rsidRDefault="007E2E22" w:rsidP="00D21914">
      <w:pPr>
        <w:pStyle w:val="Overskrift1"/>
      </w:pPr>
      <w:bookmarkStart w:id="23" w:name="_Toc61383095"/>
      <w:bookmarkStart w:id="24" w:name="_Toc93316335"/>
      <w:r>
        <w:lastRenderedPageBreak/>
        <w:t xml:space="preserve">14. </w:t>
      </w:r>
      <w:r w:rsidR="00EA1103" w:rsidRPr="000A06CF">
        <w:t>Ikrafttræden og ophør</w:t>
      </w:r>
      <w:bookmarkEnd w:id="23"/>
      <w:bookmarkEnd w:id="24"/>
    </w:p>
    <w:p w14:paraId="78372508" w14:textId="77777777" w:rsidR="00EA1103" w:rsidRPr="000A06CF" w:rsidRDefault="00EA1103" w:rsidP="00EA1103"/>
    <w:p w14:paraId="7694AA79" w14:textId="77777777" w:rsidR="00EA1103" w:rsidRPr="000A06CF" w:rsidRDefault="00EA1103" w:rsidP="00EA1103">
      <w:pPr>
        <w:pStyle w:val="Listeafsnit"/>
        <w:numPr>
          <w:ilvl w:val="0"/>
          <w:numId w:val="13"/>
        </w:numPr>
        <w:spacing w:line="280" w:lineRule="exact"/>
        <w:contextualSpacing w:val="0"/>
        <w:rPr>
          <w:color w:val="auto"/>
        </w:rPr>
      </w:pPr>
      <w:r w:rsidRPr="000A06CF">
        <w:rPr>
          <w:color w:val="auto"/>
        </w:rPr>
        <w:t>Bestemmelserne træder i kraft på datoen for begge parters underskrift heraf.</w:t>
      </w:r>
    </w:p>
    <w:p w14:paraId="405CECDA" w14:textId="77777777" w:rsidR="00EA1103" w:rsidRPr="000A06CF" w:rsidRDefault="00EA1103" w:rsidP="00EA1103">
      <w:pPr>
        <w:pStyle w:val="Listeafsnit"/>
        <w:rPr>
          <w:color w:val="auto"/>
        </w:rPr>
      </w:pPr>
    </w:p>
    <w:p w14:paraId="47F73BA4" w14:textId="77777777" w:rsidR="00EA1103" w:rsidRPr="000A06CF" w:rsidRDefault="00EA1103" w:rsidP="00EA1103">
      <w:pPr>
        <w:pStyle w:val="Listeafsnit"/>
        <w:numPr>
          <w:ilvl w:val="0"/>
          <w:numId w:val="13"/>
        </w:numPr>
        <w:spacing w:line="280" w:lineRule="exact"/>
        <w:contextualSpacing w:val="0"/>
        <w:rPr>
          <w:color w:val="auto"/>
        </w:rPr>
      </w:pPr>
      <w:r w:rsidRPr="000A06CF">
        <w:rPr>
          <w:color w:val="auto"/>
        </w:rPr>
        <w:t>Begge parter kan kræve Bestemmelserne genforhandlet, hvis lovændringer eller uhensigtsmæssigheder i Bestemmelserne giver anledning hertil.</w:t>
      </w:r>
    </w:p>
    <w:p w14:paraId="72B7D140" w14:textId="77777777" w:rsidR="00EA1103" w:rsidRPr="000A06CF" w:rsidRDefault="00EA1103" w:rsidP="00EA1103">
      <w:pPr>
        <w:pStyle w:val="Listeafsnit"/>
        <w:rPr>
          <w:color w:val="auto"/>
        </w:rPr>
      </w:pPr>
    </w:p>
    <w:p w14:paraId="10E379D1" w14:textId="77777777" w:rsidR="00EA1103" w:rsidRPr="000A06CF" w:rsidRDefault="00EA1103" w:rsidP="00EA1103">
      <w:pPr>
        <w:pStyle w:val="Listeafsnit"/>
        <w:numPr>
          <w:ilvl w:val="0"/>
          <w:numId w:val="13"/>
        </w:numPr>
        <w:spacing w:line="280" w:lineRule="exact"/>
        <w:contextualSpacing w:val="0"/>
        <w:rPr>
          <w:color w:val="auto"/>
        </w:rPr>
      </w:pPr>
      <w:r w:rsidRPr="000A06CF">
        <w:rPr>
          <w:color w:val="auto"/>
        </w:rPr>
        <w:t>Bestemmelserne er gældende, så længe tjenesten vedrørende behandling af personoplysninger varer. I denne periode kan Bestemmelserne ikke opsiges, medmindre andre bestemmelser, der regulerer levering af tjenesten vedrørende behandling af personoplysninger, aftales mellem parterne.</w:t>
      </w:r>
    </w:p>
    <w:p w14:paraId="01C4FA41" w14:textId="77777777" w:rsidR="00EA1103" w:rsidRPr="000A06CF" w:rsidRDefault="00EA1103" w:rsidP="00EA1103">
      <w:pPr>
        <w:pStyle w:val="Listeafsnit"/>
        <w:rPr>
          <w:color w:val="auto"/>
        </w:rPr>
      </w:pPr>
    </w:p>
    <w:p w14:paraId="7CC15358" w14:textId="77777777" w:rsidR="00EA1103" w:rsidRDefault="00EA1103" w:rsidP="00EA1103">
      <w:pPr>
        <w:pStyle w:val="Listeafsnit"/>
        <w:numPr>
          <w:ilvl w:val="0"/>
          <w:numId w:val="13"/>
        </w:numPr>
        <w:spacing w:line="280" w:lineRule="exact"/>
        <w:contextualSpacing w:val="0"/>
        <w:rPr>
          <w:color w:val="auto"/>
        </w:rPr>
      </w:pPr>
      <w:r w:rsidRPr="000A06CF">
        <w:rPr>
          <w:color w:val="auto"/>
        </w:rPr>
        <w:t>Hvis levering af tjenesterne vedrørende behandling af personoplysninger ophører, og personoplysningerne er slettet eller returneret til den dataansvarlige i overensstemmelse med Bestemmelse 11.1 og Bilag C.4, kan Bestemmelserne opsiges med skriftlig</w:t>
      </w:r>
      <w:r>
        <w:rPr>
          <w:color w:val="auto"/>
        </w:rPr>
        <w:t>t</w:t>
      </w:r>
      <w:r w:rsidRPr="000A06CF">
        <w:rPr>
          <w:color w:val="auto"/>
        </w:rPr>
        <w:t xml:space="preserve"> varsel af begge parter.</w:t>
      </w:r>
    </w:p>
    <w:p w14:paraId="6E5F0DD1" w14:textId="77777777" w:rsidR="001D4069" w:rsidRDefault="001D4069" w:rsidP="001D4069">
      <w:pPr>
        <w:spacing w:line="280" w:lineRule="exact"/>
        <w:rPr>
          <w:color w:val="auto"/>
        </w:rPr>
      </w:pPr>
    </w:p>
    <w:p w14:paraId="72F30E35" w14:textId="77777777" w:rsidR="00EA1103" w:rsidRPr="00ED265A" w:rsidRDefault="00EA1103" w:rsidP="00EA1103">
      <w:pPr>
        <w:pStyle w:val="Listeafsnit"/>
        <w:numPr>
          <w:ilvl w:val="0"/>
          <w:numId w:val="13"/>
        </w:numPr>
        <w:spacing w:line="280" w:lineRule="exact"/>
        <w:contextualSpacing w:val="0"/>
        <w:rPr>
          <w:color w:val="auto"/>
          <w:szCs w:val="18"/>
        </w:rPr>
      </w:pPr>
      <w:r w:rsidRPr="00ED265A">
        <w:rPr>
          <w:color w:val="auto"/>
          <w:szCs w:val="18"/>
        </w:rPr>
        <w:t>Underskrifter</w:t>
      </w:r>
    </w:p>
    <w:p w14:paraId="4E927F03" w14:textId="77777777" w:rsidR="001D4069" w:rsidRPr="001D4069" w:rsidRDefault="001D4069" w:rsidP="001D4069">
      <w:pPr>
        <w:pStyle w:val="Listeafsnit"/>
        <w:spacing w:line="280" w:lineRule="exact"/>
        <w:contextualSpacing w:val="0"/>
        <w:rPr>
          <w:b/>
          <w:bCs/>
          <w:color w:val="auto"/>
          <w:sz w:val="24"/>
        </w:rPr>
      </w:pPr>
    </w:p>
    <w:p w14:paraId="7174F758" w14:textId="77777777" w:rsidR="00EA1103" w:rsidRPr="000A06CF" w:rsidRDefault="00EA1103" w:rsidP="00EA1103">
      <w:pPr>
        <w:pStyle w:val="Listeafsnit"/>
        <w:rPr>
          <w:color w:val="auto"/>
        </w:rPr>
      </w:pPr>
    </w:p>
    <w:p w14:paraId="2F41E0FB" w14:textId="77777777" w:rsidR="00EA1103" w:rsidRPr="001D4069" w:rsidRDefault="00EA1103" w:rsidP="00EA1103">
      <w:pPr>
        <w:ind w:left="720"/>
        <w:rPr>
          <w:b/>
          <w:color w:val="auto"/>
        </w:rPr>
      </w:pPr>
      <w:r w:rsidRPr="001D4069">
        <w:rPr>
          <w:b/>
          <w:color w:val="auto"/>
        </w:rPr>
        <w:t>På vegne af AAU</w:t>
      </w:r>
      <w:r w:rsidRPr="001D4069">
        <w:rPr>
          <w:rStyle w:val="Fodnotehenvisning"/>
          <w:b/>
          <w:color w:val="auto"/>
        </w:rPr>
        <w:footnoteReference w:id="2"/>
      </w:r>
      <w:r w:rsidRPr="001D4069">
        <w:rPr>
          <w:b/>
          <w:color w:val="auto"/>
        </w:rPr>
        <w:t xml:space="preserve"> (den dataansvarlige)</w:t>
      </w:r>
    </w:p>
    <w:p w14:paraId="6D403C1D" w14:textId="77777777" w:rsidR="00EF12B6" w:rsidRPr="001D4069" w:rsidRDefault="00EF12B6" w:rsidP="00EA1103">
      <w:pPr>
        <w:ind w:left="1304"/>
        <w:rPr>
          <w:color w:val="auto"/>
        </w:rPr>
      </w:pPr>
    </w:p>
    <w:p w14:paraId="57A44D29" w14:textId="77777777" w:rsidR="00EA1103" w:rsidRPr="001D4069" w:rsidRDefault="00EA1103" w:rsidP="00EA1103">
      <w:pPr>
        <w:spacing w:line="360" w:lineRule="auto"/>
        <w:ind w:left="584" w:firstLine="136"/>
        <w:rPr>
          <w:rFonts w:asciiTheme="majorHAnsi" w:hAnsiTheme="majorHAnsi" w:cstheme="majorHAnsi"/>
          <w:color w:val="auto"/>
        </w:rPr>
      </w:pPr>
      <w:r w:rsidRPr="001D4069">
        <w:rPr>
          <w:rFonts w:asciiTheme="majorHAnsi" w:hAnsiTheme="majorHAnsi" w:cstheme="majorHAnsi"/>
          <w:color w:val="auto"/>
        </w:rPr>
        <w:t>Sted, dato:</w:t>
      </w:r>
    </w:p>
    <w:p w14:paraId="553101C6" w14:textId="77777777" w:rsidR="00EA1103" w:rsidRDefault="00EA1103" w:rsidP="00EA1103">
      <w:pPr>
        <w:spacing w:line="360" w:lineRule="auto"/>
        <w:ind w:left="584"/>
        <w:rPr>
          <w:rFonts w:asciiTheme="majorHAnsi" w:hAnsiTheme="majorHAnsi" w:cstheme="majorHAnsi"/>
          <w:color w:val="auto"/>
        </w:rPr>
      </w:pPr>
    </w:p>
    <w:p w14:paraId="78F1130B" w14:textId="77777777" w:rsidR="00EF12B6" w:rsidRPr="001D4069" w:rsidRDefault="00EF12B6" w:rsidP="00EA1103">
      <w:pPr>
        <w:spacing w:line="360" w:lineRule="auto"/>
        <w:ind w:left="584"/>
        <w:rPr>
          <w:rFonts w:asciiTheme="majorHAnsi" w:hAnsiTheme="majorHAnsi" w:cstheme="majorHAnsi"/>
          <w:color w:val="auto"/>
        </w:rPr>
      </w:pPr>
    </w:p>
    <w:p w14:paraId="1A4C48D6" w14:textId="77777777" w:rsidR="00EA1103" w:rsidRPr="001D4069" w:rsidRDefault="00EA1103" w:rsidP="00EA1103">
      <w:pPr>
        <w:spacing w:line="360" w:lineRule="auto"/>
        <w:ind w:left="584"/>
        <w:rPr>
          <w:rFonts w:asciiTheme="majorHAnsi" w:hAnsiTheme="majorHAnsi" w:cstheme="majorBidi"/>
          <w:color w:val="auto"/>
        </w:rPr>
      </w:pPr>
      <w:r w:rsidRPr="001D4069">
        <w:rPr>
          <w:rFonts w:asciiTheme="majorHAnsi" w:hAnsiTheme="majorHAnsi" w:cstheme="majorHAnsi"/>
          <w:noProof/>
          <w:color w:val="auto"/>
        </w:rPr>
        <mc:AlternateContent>
          <mc:Choice Requires="wps">
            <w:drawing>
              <wp:anchor distT="0" distB="0" distL="114300" distR="114300" simplePos="0" relativeHeight="251652608" behindDoc="0" locked="0" layoutInCell="1" allowOverlap="1" wp14:anchorId="56C81451" wp14:editId="54C0538C">
                <wp:simplePos x="0" y="0"/>
                <wp:positionH relativeFrom="column">
                  <wp:posOffset>445045</wp:posOffset>
                </wp:positionH>
                <wp:positionV relativeFrom="paragraph">
                  <wp:posOffset>122827</wp:posOffset>
                </wp:positionV>
                <wp:extent cx="2038350" cy="0"/>
                <wp:effectExtent l="0" t="0" r="19050" b="19050"/>
                <wp:wrapNone/>
                <wp:docPr id="7" name="Lige forbindelse 7"/>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E115D29" id="Lige forbindelse 7" o:spid="_x0000_s1026"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35.05pt,9.65pt" to="195.5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" strokecolor="#49446e [3044]"/>
            </w:pict>
          </mc:Fallback>
        </mc:AlternateContent>
      </w:r>
      <w:r w:rsidRPr="001D4069">
        <w:rPr>
          <w:rFonts w:asciiTheme="majorHAnsi" w:hAnsiTheme="majorHAnsi" w:cstheme="majorBidi"/>
          <w:color w:val="auto"/>
        </w:rPr>
        <w:t>______________________________________________________________</w:t>
      </w:r>
    </w:p>
    <w:p w14:paraId="7B92ED70" w14:textId="77777777" w:rsidR="00EA1103" w:rsidRPr="001D4069" w:rsidRDefault="00EA1103" w:rsidP="00EA1103">
      <w:pPr>
        <w:spacing w:line="360" w:lineRule="auto"/>
        <w:ind w:firstLine="720"/>
        <w:rPr>
          <w:rFonts w:asciiTheme="majorHAnsi" w:hAnsiTheme="majorHAnsi" w:cstheme="majorBidi"/>
          <w:color w:val="auto"/>
          <w:highlight w:val="lightGray"/>
        </w:rPr>
      </w:pPr>
      <w:r w:rsidRPr="001D4069">
        <w:rPr>
          <w:rFonts w:asciiTheme="majorHAnsi" w:hAnsiTheme="majorHAnsi" w:cstheme="majorBidi"/>
          <w:color w:val="auto"/>
          <w:highlight w:val="lightGray"/>
        </w:rPr>
        <w:t>Navn:</w:t>
      </w:r>
    </w:p>
    <w:p w14:paraId="4EABEEA1" w14:textId="77777777" w:rsidR="00EA1103" w:rsidRPr="001D4069" w:rsidRDefault="00EA1103" w:rsidP="00EA1103">
      <w:pPr>
        <w:spacing w:line="360" w:lineRule="auto"/>
        <w:ind w:left="584" w:firstLine="136"/>
        <w:rPr>
          <w:rFonts w:asciiTheme="majorHAnsi" w:hAnsiTheme="majorHAnsi" w:cstheme="majorBidi"/>
          <w:color w:val="auto"/>
        </w:rPr>
      </w:pPr>
      <w:r w:rsidRPr="001D4069">
        <w:rPr>
          <w:rFonts w:asciiTheme="majorHAnsi" w:hAnsiTheme="majorHAnsi" w:cstheme="majorBidi"/>
          <w:color w:val="auto"/>
          <w:highlight w:val="lightGray"/>
        </w:rPr>
        <w:t>Titel: [Institutleder / Titel på administrativ ansvarlig, jf. delegationsinstruks]</w:t>
      </w:r>
    </w:p>
    <w:p w14:paraId="34EE6397" w14:textId="77777777" w:rsidR="00EA1103" w:rsidRDefault="00EA1103" w:rsidP="00EA1103">
      <w:pPr>
        <w:spacing w:line="360" w:lineRule="auto"/>
        <w:ind w:left="584"/>
        <w:rPr>
          <w:rFonts w:asciiTheme="majorHAnsi" w:hAnsiTheme="majorHAnsi" w:cstheme="majorBidi"/>
          <w:color w:val="auto"/>
        </w:rPr>
      </w:pPr>
    </w:p>
    <w:p w14:paraId="254BD1CB" w14:textId="77777777" w:rsidR="00EF12B6" w:rsidRDefault="00EF12B6" w:rsidP="00EA1103">
      <w:pPr>
        <w:spacing w:line="360" w:lineRule="auto"/>
        <w:ind w:left="584"/>
        <w:rPr>
          <w:rFonts w:asciiTheme="majorHAnsi" w:hAnsiTheme="majorHAnsi" w:cstheme="majorBidi"/>
          <w:color w:val="auto"/>
        </w:rPr>
      </w:pPr>
    </w:p>
    <w:p w14:paraId="637E823A" w14:textId="77777777" w:rsidR="00B427C2" w:rsidRDefault="00B427C2" w:rsidP="00EA1103">
      <w:pPr>
        <w:spacing w:line="360" w:lineRule="auto"/>
        <w:ind w:left="584"/>
        <w:rPr>
          <w:rFonts w:asciiTheme="majorHAnsi" w:hAnsiTheme="majorHAnsi" w:cstheme="majorBidi"/>
          <w:color w:val="auto"/>
        </w:rPr>
      </w:pPr>
    </w:p>
    <w:p w14:paraId="3B117B6A" w14:textId="77777777" w:rsidR="00EF12B6" w:rsidRPr="001D4069" w:rsidRDefault="00EF12B6" w:rsidP="00EF12B6">
      <w:pPr>
        <w:spacing w:line="360" w:lineRule="auto"/>
        <w:ind w:left="584" w:firstLine="136"/>
        <w:rPr>
          <w:rFonts w:asciiTheme="majorHAnsi" w:hAnsiTheme="majorHAnsi" w:cstheme="majorHAnsi"/>
          <w:color w:val="auto"/>
        </w:rPr>
      </w:pPr>
      <w:r w:rsidRPr="001D4069">
        <w:rPr>
          <w:rFonts w:asciiTheme="majorHAnsi" w:hAnsiTheme="majorHAnsi" w:cstheme="majorHAnsi"/>
          <w:color w:val="auto"/>
        </w:rPr>
        <w:t>Sted, dato:</w:t>
      </w:r>
    </w:p>
    <w:p w14:paraId="4CB1BC89" w14:textId="77777777" w:rsidR="00EF12B6" w:rsidRDefault="00EF12B6" w:rsidP="00EA1103">
      <w:pPr>
        <w:spacing w:line="360" w:lineRule="auto"/>
        <w:ind w:left="584"/>
        <w:rPr>
          <w:rFonts w:asciiTheme="majorHAnsi" w:hAnsiTheme="majorHAnsi" w:cstheme="majorBidi"/>
          <w:color w:val="auto"/>
        </w:rPr>
      </w:pPr>
    </w:p>
    <w:p w14:paraId="608DE012" w14:textId="77777777" w:rsidR="00EF12B6" w:rsidRDefault="00EF12B6" w:rsidP="00EA1103">
      <w:pPr>
        <w:spacing w:line="360" w:lineRule="auto"/>
        <w:ind w:left="584"/>
        <w:rPr>
          <w:rFonts w:asciiTheme="majorHAnsi" w:hAnsiTheme="majorHAnsi" w:cstheme="majorBidi"/>
          <w:color w:val="auto"/>
        </w:rPr>
      </w:pPr>
    </w:p>
    <w:p w14:paraId="74534086" w14:textId="77777777" w:rsidR="00EF12B6" w:rsidRPr="001D4069" w:rsidRDefault="00EF12B6" w:rsidP="00EF12B6">
      <w:pPr>
        <w:spacing w:line="360" w:lineRule="auto"/>
        <w:ind w:left="584"/>
        <w:rPr>
          <w:rFonts w:asciiTheme="majorHAnsi" w:hAnsiTheme="majorHAnsi" w:cstheme="majorBidi"/>
          <w:color w:val="auto"/>
        </w:rPr>
      </w:pPr>
      <w:r w:rsidRPr="001D4069">
        <w:rPr>
          <w:rFonts w:asciiTheme="majorHAnsi" w:hAnsiTheme="majorHAnsi" w:cstheme="majorHAnsi"/>
          <w:noProof/>
          <w:color w:val="auto"/>
        </w:rPr>
        <mc:AlternateContent>
          <mc:Choice Requires="wps">
            <w:drawing>
              <wp:anchor distT="0" distB="0" distL="114300" distR="114300" simplePos="0" relativeHeight="251666944" behindDoc="0" locked="0" layoutInCell="1" allowOverlap="1" wp14:anchorId="4EB9C948" wp14:editId="486BBBE1">
                <wp:simplePos x="0" y="0"/>
                <wp:positionH relativeFrom="column">
                  <wp:posOffset>445045</wp:posOffset>
                </wp:positionH>
                <wp:positionV relativeFrom="paragraph">
                  <wp:posOffset>122827</wp:posOffset>
                </wp:positionV>
                <wp:extent cx="2038350" cy="0"/>
                <wp:effectExtent l="0" t="0" r="19050" b="19050"/>
                <wp:wrapNone/>
                <wp:docPr id="1043005460" name="Lige forbindelse 1043005460"/>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ACF20A6" id="Lige forbindelse 1043005460"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35.05pt,9.65pt" to="195.5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" strokecolor="#49446e [3044]"/>
            </w:pict>
          </mc:Fallback>
        </mc:AlternateContent>
      </w:r>
      <w:r w:rsidRPr="001D4069">
        <w:rPr>
          <w:rFonts w:asciiTheme="majorHAnsi" w:hAnsiTheme="majorHAnsi" w:cstheme="majorBidi"/>
          <w:color w:val="auto"/>
        </w:rPr>
        <w:t>______________________________________________________________</w:t>
      </w:r>
    </w:p>
    <w:p w14:paraId="38DF5422" w14:textId="77777777" w:rsidR="00EF12B6" w:rsidRPr="001D4069" w:rsidRDefault="00EF12B6" w:rsidP="00EF12B6">
      <w:pPr>
        <w:spacing w:line="360" w:lineRule="auto"/>
        <w:ind w:firstLine="720"/>
        <w:rPr>
          <w:rFonts w:asciiTheme="majorHAnsi" w:hAnsiTheme="majorHAnsi" w:cstheme="majorBidi"/>
          <w:color w:val="auto"/>
          <w:highlight w:val="lightGray"/>
        </w:rPr>
      </w:pPr>
      <w:r w:rsidRPr="001D4069">
        <w:rPr>
          <w:rFonts w:asciiTheme="majorHAnsi" w:hAnsiTheme="majorHAnsi" w:cstheme="majorBidi"/>
          <w:color w:val="auto"/>
          <w:highlight w:val="lightGray"/>
        </w:rPr>
        <w:t>Navn:</w:t>
      </w:r>
    </w:p>
    <w:p w14:paraId="6AAB7524" w14:textId="77777777" w:rsidR="00EF12B6" w:rsidRPr="001D4069" w:rsidRDefault="00EF12B6" w:rsidP="00EF12B6">
      <w:pPr>
        <w:spacing w:line="360" w:lineRule="auto"/>
        <w:ind w:left="584" w:firstLine="136"/>
        <w:rPr>
          <w:rFonts w:asciiTheme="majorHAnsi" w:hAnsiTheme="majorHAnsi" w:cstheme="majorBidi"/>
          <w:color w:val="auto"/>
        </w:rPr>
      </w:pPr>
      <w:r w:rsidRPr="001D4069">
        <w:rPr>
          <w:rFonts w:asciiTheme="majorHAnsi" w:hAnsiTheme="majorHAnsi" w:cstheme="majorBidi"/>
          <w:color w:val="auto"/>
          <w:highlight w:val="lightGray"/>
        </w:rPr>
        <w:t>Titel: [Institutleder / Titel på administrativ ansvarlig, jf. delegationsinstruks]</w:t>
      </w:r>
    </w:p>
    <w:p w14:paraId="27377F04" w14:textId="77777777" w:rsidR="001D4069" w:rsidRDefault="001D4069" w:rsidP="00EA1103">
      <w:pPr>
        <w:spacing w:line="360" w:lineRule="auto"/>
        <w:ind w:left="584"/>
        <w:rPr>
          <w:rFonts w:asciiTheme="majorHAnsi" w:hAnsiTheme="majorHAnsi" w:cstheme="majorBidi"/>
          <w:color w:val="auto"/>
        </w:rPr>
      </w:pPr>
    </w:p>
    <w:p w14:paraId="6E9CB85E" w14:textId="77777777" w:rsidR="001D4069" w:rsidRDefault="001D4069" w:rsidP="00EA1103">
      <w:pPr>
        <w:spacing w:line="360" w:lineRule="auto"/>
        <w:ind w:left="584"/>
        <w:rPr>
          <w:rFonts w:asciiTheme="majorHAnsi" w:hAnsiTheme="majorHAnsi" w:cstheme="majorBidi"/>
          <w:color w:val="auto"/>
        </w:rPr>
      </w:pPr>
    </w:p>
    <w:p w14:paraId="2BA0F8B5" w14:textId="77777777" w:rsidR="00B427C2" w:rsidRDefault="00B427C2" w:rsidP="00EA1103">
      <w:pPr>
        <w:spacing w:line="360" w:lineRule="auto"/>
        <w:ind w:left="584"/>
        <w:rPr>
          <w:rFonts w:asciiTheme="majorHAnsi" w:hAnsiTheme="majorHAnsi" w:cstheme="majorBidi"/>
          <w:color w:val="auto"/>
        </w:rPr>
      </w:pPr>
    </w:p>
    <w:p w14:paraId="06EED358" w14:textId="77777777" w:rsidR="00B427C2" w:rsidRDefault="00B427C2" w:rsidP="00EA1103">
      <w:pPr>
        <w:spacing w:line="360" w:lineRule="auto"/>
        <w:ind w:left="584"/>
        <w:rPr>
          <w:rFonts w:asciiTheme="majorHAnsi" w:hAnsiTheme="majorHAnsi" w:cstheme="majorBidi"/>
          <w:color w:val="auto"/>
        </w:rPr>
      </w:pPr>
    </w:p>
    <w:p w14:paraId="386F6E2C" w14:textId="77777777" w:rsidR="00EA1103" w:rsidRPr="001D4069" w:rsidRDefault="00EA1103" w:rsidP="00EA1103">
      <w:pPr>
        <w:spacing w:line="360" w:lineRule="auto"/>
        <w:ind w:left="584"/>
        <w:rPr>
          <w:rFonts w:asciiTheme="majorHAnsi" w:hAnsiTheme="majorHAnsi" w:cstheme="majorBidi"/>
          <w:b/>
          <w:bCs/>
          <w:color w:val="auto"/>
          <w:szCs w:val="18"/>
        </w:rPr>
      </w:pPr>
      <w:r w:rsidRPr="001D4069">
        <w:rPr>
          <w:rFonts w:asciiTheme="majorHAnsi" w:hAnsiTheme="majorHAnsi" w:cstheme="majorBidi"/>
          <w:b/>
          <w:bCs/>
          <w:color w:val="auto"/>
          <w:szCs w:val="18"/>
        </w:rPr>
        <w:lastRenderedPageBreak/>
        <w:t>På vegne af databehandleren</w:t>
      </w:r>
    </w:p>
    <w:p w14:paraId="3608C6AA" w14:textId="77777777" w:rsidR="00B427C2" w:rsidRDefault="00B427C2" w:rsidP="00EA1103">
      <w:pPr>
        <w:spacing w:line="360" w:lineRule="auto"/>
        <w:ind w:left="584"/>
        <w:rPr>
          <w:rFonts w:asciiTheme="majorHAnsi" w:hAnsiTheme="majorHAnsi" w:cstheme="majorBidi"/>
          <w:color w:val="auto"/>
          <w:szCs w:val="18"/>
        </w:rPr>
      </w:pPr>
    </w:p>
    <w:p w14:paraId="25E2716B" w14:textId="4D5AF8D4" w:rsidR="00EA1103" w:rsidRPr="001D4069" w:rsidRDefault="00EA1103" w:rsidP="00EA1103">
      <w:pPr>
        <w:spacing w:line="360" w:lineRule="auto"/>
        <w:ind w:left="584"/>
        <w:rPr>
          <w:color w:val="auto"/>
          <w:szCs w:val="18"/>
        </w:rPr>
      </w:pPr>
      <w:r w:rsidRPr="001D4069">
        <w:rPr>
          <w:rFonts w:asciiTheme="majorHAnsi" w:hAnsiTheme="majorHAnsi" w:cstheme="majorBidi"/>
          <w:color w:val="auto"/>
          <w:szCs w:val="18"/>
        </w:rPr>
        <w:t>Sted, dato:</w:t>
      </w:r>
    </w:p>
    <w:p w14:paraId="4A1A14C1" w14:textId="77777777" w:rsidR="00B427C2" w:rsidRDefault="00B427C2" w:rsidP="00EA1103">
      <w:pPr>
        <w:spacing w:line="360" w:lineRule="auto"/>
        <w:ind w:left="584"/>
        <w:rPr>
          <w:rFonts w:asciiTheme="majorHAnsi" w:hAnsiTheme="majorHAnsi" w:cstheme="majorHAnsi"/>
          <w:color w:val="auto"/>
        </w:rPr>
      </w:pPr>
    </w:p>
    <w:p w14:paraId="73E0CA8B" w14:textId="09BA45F2" w:rsidR="00EA1103" w:rsidRPr="001D4069" w:rsidRDefault="00EA1103" w:rsidP="00EA1103">
      <w:pPr>
        <w:spacing w:line="360" w:lineRule="auto"/>
        <w:ind w:left="584"/>
        <w:rPr>
          <w:rFonts w:asciiTheme="majorHAnsi" w:hAnsiTheme="majorHAnsi" w:cstheme="majorHAnsi"/>
          <w:color w:val="auto"/>
        </w:rPr>
      </w:pPr>
      <w:r w:rsidRPr="001D4069">
        <w:rPr>
          <w:rFonts w:asciiTheme="majorHAnsi" w:hAnsiTheme="majorHAnsi" w:cstheme="majorHAnsi"/>
          <w:color w:val="auto"/>
        </w:rPr>
        <w:tab/>
      </w:r>
    </w:p>
    <w:p w14:paraId="11C734C1" w14:textId="77777777" w:rsidR="00EA1103" w:rsidRPr="001D4069" w:rsidRDefault="00EA1103" w:rsidP="00EA1103">
      <w:pPr>
        <w:spacing w:line="360" w:lineRule="auto"/>
        <w:ind w:firstLine="584"/>
        <w:rPr>
          <w:rFonts w:asciiTheme="majorHAnsi" w:hAnsiTheme="majorHAnsi" w:cstheme="majorBidi"/>
          <w:color w:val="auto"/>
        </w:rPr>
      </w:pPr>
      <w:r w:rsidRPr="001D4069">
        <w:rPr>
          <w:rFonts w:asciiTheme="majorHAnsi" w:hAnsiTheme="majorHAnsi" w:cstheme="majorHAnsi"/>
          <w:noProof/>
          <w:color w:val="auto"/>
        </w:rPr>
        <mc:AlternateContent>
          <mc:Choice Requires="wps">
            <w:drawing>
              <wp:anchor distT="0" distB="0" distL="114300" distR="114300" simplePos="0" relativeHeight="251657728" behindDoc="0" locked="0" layoutInCell="1" allowOverlap="1" wp14:anchorId="7151FFD1" wp14:editId="71CFEC95">
                <wp:simplePos x="0" y="0"/>
                <wp:positionH relativeFrom="margin">
                  <wp:posOffset>443865</wp:posOffset>
                </wp:positionH>
                <wp:positionV relativeFrom="paragraph">
                  <wp:posOffset>139065</wp:posOffset>
                </wp:positionV>
                <wp:extent cx="2038350" cy="0"/>
                <wp:effectExtent l="0" t="0" r="19050" b="19050"/>
                <wp:wrapNone/>
                <wp:docPr id="9" name="Lige forbindelse 9"/>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442E8E1" id="Lige forbindelse 9" o:spid="_x0000_s1026" style="position:absolute;z-index:251657728;visibility:visible;mso-wrap-style:square;mso-wrap-distance-left:9pt;mso-wrap-distance-top:0;mso-wrap-distance-right:9pt;mso-wrap-distance-bottom:0;mso-position-horizontal:absolute;mso-position-horizontal-relative:margin;mso-position-vertical:absolute;mso-position-vertical-relative:text" from="34.95pt,10.95pt" to="195.4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" strokecolor="#49446e [3044]">
                <w10:wrap anchorx="margin"/>
              </v:line>
            </w:pict>
          </mc:Fallback>
        </mc:AlternateContent>
      </w:r>
      <w:r w:rsidRPr="001D4069">
        <w:rPr>
          <w:rFonts w:asciiTheme="majorHAnsi" w:hAnsiTheme="majorHAnsi" w:cstheme="majorBidi"/>
          <w:color w:val="auto"/>
        </w:rPr>
        <w:t>_______________________________________________________________</w:t>
      </w:r>
    </w:p>
    <w:p w14:paraId="223F8624" w14:textId="77777777" w:rsidR="00EA1103" w:rsidRPr="001D4069" w:rsidRDefault="00EA1103" w:rsidP="00EA1103">
      <w:pPr>
        <w:spacing w:line="360" w:lineRule="auto"/>
        <w:ind w:left="584" w:firstLine="136"/>
        <w:rPr>
          <w:rFonts w:asciiTheme="majorHAnsi" w:hAnsiTheme="majorHAnsi" w:cstheme="majorHAnsi"/>
          <w:color w:val="auto"/>
          <w:highlight w:val="lightGray"/>
        </w:rPr>
      </w:pPr>
      <w:r w:rsidRPr="001D4069">
        <w:rPr>
          <w:rFonts w:asciiTheme="majorHAnsi" w:hAnsiTheme="majorHAnsi" w:cstheme="majorHAnsi"/>
          <w:color w:val="auto"/>
          <w:highlight w:val="lightGray"/>
        </w:rPr>
        <w:t>Navn:</w:t>
      </w:r>
    </w:p>
    <w:p w14:paraId="7A09C521" w14:textId="77777777" w:rsidR="00EA1103" w:rsidRDefault="00EA1103" w:rsidP="00EA1103">
      <w:pPr>
        <w:spacing w:line="360" w:lineRule="auto"/>
        <w:ind w:left="584" w:firstLine="136"/>
        <w:rPr>
          <w:rFonts w:asciiTheme="majorHAnsi" w:hAnsiTheme="majorHAnsi" w:cstheme="majorHAnsi"/>
          <w:color w:val="auto"/>
        </w:rPr>
      </w:pPr>
      <w:r w:rsidRPr="001D4069">
        <w:rPr>
          <w:rFonts w:asciiTheme="majorHAnsi" w:hAnsiTheme="majorHAnsi" w:cstheme="majorHAnsi"/>
          <w:color w:val="auto"/>
          <w:highlight w:val="lightGray"/>
        </w:rPr>
        <w:t>Titel: Projektleder [OBS: Underskriften fjernes, hvis det er en administrativ aftale]</w:t>
      </w:r>
    </w:p>
    <w:p w14:paraId="61864049" w14:textId="77777777" w:rsidR="00EF12B6" w:rsidRDefault="00EF12B6" w:rsidP="00EA1103">
      <w:pPr>
        <w:spacing w:line="360" w:lineRule="auto"/>
        <w:ind w:left="584" w:firstLine="136"/>
        <w:rPr>
          <w:rFonts w:asciiTheme="majorHAnsi" w:hAnsiTheme="majorHAnsi" w:cstheme="majorHAnsi"/>
          <w:color w:val="auto"/>
        </w:rPr>
      </w:pPr>
    </w:p>
    <w:p w14:paraId="4C051342" w14:textId="77777777" w:rsidR="008A4BEC" w:rsidRDefault="008A4BEC" w:rsidP="00EA1103">
      <w:pPr>
        <w:spacing w:line="360" w:lineRule="auto"/>
        <w:ind w:left="584" w:firstLine="136"/>
        <w:rPr>
          <w:rFonts w:asciiTheme="majorHAnsi" w:hAnsiTheme="majorHAnsi" w:cstheme="majorHAnsi"/>
          <w:color w:val="auto"/>
        </w:rPr>
      </w:pPr>
    </w:p>
    <w:p w14:paraId="717C5532" w14:textId="77777777" w:rsidR="008A4BEC" w:rsidRDefault="008A4BEC" w:rsidP="008A4BEC">
      <w:pPr>
        <w:spacing w:line="360" w:lineRule="auto"/>
        <w:ind w:left="584" w:firstLine="136"/>
        <w:rPr>
          <w:rFonts w:asciiTheme="majorHAnsi" w:hAnsiTheme="majorHAnsi" w:cstheme="majorHAnsi"/>
          <w:color w:val="auto"/>
        </w:rPr>
      </w:pPr>
    </w:p>
    <w:p w14:paraId="14EAA30A" w14:textId="79C0B8BE" w:rsidR="008A4BEC" w:rsidRPr="001D4069" w:rsidRDefault="008A4BEC" w:rsidP="008A4BEC">
      <w:pPr>
        <w:spacing w:line="360" w:lineRule="auto"/>
        <w:ind w:left="584" w:firstLine="136"/>
        <w:rPr>
          <w:rFonts w:asciiTheme="majorHAnsi" w:hAnsiTheme="majorHAnsi" w:cstheme="majorHAnsi"/>
          <w:color w:val="auto"/>
        </w:rPr>
      </w:pPr>
      <w:r w:rsidRPr="001D4069">
        <w:rPr>
          <w:rFonts w:asciiTheme="majorHAnsi" w:hAnsiTheme="majorHAnsi" w:cstheme="majorHAnsi"/>
          <w:color w:val="auto"/>
        </w:rPr>
        <w:t>Sted, dato:</w:t>
      </w:r>
    </w:p>
    <w:p w14:paraId="4E184A63" w14:textId="77777777" w:rsidR="008A4BEC" w:rsidRDefault="008A4BEC" w:rsidP="00EA1103">
      <w:pPr>
        <w:spacing w:line="360" w:lineRule="auto"/>
        <w:ind w:left="584" w:firstLine="136"/>
        <w:rPr>
          <w:rFonts w:asciiTheme="majorHAnsi" w:hAnsiTheme="majorHAnsi" w:cstheme="majorHAnsi"/>
          <w:color w:val="auto"/>
        </w:rPr>
      </w:pPr>
    </w:p>
    <w:p w14:paraId="1F311979" w14:textId="77777777" w:rsidR="006516E1" w:rsidRPr="001D4069" w:rsidRDefault="006516E1" w:rsidP="00EA1103">
      <w:pPr>
        <w:spacing w:line="360" w:lineRule="auto"/>
        <w:ind w:left="584" w:firstLine="136"/>
        <w:rPr>
          <w:rFonts w:asciiTheme="majorHAnsi" w:hAnsiTheme="majorHAnsi" w:cstheme="majorHAnsi"/>
          <w:color w:val="auto"/>
        </w:rPr>
      </w:pPr>
    </w:p>
    <w:p w14:paraId="0DC70DCC" w14:textId="77777777" w:rsidR="00B427C2" w:rsidRPr="001D4069" w:rsidRDefault="00B427C2" w:rsidP="00B427C2">
      <w:pPr>
        <w:spacing w:line="360" w:lineRule="auto"/>
        <w:ind w:firstLine="584"/>
        <w:rPr>
          <w:rFonts w:asciiTheme="majorHAnsi" w:hAnsiTheme="majorHAnsi" w:cstheme="majorBidi"/>
          <w:color w:val="auto"/>
        </w:rPr>
      </w:pPr>
      <w:r w:rsidRPr="001D4069">
        <w:rPr>
          <w:rFonts w:asciiTheme="majorHAnsi" w:hAnsiTheme="majorHAnsi" w:cstheme="majorHAnsi"/>
          <w:noProof/>
          <w:color w:val="auto"/>
        </w:rPr>
        <mc:AlternateContent>
          <mc:Choice Requires="wps">
            <w:drawing>
              <wp:anchor distT="0" distB="0" distL="114300" distR="114300" simplePos="0" relativeHeight="251668992" behindDoc="0" locked="0" layoutInCell="1" allowOverlap="1" wp14:anchorId="5AACC277" wp14:editId="30AD2B2B">
                <wp:simplePos x="0" y="0"/>
                <wp:positionH relativeFrom="margin">
                  <wp:posOffset>443865</wp:posOffset>
                </wp:positionH>
                <wp:positionV relativeFrom="paragraph">
                  <wp:posOffset>139065</wp:posOffset>
                </wp:positionV>
                <wp:extent cx="2038350" cy="0"/>
                <wp:effectExtent l="0" t="0" r="19050" b="19050"/>
                <wp:wrapNone/>
                <wp:docPr id="1635834075" name="Lige forbindelse 1635834075"/>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5497486" id="Lige forbindelse 1635834075" o:spid="_x0000_s1026" style="position:absolute;z-index:251668992;visibility:visible;mso-wrap-style:square;mso-wrap-distance-left:9pt;mso-wrap-distance-top:0;mso-wrap-distance-right:9pt;mso-wrap-distance-bottom:0;mso-position-horizontal:absolute;mso-position-horizontal-relative:margin;mso-position-vertical:absolute;mso-position-vertical-relative:text" from="34.95pt,10.95pt" to="195.4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" strokecolor="#49446e [3044]">
                <w10:wrap anchorx="margin"/>
              </v:line>
            </w:pict>
          </mc:Fallback>
        </mc:AlternateContent>
      </w:r>
      <w:r w:rsidRPr="001D4069">
        <w:rPr>
          <w:rFonts w:asciiTheme="majorHAnsi" w:hAnsiTheme="majorHAnsi" w:cstheme="majorBidi"/>
          <w:color w:val="auto"/>
        </w:rPr>
        <w:t>_______________________________________________________________</w:t>
      </w:r>
    </w:p>
    <w:p w14:paraId="2868F200" w14:textId="77777777" w:rsidR="00B427C2" w:rsidRPr="001D4069" w:rsidRDefault="00B427C2" w:rsidP="00B427C2">
      <w:pPr>
        <w:spacing w:line="360" w:lineRule="auto"/>
        <w:ind w:left="584" w:firstLine="136"/>
        <w:rPr>
          <w:rFonts w:asciiTheme="majorHAnsi" w:hAnsiTheme="majorHAnsi" w:cstheme="majorHAnsi"/>
          <w:color w:val="auto"/>
          <w:highlight w:val="lightGray"/>
        </w:rPr>
      </w:pPr>
      <w:r w:rsidRPr="001D4069">
        <w:rPr>
          <w:rFonts w:asciiTheme="majorHAnsi" w:hAnsiTheme="majorHAnsi" w:cstheme="majorHAnsi"/>
          <w:color w:val="auto"/>
          <w:highlight w:val="lightGray"/>
        </w:rPr>
        <w:t>Navn:</w:t>
      </w:r>
    </w:p>
    <w:p w14:paraId="5D18A7E4" w14:textId="77777777" w:rsidR="00B427C2" w:rsidRDefault="00B427C2" w:rsidP="00B427C2">
      <w:pPr>
        <w:spacing w:line="360" w:lineRule="auto"/>
        <w:ind w:left="584" w:firstLine="136"/>
        <w:rPr>
          <w:rFonts w:asciiTheme="majorHAnsi" w:hAnsiTheme="majorHAnsi" w:cstheme="majorHAnsi"/>
          <w:color w:val="auto"/>
        </w:rPr>
      </w:pPr>
      <w:r w:rsidRPr="001D4069">
        <w:rPr>
          <w:rFonts w:asciiTheme="majorHAnsi" w:hAnsiTheme="majorHAnsi" w:cstheme="majorHAnsi"/>
          <w:color w:val="auto"/>
          <w:highlight w:val="lightGray"/>
        </w:rPr>
        <w:t>Titel: Projektleder [OBS: Underskriften fjernes, hvis det er en administrativ aftale]</w:t>
      </w:r>
    </w:p>
    <w:p w14:paraId="15EDB105" w14:textId="77777777" w:rsidR="00B427C2" w:rsidRPr="001D4069" w:rsidRDefault="00B427C2" w:rsidP="00B427C2">
      <w:pPr>
        <w:spacing w:line="360" w:lineRule="auto"/>
        <w:ind w:left="584" w:firstLine="136"/>
        <w:rPr>
          <w:rFonts w:asciiTheme="majorHAnsi" w:hAnsiTheme="majorHAnsi" w:cstheme="majorHAnsi"/>
          <w:color w:val="auto"/>
        </w:rPr>
      </w:pPr>
    </w:p>
    <w:p w14:paraId="4FEDDD7A" w14:textId="77777777" w:rsidR="00B427C2" w:rsidRDefault="00B427C2" w:rsidP="00EA1103">
      <w:pPr>
        <w:ind w:left="720"/>
        <w:rPr>
          <w:color w:val="auto"/>
        </w:rPr>
      </w:pPr>
    </w:p>
    <w:p w14:paraId="49AC0B0F" w14:textId="77777777" w:rsidR="005C1E76" w:rsidRDefault="005C1E76" w:rsidP="00EA1103">
      <w:pPr>
        <w:ind w:left="720"/>
        <w:rPr>
          <w:color w:val="auto"/>
        </w:rPr>
      </w:pPr>
    </w:p>
    <w:p w14:paraId="3C55B963" w14:textId="77777777" w:rsidR="005C1E76" w:rsidRDefault="005C1E76" w:rsidP="00EA1103">
      <w:pPr>
        <w:ind w:left="720"/>
        <w:rPr>
          <w:color w:val="auto"/>
        </w:rPr>
      </w:pPr>
    </w:p>
    <w:p w14:paraId="3DDE5E1D" w14:textId="77777777" w:rsidR="005C1E76" w:rsidRDefault="005C1E76" w:rsidP="00EA1103">
      <w:pPr>
        <w:ind w:left="720"/>
        <w:rPr>
          <w:color w:val="auto"/>
        </w:rPr>
      </w:pPr>
    </w:p>
    <w:p w14:paraId="603F9B79" w14:textId="77777777" w:rsidR="005C1E76" w:rsidRDefault="005C1E76" w:rsidP="00EA1103">
      <w:pPr>
        <w:ind w:left="720"/>
        <w:rPr>
          <w:color w:val="auto"/>
        </w:rPr>
      </w:pPr>
    </w:p>
    <w:p w14:paraId="3FB4503E" w14:textId="77777777" w:rsidR="005C1E76" w:rsidRDefault="005C1E76" w:rsidP="00EA1103">
      <w:pPr>
        <w:ind w:left="720"/>
        <w:rPr>
          <w:color w:val="auto"/>
        </w:rPr>
      </w:pPr>
    </w:p>
    <w:p w14:paraId="0C57DC89" w14:textId="77777777" w:rsidR="005C1E76" w:rsidRDefault="005C1E76" w:rsidP="00EA1103">
      <w:pPr>
        <w:ind w:left="720"/>
        <w:rPr>
          <w:color w:val="auto"/>
        </w:rPr>
      </w:pPr>
    </w:p>
    <w:p w14:paraId="19943391" w14:textId="77777777" w:rsidR="005C1E76" w:rsidRDefault="005C1E76" w:rsidP="00EA1103">
      <w:pPr>
        <w:ind w:left="720"/>
        <w:rPr>
          <w:color w:val="auto"/>
        </w:rPr>
      </w:pPr>
    </w:p>
    <w:p w14:paraId="21333097" w14:textId="77777777" w:rsidR="005C1E76" w:rsidRDefault="005C1E76" w:rsidP="00EA1103">
      <w:pPr>
        <w:ind w:left="720"/>
        <w:rPr>
          <w:color w:val="auto"/>
        </w:rPr>
      </w:pPr>
    </w:p>
    <w:p w14:paraId="62131686" w14:textId="77777777" w:rsidR="005C1E76" w:rsidRDefault="005C1E76" w:rsidP="00EA1103">
      <w:pPr>
        <w:ind w:left="720"/>
        <w:rPr>
          <w:color w:val="auto"/>
        </w:rPr>
      </w:pPr>
    </w:p>
    <w:p w14:paraId="5BA29C1E" w14:textId="77777777" w:rsidR="005C1E76" w:rsidRDefault="005C1E76" w:rsidP="00EA1103">
      <w:pPr>
        <w:ind w:left="720"/>
        <w:rPr>
          <w:color w:val="auto"/>
        </w:rPr>
      </w:pPr>
    </w:p>
    <w:p w14:paraId="67EB71FE" w14:textId="77777777" w:rsidR="005C1E76" w:rsidRDefault="005C1E76" w:rsidP="00EA1103">
      <w:pPr>
        <w:ind w:left="720"/>
        <w:rPr>
          <w:color w:val="auto"/>
        </w:rPr>
      </w:pPr>
    </w:p>
    <w:p w14:paraId="48BF553A" w14:textId="77777777" w:rsidR="005C1E76" w:rsidRDefault="005C1E76" w:rsidP="00EA1103">
      <w:pPr>
        <w:ind w:left="720"/>
        <w:rPr>
          <w:color w:val="auto"/>
        </w:rPr>
      </w:pPr>
    </w:p>
    <w:p w14:paraId="703FF264" w14:textId="77777777" w:rsidR="005C1E76" w:rsidRDefault="005C1E76" w:rsidP="00EA1103">
      <w:pPr>
        <w:ind w:left="720"/>
        <w:rPr>
          <w:color w:val="auto"/>
        </w:rPr>
      </w:pPr>
    </w:p>
    <w:p w14:paraId="7F25DD15" w14:textId="77777777" w:rsidR="005C1E76" w:rsidRDefault="005C1E76" w:rsidP="00EA1103">
      <w:pPr>
        <w:ind w:left="720"/>
        <w:rPr>
          <w:color w:val="auto"/>
        </w:rPr>
      </w:pPr>
    </w:p>
    <w:p w14:paraId="0390BA81" w14:textId="77777777" w:rsidR="005C1E76" w:rsidRDefault="005C1E76" w:rsidP="00EA1103">
      <w:pPr>
        <w:ind w:left="720"/>
        <w:rPr>
          <w:color w:val="auto"/>
        </w:rPr>
      </w:pPr>
    </w:p>
    <w:p w14:paraId="21EC7846" w14:textId="77777777" w:rsidR="005C1E76" w:rsidRDefault="005C1E76" w:rsidP="00EA1103">
      <w:pPr>
        <w:ind w:left="720"/>
        <w:rPr>
          <w:color w:val="auto"/>
        </w:rPr>
      </w:pPr>
    </w:p>
    <w:p w14:paraId="23AD9611" w14:textId="77777777" w:rsidR="005C1E76" w:rsidRDefault="005C1E76" w:rsidP="00EA1103">
      <w:pPr>
        <w:ind w:left="720"/>
        <w:rPr>
          <w:color w:val="auto"/>
        </w:rPr>
      </w:pPr>
    </w:p>
    <w:p w14:paraId="4A938480" w14:textId="77777777" w:rsidR="005C1E76" w:rsidRDefault="005C1E76" w:rsidP="00EA1103">
      <w:pPr>
        <w:ind w:left="720"/>
        <w:rPr>
          <w:color w:val="auto"/>
        </w:rPr>
      </w:pPr>
    </w:p>
    <w:p w14:paraId="29644515" w14:textId="77777777" w:rsidR="005C1E76" w:rsidRDefault="005C1E76" w:rsidP="00EA1103">
      <w:pPr>
        <w:ind w:left="720"/>
        <w:rPr>
          <w:color w:val="auto"/>
        </w:rPr>
      </w:pPr>
    </w:p>
    <w:p w14:paraId="4CA274BF" w14:textId="77777777" w:rsidR="005C1E76" w:rsidRDefault="005C1E76" w:rsidP="00EA1103">
      <w:pPr>
        <w:ind w:left="720"/>
        <w:rPr>
          <w:color w:val="auto"/>
        </w:rPr>
      </w:pPr>
    </w:p>
    <w:p w14:paraId="48B7E6F5" w14:textId="77777777" w:rsidR="005C1E76" w:rsidRDefault="005C1E76" w:rsidP="00EA1103">
      <w:pPr>
        <w:ind w:left="720"/>
        <w:rPr>
          <w:color w:val="auto"/>
        </w:rPr>
      </w:pPr>
    </w:p>
    <w:p w14:paraId="4ED4353C" w14:textId="77777777" w:rsidR="005C1E76" w:rsidRDefault="005C1E76" w:rsidP="00EA1103">
      <w:pPr>
        <w:ind w:left="720"/>
        <w:rPr>
          <w:color w:val="auto"/>
        </w:rPr>
      </w:pPr>
    </w:p>
    <w:p w14:paraId="4C18C73D" w14:textId="77777777" w:rsidR="005C1E76" w:rsidRDefault="005C1E76" w:rsidP="00EA1103">
      <w:pPr>
        <w:ind w:left="720"/>
        <w:rPr>
          <w:color w:val="auto"/>
        </w:rPr>
      </w:pPr>
    </w:p>
    <w:p w14:paraId="390EF752" w14:textId="77777777" w:rsidR="005C1E76" w:rsidRDefault="005C1E76" w:rsidP="00EA1103">
      <w:pPr>
        <w:ind w:left="720"/>
        <w:rPr>
          <w:color w:val="auto"/>
        </w:rPr>
      </w:pPr>
    </w:p>
    <w:p w14:paraId="4DDBF775" w14:textId="77777777" w:rsidR="005C1E76" w:rsidRDefault="005C1E76" w:rsidP="00EA1103">
      <w:pPr>
        <w:ind w:left="720"/>
        <w:rPr>
          <w:color w:val="auto"/>
        </w:rPr>
      </w:pPr>
    </w:p>
    <w:p w14:paraId="47A88BAD" w14:textId="77777777" w:rsidR="005C1E76" w:rsidRDefault="005C1E76" w:rsidP="00EA1103">
      <w:pPr>
        <w:ind w:left="720"/>
        <w:rPr>
          <w:color w:val="auto"/>
        </w:rPr>
      </w:pPr>
    </w:p>
    <w:p w14:paraId="1FB50CB3" w14:textId="77777777" w:rsidR="005C1E76" w:rsidRDefault="005C1E76" w:rsidP="00EA1103">
      <w:pPr>
        <w:ind w:left="720"/>
        <w:rPr>
          <w:color w:val="auto"/>
        </w:rPr>
      </w:pPr>
    </w:p>
    <w:p w14:paraId="576D9DA4" w14:textId="77777777" w:rsidR="00B427C2" w:rsidRDefault="00B427C2" w:rsidP="00EA1103">
      <w:pPr>
        <w:ind w:left="720"/>
        <w:rPr>
          <w:color w:val="auto"/>
        </w:rPr>
      </w:pPr>
    </w:p>
    <w:p w14:paraId="3B8930C9" w14:textId="77777777" w:rsidR="00B427C2" w:rsidRDefault="00B427C2" w:rsidP="00EA1103">
      <w:pPr>
        <w:ind w:left="720"/>
        <w:rPr>
          <w:color w:val="auto"/>
        </w:rPr>
      </w:pPr>
    </w:p>
    <w:p w14:paraId="2F1FEFDB" w14:textId="77777777" w:rsidR="00B427C2" w:rsidRDefault="00B427C2" w:rsidP="00EA1103">
      <w:pPr>
        <w:ind w:left="720"/>
        <w:rPr>
          <w:color w:val="auto"/>
        </w:rPr>
      </w:pPr>
    </w:p>
    <w:p w14:paraId="2752D874" w14:textId="77777777" w:rsidR="00B427C2" w:rsidRDefault="00B427C2" w:rsidP="00EA1103">
      <w:pPr>
        <w:ind w:left="720"/>
        <w:rPr>
          <w:color w:val="auto"/>
        </w:rPr>
      </w:pPr>
    </w:p>
    <w:p w14:paraId="6BDFF864" w14:textId="37014045" w:rsidR="00EA1103" w:rsidRPr="00850954" w:rsidRDefault="00FB33EE" w:rsidP="00D21914">
      <w:pPr>
        <w:pStyle w:val="Overskrift1"/>
      </w:pPr>
      <w:bookmarkStart w:id="25" w:name="_Toc61383096"/>
      <w:bookmarkStart w:id="26" w:name="_Toc93316336"/>
      <w:r>
        <w:lastRenderedPageBreak/>
        <w:t xml:space="preserve">15. </w:t>
      </w:r>
      <w:r w:rsidR="00EA1103" w:rsidRPr="00850954">
        <w:t>Kontaktpersoner hos den dataansvarlige og databehandleren</w:t>
      </w:r>
      <w:bookmarkEnd w:id="25"/>
      <w:bookmarkEnd w:id="26"/>
    </w:p>
    <w:p w14:paraId="0A48F883" w14:textId="77777777" w:rsidR="00EA1103" w:rsidRPr="00850954" w:rsidRDefault="00EA1103" w:rsidP="00EA1103">
      <w:pPr>
        <w:rPr>
          <w:color w:val="auto"/>
        </w:rPr>
      </w:pPr>
    </w:p>
    <w:p w14:paraId="2C726786" w14:textId="77777777" w:rsidR="00EA1103" w:rsidRPr="00850954" w:rsidRDefault="00EA1103" w:rsidP="00EA1103">
      <w:pPr>
        <w:pStyle w:val="Listeafsnit"/>
        <w:numPr>
          <w:ilvl w:val="0"/>
          <w:numId w:val="14"/>
        </w:numPr>
        <w:spacing w:line="280" w:lineRule="exact"/>
        <w:contextualSpacing w:val="0"/>
        <w:rPr>
          <w:color w:val="auto"/>
        </w:rPr>
      </w:pPr>
      <w:r w:rsidRPr="00850954">
        <w:rPr>
          <w:color w:val="auto"/>
        </w:rPr>
        <w:t>Parterne kan kontakte hinanden via nedenstående kontaktpersoner.</w:t>
      </w:r>
    </w:p>
    <w:p w14:paraId="3BFA406B" w14:textId="77777777" w:rsidR="00EA1103" w:rsidRPr="00850954" w:rsidRDefault="00EA1103" w:rsidP="00EA1103">
      <w:pPr>
        <w:pStyle w:val="Listeafsnit"/>
        <w:rPr>
          <w:color w:val="auto"/>
        </w:rPr>
      </w:pPr>
    </w:p>
    <w:p w14:paraId="0A862051" w14:textId="77777777" w:rsidR="00EA1103" w:rsidRPr="00850954" w:rsidRDefault="00EA1103" w:rsidP="00EA1103">
      <w:pPr>
        <w:pStyle w:val="Listeafsnit"/>
        <w:numPr>
          <w:ilvl w:val="0"/>
          <w:numId w:val="14"/>
        </w:numPr>
        <w:spacing w:line="280" w:lineRule="exact"/>
        <w:contextualSpacing w:val="0"/>
        <w:rPr>
          <w:color w:val="auto"/>
        </w:rPr>
      </w:pPr>
      <w:r w:rsidRPr="00850954">
        <w:rPr>
          <w:color w:val="auto"/>
        </w:rPr>
        <w:t>Parterne er forpligtet til løbende at orientere hinanden om ændringer vedrørende kontaktpersoner.</w:t>
      </w:r>
    </w:p>
    <w:p w14:paraId="569275ED" w14:textId="77777777" w:rsidR="00EA1103" w:rsidRPr="00850954" w:rsidRDefault="00EA1103" w:rsidP="00EA1103">
      <w:pPr>
        <w:rPr>
          <w:color w:val="auto"/>
        </w:rPr>
      </w:pPr>
    </w:p>
    <w:p w14:paraId="4BC2EF45" w14:textId="77777777" w:rsidR="00EA1103" w:rsidRPr="00850954" w:rsidRDefault="00EA1103" w:rsidP="00EA1103">
      <w:pPr>
        <w:pStyle w:val="Overskrift3"/>
        <w:ind w:firstLine="720"/>
        <w:rPr>
          <w:color w:val="auto"/>
        </w:rPr>
      </w:pPr>
      <w:bookmarkStart w:id="27" w:name="_Toc90469612"/>
      <w:bookmarkStart w:id="28" w:name="_Toc93316337"/>
      <w:r w:rsidRPr="00850954">
        <w:rPr>
          <w:color w:val="auto"/>
        </w:rPr>
        <w:t>Den dataansvarlige:</w:t>
      </w:r>
      <w:bookmarkEnd w:id="27"/>
      <w:bookmarkEnd w:id="28"/>
    </w:p>
    <w:p w14:paraId="106212AB" w14:textId="77777777" w:rsidR="00EA1103" w:rsidRPr="00850954" w:rsidRDefault="00EA1103" w:rsidP="00EA1103">
      <w:pPr>
        <w:ind w:left="720"/>
        <w:rPr>
          <w:color w:val="auto"/>
        </w:rPr>
      </w:pPr>
    </w:p>
    <w:p w14:paraId="1D72F37A" w14:textId="77777777" w:rsidR="00EA1103" w:rsidRPr="00850954" w:rsidRDefault="00EA1103" w:rsidP="00EA1103">
      <w:pPr>
        <w:ind w:left="720"/>
        <w:rPr>
          <w:color w:val="auto"/>
          <w:highlight w:val="lightGray"/>
        </w:rPr>
      </w:pPr>
      <w:r w:rsidRPr="00850954">
        <w:rPr>
          <w:color w:val="auto"/>
          <w:highlight w:val="lightGray"/>
        </w:rPr>
        <w:t>Navn</w:t>
      </w:r>
      <w:r w:rsidRPr="00850954">
        <w:rPr>
          <w:color w:val="auto"/>
          <w:highlight w:val="lightGray"/>
        </w:rPr>
        <w:tab/>
      </w:r>
      <w:r w:rsidRPr="00850954">
        <w:rPr>
          <w:color w:val="auto"/>
          <w:highlight w:val="lightGray"/>
        </w:rPr>
        <w:tab/>
      </w:r>
      <w:r w:rsidRPr="00850954">
        <w:rPr>
          <w:color w:val="auto"/>
          <w:highlight w:val="lightGray"/>
        </w:rPr>
        <w:fldChar w:fldCharType="begin"/>
      </w:r>
      <w:r w:rsidRPr="00850954">
        <w:rPr>
          <w:color w:val="auto"/>
          <w:highlight w:val="lightGray"/>
        </w:rPr>
        <w:instrText xml:space="preserve"> MACROBUTTON  NoMacro [NAVN]</w:instrText>
      </w:r>
      <w:r w:rsidRPr="00850954">
        <w:rPr>
          <w:color w:val="auto"/>
          <w:highlight w:val="lightGray"/>
        </w:rPr>
        <w:fldChar w:fldCharType="end"/>
      </w:r>
    </w:p>
    <w:p w14:paraId="5DF3627D" w14:textId="77777777" w:rsidR="00EA1103" w:rsidRPr="00850954" w:rsidRDefault="00EA1103" w:rsidP="00EA1103">
      <w:pPr>
        <w:ind w:left="720"/>
        <w:rPr>
          <w:color w:val="auto"/>
          <w:highlight w:val="lightGray"/>
        </w:rPr>
      </w:pPr>
      <w:r w:rsidRPr="00850954">
        <w:rPr>
          <w:color w:val="auto"/>
          <w:highlight w:val="lightGray"/>
        </w:rPr>
        <w:t>Stilling</w:t>
      </w:r>
      <w:r w:rsidRPr="00850954">
        <w:rPr>
          <w:color w:val="auto"/>
          <w:highlight w:val="lightGray"/>
        </w:rPr>
        <w:tab/>
      </w:r>
      <w:r w:rsidRPr="00850954">
        <w:rPr>
          <w:color w:val="auto"/>
          <w:highlight w:val="lightGray"/>
        </w:rPr>
        <w:fldChar w:fldCharType="begin"/>
      </w:r>
      <w:r w:rsidRPr="00850954">
        <w:rPr>
          <w:color w:val="auto"/>
          <w:highlight w:val="lightGray"/>
        </w:rPr>
        <w:instrText xml:space="preserve"> MACROBUTTON  NoMacro [STILLING]</w:instrText>
      </w:r>
      <w:r w:rsidRPr="00850954">
        <w:rPr>
          <w:color w:val="auto"/>
          <w:highlight w:val="lightGray"/>
        </w:rPr>
        <w:fldChar w:fldCharType="end"/>
      </w:r>
    </w:p>
    <w:p w14:paraId="5D164713" w14:textId="77777777" w:rsidR="00EA1103" w:rsidRPr="00850954" w:rsidRDefault="00EA1103" w:rsidP="00EA1103">
      <w:pPr>
        <w:ind w:left="720"/>
        <w:rPr>
          <w:color w:val="auto"/>
          <w:highlight w:val="lightGray"/>
        </w:rPr>
      </w:pPr>
      <w:r w:rsidRPr="00850954">
        <w:rPr>
          <w:color w:val="auto"/>
          <w:highlight w:val="lightGray"/>
        </w:rPr>
        <w:t>Telefonnummer</w:t>
      </w:r>
      <w:r w:rsidRPr="00850954">
        <w:rPr>
          <w:color w:val="auto"/>
          <w:highlight w:val="lightGray"/>
        </w:rPr>
        <w:tab/>
      </w:r>
      <w:r w:rsidRPr="00850954">
        <w:rPr>
          <w:color w:val="auto"/>
          <w:highlight w:val="lightGray"/>
        </w:rPr>
        <w:fldChar w:fldCharType="begin"/>
      </w:r>
      <w:r w:rsidRPr="00850954">
        <w:rPr>
          <w:color w:val="auto"/>
          <w:highlight w:val="lightGray"/>
        </w:rPr>
        <w:instrText xml:space="preserve"> MACROBUTTON  NoMacro [TELEFONNUMMER]</w:instrText>
      </w:r>
      <w:r w:rsidRPr="00850954">
        <w:rPr>
          <w:color w:val="auto"/>
          <w:highlight w:val="lightGray"/>
        </w:rPr>
        <w:fldChar w:fldCharType="end"/>
      </w:r>
    </w:p>
    <w:p w14:paraId="3AB192CC" w14:textId="77777777" w:rsidR="00EA1103" w:rsidRPr="00850954" w:rsidRDefault="00EA1103" w:rsidP="00EA1103">
      <w:pPr>
        <w:ind w:left="720"/>
        <w:rPr>
          <w:color w:val="auto"/>
        </w:rPr>
      </w:pPr>
      <w:r w:rsidRPr="00850954">
        <w:rPr>
          <w:color w:val="auto"/>
          <w:highlight w:val="lightGray"/>
        </w:rPr>
        <w:t>E-mail</w:t>
      </w:r>
      <w:r w:rsidRPr="00850954">
        <w:rPr>
          <w:color w:val="auto"/>
          <w:highlight w:val="lightGray"/>
        </w:rPr>
        <w:tab/>
      </w:r>
      <w:r w:rsidRPr="00850954">
        <w:rPr>
          <w:color w:val="auto"/>
          <w:highlight w:val="lightGray"/>
        </w:rPr>
        <w:fldChar w:fldCharType="begin"/>
      </w:r>
      <w:r w:rsidRPr="00850954">
        <w:rPr>
          <w:color w:val="auto"/>
          <w:highlight w:val="lightGray"/>
        </w:rPr>
        <w:instrText xml:space="preserve"> MACROBUTTON  NoMacro [E-MAIL]</w:instrText>
      </w:r>
      <w:r w:rsidRPr="00850954">
        <w:rPr>
          <w:color w:val="auto"/>
          <w:highlight w:val="lightGray"/>
        </w:rPr>
        <w:fldChar w:fldCharType="end"/>
      </w:r>
    </w:p>
    <w:p w14:paraId="49596F5B" w14:textId="77777777" w:rsidR="00EA1103" w:rsidRPr="00850954" w:rsidRDefault="00EA1103" w:rsidP="00EA1103">
      <w:pPr>
        <w:pStyle w:val="Opstilling-talellerbogst"/>
        <w:numPr>
          <w:ilvl w:val="0"/>
          <w:numId w:val="0"/>
        </w:numPr>
        <w:tabs>
          <w:tab w:val="left" w:pos="1304"/>
        </w:tabs>
        <w:spacing w:after="0" w:line="276" w:lineRule="auto"/>
        <w:rPr>
          <w:rFonts w:asciiTheme="majorHAnsi" w:hAnsiTheme="majorHAnsi" w:cstheme="majorHAnsi"/>
          <w:sz w:val="18"/>
          <w:szCs w:val="18"/>
          <w:lang w:val="da-DK"/>
        </w:rPr>
      </w:pPr>
    </w:p>
    <w:p w14:paraId="0711C855" w14:textId="77777777" w:rsidR="00EA1103" w:rsidRPr="00850954" w:rsidRDefault="00EA1103" w:rsidP="00EA1103">
      <w:pPr>
        <w:pStyle w:val="Overskrift3"/>
        <w:ind w:firstLine="720"/>
        <w:rPr>
          <w:rFonts w:asciiTheme="majorHAnsi" w:hAnsiTheme="majorHAnsi" w:cstheme="majorHAnsi"/>
          <w:color w:val="auto"/>
        </w:rPr>
      </w:pPr>
      <w:bookmarkStart w:id="29" w:name="_Toc90469613"/>
      <w:bookmarkStart w:id="30" w:name="_Toc93316338"/>
      <w:r w:rsidRPr="00850954">
        <w:rPr>
          <w:color w:val="auto"/>
        </w:rPr>
        <w:t>DATABEHANDLEREN:</w:t>
      </w:r>
      <w:bookmarkEnd w:id="29"/>
      <w:bookmarkEnd w:id="30"/>
    </w:p>
    <w:p w14:paraId="503F294A" w14:textId="77777777" w:rsidR="00EA1103" w:rsidRPr="00850954" w:rsidRDefault="00EA1103" w:rsidP="00EA1103">
      <w:pPr>
        <w:ind w:left="720"/>
        <w:rPr>
          <w:color w:val="auto"/>
        </w:rPr>
      </w:pPr>
    </w:p>
    <w:p w14:paraId="221FCF81" w14:textId="77777777" w:rsidR="00EA1103" w:rsidRPr="00850954" w:rsidRDefault="00EA1103" w:rsidP="00EA1103">
      <w:pPr>
        <w:ind w:left="720"/>
        <w:rPr>
          <w:color w:val="auto"/>
          <w:highlight w:val="lightGray"/>
        </w:rPr>
      </w:pPr>
      <w:r w:rsidRPr="00850954">
        <w:rPr>
          <w:color w:val="auto"/>
          <w:highlight w:val="lightGray"/>
        </w:rPr>
        <w:t>Navn</w:t>
      </w:r>
      <w:r w:rsidRPr="00850954">
        <w:rPr>
          <w:color w:val="auto"/>
          <w:highlight w:val="lightGray"/>
        </w:rPr>
        <w:tab/>
      </w:r>
      <w:r w:rsidRPr="00850954">
        <w:rPr>
          <w:color w:val="auto"/>
          <w:highlight w:val="lightGray"/>
        </w:rPr>
        <w:tab/>
      </w:r>
      <w:r w:rsidRPr="00850954">
        <w:rPr>
          <w:color w:val="auto"/>
          <w:highlight w:val="lightGray"/>
        </w:rPr>
        <w:fldChar w:fldCharType="begin"/>
      </w:r>
      <w:r w:rsidRPr="00850954">
        <w:rPr>
          <w:color w:val="auto"/>
          <w:highlight w:val="lightGray"/>
        </w:rPr>
        <w:instrText xml:space="preserve"> MACROBUTTON  NoMacro [NAVN]</w:instrText>
      </w:r>
      <w:r w:rsidRPr="00850954">
        <w:rPr>
          <w:color w:val="auto"/>
          <w:highlight w:val="lightGray"/>
        </w:rPr>
        <w:fldChar w:fldCharType="end"/>
      </w:r>
    </w:p>
    <w:p w14:paraId="3968569D" w14:textId="77777777" w:rsidR="00EA1103" w:rsidRPr="00850954" w:rsidRDefault="00EA1103" w:rsidP="00EA1103">
      <w:pPr>
        <w:ind w:left="720"/>
        <w:rPr>
          <w:color w:val="auto"/>
          <w:highlight w:val="lightGray"/>
        </w:rPr>
      </w:pPr>
      <w:r w:rsidRPr="00850954">
        <w:rPr>
          <w:color w:val="auto"/>
          <w:highlight w:val="lightGray"/>
        </w:rPr>
        <w:t>Stilling</w:t>
      </w:r>
      <w:r w:rsidRPr="00850954">
        <w:rPr>
          <w:color w:val="auto"/>
          <w:highlight w:val="lightGray"/>
        </w:rPr>
        <w:tab/>
      </w:r>
      <w:r w:rsidRPr="00850954">
        <w:rPr>
          <w:color w:val="auto"/>
          <w:highlight w:val="lightGray"/>
        </w:rPr>
        <w:fldChar w:fldCharType="begin"/>
      </w:r>
      <w:r w:rsidRPr="00850954">
        <w:rPr>
          <w:color w:val="auto"/>
          <w:highlight w:val="lightGray"/>
        </w:rPr>
        <w:instrText xml:space="preserve"> MACROBUTTON  NoMacro [STILLING]</w:instrText>
      </w:r>
      <w:r w:rsidRPr="00850954">
        <w:rPr>
          <w:color w:val="auto"/>
          <w:highlight w:val="lightGray"/>
        </w:rPr>
        <w:fldChar w:fldCharType="end"/>
      </w:r>
    </w:p>
    <w:p w14:paraId="72CF9B33" w14:textId="77777777" w:rsidR="00EA1103" w:rsidRPr="00850954" w:rsidRDefault="00EA1103" w:rsidP="00EA1103">
      <w:pPr>
        <w:ind w:left="720"/>
        <w:rPr>
          <w:color w:val="auto"/>
          <w:highlight w:val="lightGray"/>
        </w:rPr>
      </w:pPr>
      <w:r w:rsidRPr="00850954">
        <w:rPr>
          <w:color w:val="auto"/>
          <w:highlight w:val="lightGray"/>
        </w:rPr>
        <w:t>Telefonnummer</w:t>
      </w:r>
      <w:r w:rsidRPr="00850954">
        <w:rPr>
          <w:color w:val="auto"/>
          <w:highlight w:val="lightGray"/>
        </w:rPr>
        <w:tab/>
      </w:r>
      <w:r w:rsidRPr="00850954">
        <w:rPr>
          <w:color w:val="auto"/>
          <w:highlight w:val="lightGray"/>
        </w:rPr>
        <w:fldChar w:fldCharType="begin"/>
      </w:r>
      <w:r w:rsidRPr="00850954">
        <w:rPr>
          <w:color w:val="auto"/>
          <w:highlight w:val="lightGray"/>
        </w:rPr>
        <w:instrText xml:space="preserve"> MACROBUTTON  NoMacro [TELEFONNUMMER]</w:instrText>
      </w:r>
      <w:r w:rsidRPr="00850954">
        <w:rPr>
          <w:color w:val="auto"/>
          <w:highlight w:val="lightGray"/>
        </w:rPr>
        <w:fldChar w:fldCharType="end"/>
      </w:r>
    </w:p>
    <w:p w14:paraId="2181EF63" w14:textId="77777777" w:rsidR="00EA1103" w:rsidRPr="00850954" w:rsidRDefault="00EA1103" w:rsidP="00EA1103">
      <w:pPr>
        <w:ind w:left="720"/>
        <w:rPr>
          <w:color w:val="auto"/>
        </w:rPr>
      </w:pPr>
      <w:r w:rsidRPr="00850954">
        <w:rPr>
          <w:color w:val="auto"/>
          <w:highlight w:val="lightGray"/>
        </w:rPr>
        <w:t>E-mail</w:t>
      </w:r>
      <w:r w:rsidRPr="00850954">
        <w:rPr>
          <w:color w:val="auto"/>
          <w:highlight w:val="lightGray"/>
        </w:rPr>
        <w:tab/>
      </w:r>
      <w:r w:rsidRPr="00850954">
        <w:rPr>
          <w:color w:val="auto"/>
          <w:highlight w:val="lightGray"/>
        </w:rPr>
        <w:fldChar w:fldCharType="begin"/>
      </w:r>
      <w:r w:rsidRPr="00850954">
        <w:rPr>
          <w:color w:val="auto"/>
          <w:highlight w:val="lightGray"/>
        </w:rPr>
        <w:instrText xml:space="preserve"> MACROBUTTON  NoMacro [E-MAIL]</w:instrText>
      </w:r>
      <w:r w:rsidRPr="00850954">
        <w:rPr>
          <w:color w:val="auto"/>
          <w:highlight w:val="lightGray"/>
        </w:rPr>
        <w:fldChar w:fldCharType="end"/>
      </w:r>
    </w:p>
    <w:p w14:paraId="10C9662F" w14:textId="77777777" w:rsidR="00EA1103" w:rsidRPr="00850954" w:rsidRDefault="00EA1103" w:rsidP="00EA1103">
      <w:pPr>
        <w:spacing w:line="240" w:lineRule="auto"/>
        <w:rPr>
          <w:color w:val="auto"/>
        </w:rPr>
      </w:pPr>
      <w:r w:rsidRPr="00850954">
        <w:rPr>
          <w:color w:val="auto"/>
        </w:rPr>
        <w:br w:type="page"/>
      </w:r>
    </w:p>
    <w:p w14:paraId="1961DBEA" w14:textId="322F03B0" w:rsidR="00EA1103" w:rsidRPr="000A06CF" w:rsidRDefault="00EA1103" w:rsidP="00D21914">
      <w:pPr>
        <w:pStyle w:val="Overskrift1"/>
      </w:pPr>
      <w:bookmarkStart w:id="31" w:name="_Toc61383097"/>
      <w:bookmarkStart w:id="32" w:name="_Toc93316339"/>
      <w:r w:rsidRPr="000A06CF">
        <w:lastRenderedPageBreak/>
        <w:t>Bilag A</w:t>
      </w:r>
      <w:r w:rsidR="005570D6">
        <w:t xml:space="preserve"> - </w:t>
      </w:r>
      <w:r w:rsidRPr="000A06CF">
        <w:t>Oplysninger om behandlingen</w:t>
      </w:r>
      <w:bookmarkEnd w:id="31"/>
      <w:bookmarkEnd w:id="32"/>
    </w:p>
    <w:p w14:paraId="5A3E5462" w14:textId="77777777" w:rsidR="00EA1103" w:rsidRPr="000A06CF" w:rsidRDefault="00EA1103" w:rsidP="00EA1103">
      <w:pPr>
        <w:rPr>
          <w:b/>
        </w:rPr>
      </w:pPr>
    </w:p>
    <w:p w14:paraId="24380C2B" w14:textId="77777777" w:rsidR="00EA1103" w:rsidRPr="00850954" w:rsidRDefault="00EA1103" w:rsidP="00EA1103">
      <w:pPr>
        <w:rPr>
          <w:b/>
          <w:color w:val="auto"/>
        </w:rPr>
      </w:pPr>
      <w:r w:rsidRPr="00850954">
        <w:rPr>
          <w:b/>
          <w:color w:val="auto"/>
        </w:rPr>
        <w:t>A.1. Formålet med databehandlerens behandling af personoplysninger på vegne af den dataansvarlige</w:t>
      </w:r>
    </w:p>
    <w:p w14:paraId="15379BED" w14:textId="77777777" w:rsidR="00EA1103" w:rsidRPr="00850954" w:rsidRDefault="00EA1103" w:rsidP="00EA1103">
      <w:pPr>
        <w:rPr>
          <w:color w:val="auto"/>
        </w:rPr>
      </w:pPr>
    </w:p>
    <w:p w14:paraId="11657F75" w14:textId="77777777" w:rsidR="00EA1103" w:rsidRPr="00850954" w:rsidRDefault="00EA1103" w:rsidP="00EA1103">
      <w:pPr>
        <w:rPr>
          <w:color w:val="auto"/>
        </w:rPr>
      </w:pPr>
      <w:r w:rsidRPr="00850954">
        <w:rPr>
          <w:color w:val="auto"/>
        </w:rPr>
        <w:t xml:space="preserve">Formålet med databehandlerens behandling af personoplysninger på vegne af den dataansvarlige er, at </w:t>
      </w:r>
      <w:r w:rsidRPr="00850954">
        <w:rPr>
          <w:color w:val="auto"/>
          <w:highlight w:val="lightGray"/>
        </w:rPr>
        <w:t>[BESKRIV FORMÅL. I TILFÆLDE AF FLERE BEHANDLINGSAKTIVITETER, SKAL DISSE OPLYSNINGER FREMGÅ FOR HVER ENKELT BEHANDLINGSAKTIVITET]</w:t>
      </w:r>
    </w:p>
    <w:p w14:paraId="7DD7735B" w14:textId="77777777" w:rsidR="00EA1103" w:rsidRPr="00850954" w:rsidRDefault="00EA1103" w:rsidP="00EA1103">
      <w:pPr>
        <w:rPr>
          <w:color w:val="auto"/>
        </w:rPr>
      </w:pPr>
    </w:p>
    <w:p w14:paraId="4D7171AE" w14:textId="77777777" w:rsidR="00EA1103" w:rsidRPr="00850954" w:rsidRDefault="00EA1103" w:rsidP="00EA1103">
      <w:pPr>
        <w:rPr>
          <w:b/>
          <w:color w:val="auto"/>
        </w:rPr>
      </w:pPr>
      <w:r w:rsidRPr="00850954">
        <w:rPr>
          <w:b/>
          <w:color w:val="auto"/>
        </w:rPr>
        <w:t>A.2. Databehandlerens behandling af personoplysninger på vegne af den dataansvarlige drejer sig primært om (karakteren af behandlingen)</w:t>
      </w:r>
    </w:p>
    <w:p w14:paraId="1422F15C" w14:textId="77777777" w:rsidR="00EA1103" w:rsidRPr="00850954" w:rsidRDefault="00EA1103" w:rsidP="00EA1103">
      <w:pPr>
        <w:rPr>
          <w:color w:val="auto"/>
        </w:rPr>
      </w:pPr>
    </w:p>
    <w:p w14:paraId="1B922566" w14:textId="77777777" w:rsidR="00EA1103" w:rsidRPr="00850954" w:rsidRDefault="00EA1103" w:rsidP="00EA1103">
      <w:pPr>
        <w:rPr>
          <w:color w:val="auto"/>
        </w:rPr>
      </w:pPr>
      <w:r w:rsidRPr="00850954">
        <w:rPr>
          <w:color w:val="auto"/>
          <w:highlight w:val="lightGray"/>
        </w:rPr>
        <w:t>[BESKRIV KARAKTEREN AF BEHANDLINGEN - F.EKS. ADMINISTRATION, REGISTRERING OG OPBEVARING AF PERSONOPLYSNINGER, ELLER ANALYSE AF PERSONOPLYSNINGER TIL BRUG FOR FORSKNINGSPROJEKTET]</w:t>
      </w:r>
    </w:p>
    <w:p w14:paraId="50B17EC3" w14:textId="77777777" w:rsidR="00EA1103" w:rsidRPr="00850954" w:rsidRDefault="00EA1103" w:rsidP="00EA1103">
      <w:pPr>
        <w:rPr>
          <w:b/>
          <w:color w:val="auto"/>
        </w:rPr>
      </w:pPr>
    </w:p>
    <w:p w14:paraId="4458EE55" w14:textId="77777777" w:rsidR="00EA1103" w:rsidRPr="00850954" w:rsidRDefault="00EA1103" w:rsidP="00EA1103">
      <w:pPr>
        <w:rPr>
          <w:b/>
          <w:color w:val="auto"/>
        </w:rPr>
      </w:pPr>
      <w:r w:rsidRPr="00850954">
        <w:rPr>
          <w:b/>
          <w:color w:val="auto"/>
        </w:rPr>
        <w:t>A.3. Behandlingen omfatter følgende typer af personoplysninger om de registrerede</w:t>
      </w:r>
    </w:p>
    <w:p w14:paraId="22BC1782" w14:textId="77777777" w:rsidR="00EA1103" w:rsidRPr="00850954" w:rsidRDefault="00EA1103" w:rsidP="00EA1103">
      <w:pPr>
        <w:rPr>
          <w:color w:val="auto"/>
        </w:rPr>
      </w:pPr>
    </w:p>
    <w:p w14:paraId="24DEADE5" w14:textId="77777777" w:rsidR="00EA1103" w:rsidRPr="00850954" w:rsidRDefault="00EA1103" w:rsidP="00EA1103">
      <w:pPr>
        <w:rPr>
          <w:color w:val="auto"/>
          <w:highlight w:val="lightGray"/>
        </w:rPr>
      </w:pPr>
      <w:r w:rsidRPr="00850954">
        <w:rPr>
          <w:color w:val="auto"/>
          <w:highlight w:val="lightGray"/>
        </w:rPr>
        <w:t xml:space="preserve">[BESKRIV TYPEN AF PERSONOPLYSNINGER DER BEHANDLES, </w:t>
      </w:r>
      <w:proofErr w:type="gramStart"/>
      <w:r w:rsidRPr="00850954">
        <w:rPr>
          <w:color w:val="auto"/>
          <w:highlight w:val="lightGray"/>
        </w:rPr>
        <w:t>EKSEMPELVIS</w:t>
      </w:r>
      <w:proofErr w:type="gramEnd"/>
    </w:p>
    <w:p w14:paraId="0DC1F19A" w14:textId="77777777" w:rsidR="00EA1103" w:rsidRPr="00850954" w:rsidRDefault="00EA1103" w:rsidP="00EA1103">
      <w:pPr>
        <w:rPr>
          <w:color w:val="auto"/>
          <w:highlight w:val="lightGray"/>
        </w:rPr>
      </w:pPr>
    </w:p>
    <w:p w14:paraId="645E5864" w14:textId="77777777" w:rsidR="00EA1103" w:rsidRPr="00850954" w:rsidRDefault="00EA1103" w:rsidP="00EA1103">
      <w:pPr>
        <w:rPr>
          <w:color w:val="auto"/>
          <w:highlight w:val="lightGray"/>
        </w:rPr>
      </w:pPr>
      <w:r w:rsidRPr="00850954">
        <w:rPr>
          <w:color w:val="auto"/>
          <w:highlight w:val="lightGray"/>
        </w:rPr>
        <w:t>Almindelige oplysninger: CPR-nummer, navn, e-mailadresse, telefonnummer, adresse, personnummer, betalingskortoplysninger, medlemsnummer, type af medlemskab, fremmøde i fitnesscenter og tilmelding til konkrete fitnesshold.</w:t>
      </w:r>
    </w:p>
    <w:p w14:paraId="1271DE0E" w14:textId="77777777" w:rsidR="00EA1103" w:rsidRPr="00850954" w:rsidRDefault="00EA1103" w:rsidP="00EA1103">
      <w:pPr>
        <w:rPr>
          <w:color w:val="auto"/>
          <w:highlight w:val="lightGray"/>
        </w:rPr>
      </w:pPr>
    </w:p>
    <w:p w14:paraId="35607DE0" w14:textId="77777777" w:rsidR="00EA1103" w:rsidRPr="00850954" w:rsidRDefault="00EA1103" w:rsidP="00EA1103">
      <w:pPr>
        <w:rPr>
          <w:color w:val="auto"/>
          <w:highlight w:val="lightGray"/>
        </w:rPr>
      </w:pPr>
      <w:r w:rsidRPr="00850954">
        <w:rPr>
          <w:color w:val="auto"/>
          <w:highlight w:val="lightGray"/>
        </w:rPr>
        <w:t>Følsomme oplysninger: Helbredsoplysninger</w:t>
      </w:r>
    </w:p>
    <w:p w14:paraId="51C9DC75" w14:textId="77777777" w:rsidR="00EA1103" w:rsidRPr="00850954" w:rsidRDefault="00EA1103" w:rsidP="00EA1103">
      <w:pPr>
        <w:rPr>
          <w:color w:val="auto"/>
          <w:highlight w:val="lightGray"/>
        </w:rPr>
      </w:pPr>
    </w:p>
    <w:p w14:paraId="481B456D" w14:textId="77777777" w:rsidR="00EA1103" w:rsidRPr="00850954" w:rsidRDefault="00EA1103" w:rsidP="00EA1103">
      <w:pPr>
        <w:rPr>
          <w:color w:val="auto"/>
        </w:rPr>
      </w:pPr>
      <w:r w:rsidRPr="00850954">
        <w:rPr>
          <w:color w:val="auto"/>
          <w:highlight w:val="lightGray"/>
        </w:rPr>
        <w:t>BEMÆRK: BESKRIVELSEN BØR VÆRE SÅ SPECIFIK SOM MULIGT.]</w:t>
      </w:r>
      <w:r w:rsidRPr="00850954">
        <w:rPr>
          <w:color w:val="auto"/>
        </w:rPr>
        <w:t xml:space="preserve"> </w:t>
      </w:r>
    </w:p>
    <w:p w14:paraId="59434707" w14:textId="77777777" w:rsidR="00EA1103" w:rsidRPr="000A06CF" w:rsidRDefault="00EA1103" w:rsidP="00EA1103"/>
    <w:p w14:paraId="0508CEFC" w14:textId="77777777" w:rsidR="00EA1103" w:rsidRPr="000A06CF" w:rsidRDefault="00EA1103" w:rsidP="00EA1103">
      <w:pPr>
        <w:rPr>
          <w:b/>
        </w:rPr>
      </w:pPr>
      <w:r w:rsidRPr="000A06CF">
        <w:rPr>
          <w:b/>
        </w:rPr>
        <w:t>A.4. Behandlingen omfatter følgende kategorier af registrerede</w:t>
      </w:r>
    </w:p>
    <w:p w14:paraId="3DF93B31" w14:textId="77777777" w:rsidR="00EA1103" w:rsidRPr="000A06CF" w:rsidRDefault="00EA1103" w:rsidP="00EA1103">
      <w:pPr>
        <w:rPr>
          <w:b/>
        </w:rPr>
      </w:pPr>
    </w:p>
    <w:p w14:paraId="1D608FA2" w14:textId="77777777" w:rsidR="00EA1103" w:rsidRPr="00850954" w:rsidRDefault="00EA1103" w:rsidP="00EA1103">
      <w:pPr>
        <w:rPr>
          <w:color w:val="auto"/>
          <w:highlight w:val="lightGray"/>
        </w:rPr>
      </w:pPr>
      <w:r w:rsidRPr="00850954">
        <w:rPr>
          <w:color w:val="auto"/>
          <w:highlight w:val="lightGray"/>
        </w:rPr>
        <w:t xml:space="preserve">[BESKRIV KATEGORIERNE AF REGISTREREDE, </w:t>
      </w:r>
      <w:proofErr w:type="gramStart"/>
      <w:r w:rsidRPr="00850954">
        <w:rPr>
          <w:color w:val="auto"/>
          <w:highlight w:val="lightGray"/>
        </w:rPr>
        <w:t>EKSEMPELVIS</w:t>
      </w:r>
      <w:proofErr w:type="gramEnd"/>
    </w:p>
    <w:p w14:paraId="1C73029C" w14:textId="77777777" w:rsidR="00EA1103" w:rsidRPr="00850954" w:rsidRDefault="00EA1103" w:rsidP="00EA1103">
      <w:pPr>
        <w:rPr>
          <w:color w:val="auto"/>
          <w:highlight w:val="lightGray"/>
        </w:rPr>
      </w:pPr>
    </w:p>
    <w:p w14:paraId="0337DC77" w14:textId="77777777" w:rsidR="00EA1103" w:rsidRPr="00850954" w:rsidRDefault="00EA1103" w:rsidP="00EA1103">
      <w:pPr>
        <w:pStyle w:val="Listeafsnit"/>
        <w:numPr>
          <w:ilvl w:val="2"/>
          <w:numId w:val="11"/>
        </w:numPr>
        <w:spacing w:after="160" w:line="259" w:lineRule="auto"/>
        <w:ind w:left="501" w:hanging="360"/>
        <w:rPr>
          <w:color w:val="auto"/>
          <w:highlight w:val="lightGray"/>
        </w:rPr>
      </w:pPr>
      <w:r w:rsidRPr="00850954">
        <w:rPr>
          <w:color w:val="auto"/>
          <w:highlight w:val="lightGray"/>
        </w:rPr>
        <w:t xml:space="preserve">Interviewdeltagere i forskningsprojektet </w:t>
      </w:r>
    </w:p>
    <w:p w14:paraId="111160C7" w14:textId="77777777" w:rsidR="00EA1103" w:rsidRPr="00850954" w:rsidRDefault="00EA1103" w:rsidP="00EA1103">
      <w:pPr>
        <w:pStyle w:val="Listeafsnit"/>
        <w:numPr>
          <w:ilvl w:val="2"/>
          <w:numId w:val="11"/>
        </w:numPr>
        <w:spacing w:after="160" w:line="259" w:lineRule="auto"/>
        <w:ind w:left="501" w:hanging="360"/>
        <w:rPr>
          <w:color w:val="auto"/>
          <w:highlight w:val="lightGray"/>
        </w:rPr>
      </w:pPr>
      <w:r w:rsidRPr="00850954">
        <w:rPr>
          <w:color w:val="auto"/>
          <w:highlight w:val="lightGray"/>
        </w:rPr>
        <w:t>Potentielle deltagere, der besøger tilmeldingssiden for et arrangement</w:t>
      </w:r>
    </w:p>
    <w:p w14:paraId="62BA77D4" w14:textId="77777777" w:rsidR="00EA1103" w:rsidRPr="00850954" w:rsidRDefault="00EA1103" w:rsidP="00EA1103">
      <w:pPr>
        <w:pStyle w:val="Listeafsnit"/>
        <w:numPr>
          <w:ilvl w:val="2"/>
          <w:numId w:val="11"/>
        </w:numPr>
        <w:spacing w:after="160" w:line="259" w:lineRule="auto"/>
        <w:ind w:left="501" w:hanging="360"/>
        <w:rPr>
          <w:color w:val="auto"/>
          <w:highlight w:val="lightGray"/>
        </w:rPr>
      </w:pPr>
      <w:r w:rsidRPr="00850954">
        <w:rPr>
          <w:color w:val="auto"/>
          <w:highlight w:val="lightGray"/>
        </w:rPr>
        <w:t>Inviterede personer til den dataansvarliges arrangementer</w:t>
      </w:r>
    </w:p>
    <w:p w14:paraId="2693E013" w14:textId="77777777" w:rsidR="00EA1103" w:rsidRPr="00850954" w:rsidRDefault="00EA1103" w:rsidP="00EA1103">
      <w:pPr>
        <w:pStyle w:val="Listeafsnit"/>
        <w:numPr>
          <w:ilvl w:val="2"/>
          <w:numId w:val="11"/>
        </w:numPr>
        <w:spacing w:after="160" w:line="259" w:lineRule="auto"/>
        <w:ind w:left="501" w:hanging="360"/>
        <w:rPr>
          <w:color w:val="auto"/>
          <w:highlight w:val="lightGray"/>
        </w:rPr>
      </w:pPr>
      <w:r w:rsidRPr="00850954">
        <w:rPr>
          <w:color w:val="auto"/>
          <w:highlight w:val="lightGray"/>
        </w:rPr>
        <w:t>Studerende indskrevet ved den dataansvarlige</w:t>
      </w:r>
    </w:p>
    <w:p w14:paraId="12080D80" w14:textId="77777777" w:rsidR="00EA1103" w:rsidRPr="00850954" w:rsidRDefault="00EA1103" w:rsidP="00EA1103">
      <w:pPr>
        <w:pStyle w:val="Listeafsnit"/>
        <w:numPr>
          <w:ilvl w:val="2"/>
          <w:numId w:val="11"/>
        </w:numPr>
        <w:spacing w:after="160" w:line="259" w:lineRule="auto"/>
        <w:ind w:left="501" w:hanging="360"/>
        <w:rPr>
          <w:color w:val="auto"/>
          <w:highlight w:val="lightGray"/>
        </w:rPr>
      </w:pPr>
      <w:r w:rsidRPr="00850954">
        <w:rPr>
          <w:color w:val="auto"/>
          <w:highlight w:val="lightGray"/>
        </w:rPr>
        <w:t>Ansatte ved den dataansvarlige</w:t>
      </w:r>
    </w:p>
    <w:p w14:paraId="59FA9DBF" w14:textId="77777777" w:rsidR="00EA1103" w:rsidRPr="00850954" w:rsidRDefault="00EA1103" w:rsidP="00EA1103">
      <w:pPr>
        <w:rPr>
          <w:b/>
          <w:color w:val="auto"/>
        </w:rPr>
      </w:pPr>
    </w:p>
    <w:p w14:paraId="7E8295B4" w14:textId="77777777" w:rsidR="00EA1103" w:rsidRPr="00850954" w:rsidRDefault="00EA1103" w:rsidP="00EA1103">
      <w:pPr>
        <w:rPr>
          <w:b/>
          <w:color w:val="auto"/>
        </w:rPr>
      </w:pPr>
      <w:r w:rsidRPr="00850954">
        <w:rPr>
          <w:b/>
          <w:color w:val="auto"/>
        </w:rPr>
        <w:t>A.5. Aftalens løbetid</w:t>
      </w:r>
    </w:p>
    <w:p w14:paraId="72B61B1D" w14:textId="77777777" w:rsidR="00EA1103" w:rsidRPr="00850954" w:rsidRDefault="00EA1103" w:rsidP="00EA1103">
      <w:pPr>
        <w:rPr>
          <w:b/>
          <w:color w:val="auto"/>
        </w:rPr>
      </w:pPr>
    </w:p>
    <w:p w14:paraId="4F3B2A22" w14:textId="77777777" w:rsidR="00EA1103" w:rsidRPr="00850954" w:rsidRDefault="00EA1103" w:rsidP="00EA1103">
      <w:pPr>
        <w:rPr>
          <w:color w:val="auto"/>
          <w:highlight w:val="lightGray"/>
        </w:rPr>
      </w:pPr>
      <w:r w:rsidRPr="00850954">
        <w:rPr>
          <w:color w:val="auto"/>
          <w:highlight w:val="lightGray"/>
        </w:rPr>
        <w:t>[VÆLG</w:t>
      </w:r>
    </w:p>
    <w:p w14:paraId="2BCC4B45" w14:textId="77777777" w:rsidR="00EA1103" w:rsidRPr="00850954" w:rsidRDefault="00EA1103" w:rsidP="00EA1103">
      <w:pPr>
        <w:rPr>
          <w:color w:val="auto"/>
          <w:highlight w:val="lightGray"/>
        </w:rPr>
      </w:pPr>
    </w:p>
    <w:p w14:paraId="577065A4" w14:textId="77777777" w:rsidR="00EA1103" w:rsidRPr="00850954" w:rsidRDefault="00EA1103" w:rsidP="00EA1103">
      <w:pPr>
        <w:rPr>
          <w:color w:val="auto"/>
          <w:highlight w:val="lightGray"/>
        </w:rPr>
      </w:pPr>
      <w:r w:rsidRPr="00850954">
        <w:rPr>
          <w:color w:val="auto"/>
          <w:highlight w:val="lightGray"/>
        </w:rPr>
        <w:t>Behandlingen gælder indtil [INDSÆT ENTEN DATO ELLER HENVISNING TIL HOVEDAFTALE]</w:t>
      </w:r>
    </w:p>
    <w:p w14:paraId="0DF81AAD" w14:textId="77777777" w:rsidR="00EA1103" w:rsidRPr="00850954" w:rsidRDefault="00EA1103" w:rsidP="00EA1103">
      <w:pPr>
        <w:rPr>
          <w:color w:val="auto"/>
          <w:highlight w:val="lightGray"/>
        </w:rPr>
      </w:pPr>
    </w:p>
    <w:p w14:paraId="02240703" w14:textId="77777777" w:rsidR="00EA1103" w:rsidRPr="00850954" w:rsidRDefault="00EA1103" w:rsidP="00EA1103">
      <w:pPr>
        <w:rPr>
          <w:color w:val="auto"/>
          <w:highlight w:val="lightGray"/>
        </w:rPr>
      </w:pPr>
      <w:r w:rsidRPr="00850954">
        <w:rPr>
          <w:color w:val="auto"/>
          <w:highlight w:val="lightGray"/>
        </w:rPr>
        <w:t>ELLER</w:t>
      </w:r>
    </w:p>
    <w:p w14:paraId="3B2DBF5A" w14:textId="77777777" w:rsidR="00EA1103" w:rsidRPr="00850954" w:rsidRDefault="00EA1103" w:rsidP="00EA1103">
      <w:pPr>
        <w:rPr>
          <w:color w:val="auto"/>
          <w:highlight w:val="lightGray"/>
        </w:rPr>
      </w:pPr>
    </w:p>
    <w:p w14:paraId="6512C18D" w14:textId="77777777" w:rsidR="00EA1103" w:rsidRPr="00850954" w:rsidRDefault="00EA1103" w:rsidP="00EA1103">
      <w:pPr>
        <w:rPr>
          <w:color w:val="auto"/>
          <w:highlight w:val="lightGray"/>
        </w:rPr>
      </w:pPr>
      <w:r w:rsidRPr="00850954">
        <w:rPr>
          <w:color w:val="auto"/>
          <w:highlight w:val="lightGray"/>
        </w:rPr>
        <w:t>Behandlingen er ikke tidsbegrænset og gælder indtil databehandleren ikke længere behandler</w:t>
      </w:r>
    </w:p>
    <w:p w14:paraId="1B98379C" w14:textId="77777777" w:rsidR="00EA1103" w:rsidRPr="00850954" w:rsidRDefault="00EA1103" w:rsidP="00EA1103">
      <w:pPr>
        <w:rPr>
          <w:color w:val="auto"/>
          <w:highlight w:val="lightGray"/>
        </w:rPr>
      </w:pPr>
      <w:r w:rsidRPr="00850954">
        <w:rPr>
          <w:color w:val="auto"/>
          <w:highlight w:val="lightGray"/>
        </w:rPr>
        <w:t>Personoplysninger på vegne af den dataansvarlige. En beskrivelse af</w:t>
      </w:r>
    </w:p>
    <w:p w14:paraId="399A190A" w14:textId="77777777" w:rsidR="00EA1103" w:rsidRPr="00850954" w:rsidRDefault="00EA1103" w:rsidP="00EA1103">
      <w:pPr>
        <w:rPr>
          <w:color w:val="auto"/>
          <w:highlight w:val="lightGray"/>
        </w:rPr>
      </w:pPr>
      <w:r w:rsidRPr="00850954">
        <w:rPr>
          <w:color w:val="auto"/>
          <w:highlight w:val="lightGray"/>
        </w:rPr>
        <w:t>opbevaringsperioderne og sletterutinerne står i bilag C.4.</w:t>
      </w:r>
    </w:p>
    <w:p w14:paraId="67BF6567" w14:textId="77777777" w:rsidR="00EA1103" w:rsidRPr="00850954" w:rsidRDefault="00EA1103" w:rsidP="00EA1103">
      <w:pPr>
        <w:rPr>
          <w:color w:val="auto"/>
          <w:highlight w:val="lightGray"/>
        </w:rPr>
      </w:pPr>
    </w:p>
    <w:p w14:paraId="34A21947" w14:textId="77777777" w:rsidR="00EA1103" w:rsidRPr="00850954" w:rsidRDefault="00EA1103" w:rsidP="00EA1103">
      <w:pPr>
        <w:rPr>
          <w:color w:val="auto"/>
        </w:rPr>
      </w:pPr>
      <w:r w:rsidRPr="00850954">
        <w:rPr>
          <w:color w:val="auto"/>
          <w:highlight w:val="lightGray"/>
        </w:rPr>
        <w:t>ELLER</w:t>
      </w:r>
      <w:r w:rsidRPr="00850954">
        <w:rPr>
          <w:color w:val="auto"/>
        </w:rPr>
        <w:t xml:space="preserve"> </w:t>
      </w:r>
    </w:p>
    <w:p w14:paraId="49B0921B" w14:textId="77777777" w:rsidR="00EA1103" w:rsidRDefault="00EA1103" w:rsidP="00EA1103"/>
    <w:p w14:paraId="15E2036E" w14:textId="77777777" w:rsidR="00EA1103" w:rsidRPr="00611608" w:rsidRDefault="00EA1103" w:rsidP="00EA1103">
      <w:pPr>
        <w:rPr>
          <w:color w:val="auto"/>
          <w:highlight w:val="lightGray"/>
        </w:rPr>
      </w:pPr>
      <w:r w:rsidRPr="00611608">
        <w:rPr>
          <w:color w:val="auto"/>
          <w:highlight w:val="lightGray"/>
        </w:rPr>
        <w:t xml:space="preserve">Databehandleraftalens løbetid følger hovedaftalen, [ANGIV REFERENCE TIL HOVEDAFTALE]. Ophør af hovedaftalen uanset årsag vil derfor også betyde ophør af databehandleraftalen.] </w:t>
      </w:r>
    </w:p>
    <w:p w14:paraId="159E7759" w14:textId="7BDA8176" w:rsidR="00EA1103" w:rsidRPr="000A06CF" w:rsidRDefault="00EA1103" w:rsidP="00D21914">
      <w:pPr>
        <w:pStyle w:val="Overskrift1"/>
      </w:pPr>
      <w:bookmarkStart w:id="33" w:name="_Toc61383098"/>
      <w:bookmarkStart w:id="34" w:name="_Toc93316340"/>
      <w:r w:rsidRPr="000A06CF">
        <w:lastRenderedPageBreak/>
        <w:t>Bilag B</w:t>
      </w:r>
      <w:r w:rsidR="005570D6">
        <w:t xml:space="preserve"> - </w:t>
      </w:r>
      <w:r w:rsidRPr="000A06CF">
        <w:t>Underdatabehandlere</w:t>
      </w:r>
      <w:bookmarkEnd w:id="33"/>
      <w:bookmarkEnd w:id="34"/>
    </w:p>
    <w:p w14:paraId="7B554F5F" w14:textId="77777777" w:rsidR="00EA1103" w:rsidRPr="000A06CF" w:rsidRDefault="00EA1103" w:rsidP="00EA1103"/>
    <w:p w14:paraId="12D2D8A4" w14:textId="77777777" w:rsidR="00EA1103" w:rsidRPr="00803F19" w:rsidRDefault="00EA1103" w:rsidP="00EA1103">
      <w:pPr>
        <w:rPr>
          <w:b/>
          <w:color w:val="auto"/>
        </w:rPr>
      </w:pPr>
      <w:r w:rsidRPr="00803F19">
        <w:rPr>
          <w:b/>
          <w:color w:val="auto"/>
        </w:rPr>
        <w:t>B.1. Godkendte underdatabehandlere</w:t>
      </w:r>
    </w:p>
    <w:p w14:paraId="3DCDB90F" w14:textId="77777777" w:rsidR="00EA1103" w:rsidRPr="00803F19" w:rsidRDefault="00EA1103" w:rsidP="00EA1103">
      <w:pPr>
        <w:rPr>
          <w:b/>
          <w:color w:val="auto"/>
        </w:rPr>
      </w:pPr>
    </w:p>
    <w:p w14:paraId="1841581B" w14:textId="77777777" w:rsidR="00EA1103" w:rsidRPr="00803F19" w:rsidRDefault="00EA1103" w:rsidP="00EA1103">
      <w:pPr>
        <w:rPr>
          <w:color w:val="auto"/>
        </w:rPr>
      </w:pPr>
      <w:r w:rsidRPr="00803F19">
        <w:rPr>
          <w:color w:val="auto"/>
        </w:rPr>
        <w:t>Ved Bestemmelsernes ikrafttræden har den dataansvarlige godkendt brugen af følgende underdatabehandlere</w:t>
      </w:r>
    </w:p>
    <w:p w14:paraId="1DDDCD9E" w14:textId="77777777" w:rsidR="00EA1103" w:rsidRPr="000A06CF" w:rsidRDefault="00EA1103" w:rsidP="00EA1103">
      <w:pPr>
        <w:pStyle w:val="Tabeltitel"/>
        <w:rPr>
          <w:color w:val="auto"/>
        </w:rPr>
      </w:pPr>
    </w:p>
    <w:tbl>
      <w:tblPr>
        <w:tblStyle w:val="Datatilsynet"/>
        <w:tblW w:w="0" w:type="auto"/>
        <w:tblLook w:val="04A0" w:firstRow="1" w:lastRow="0" w:firstColumn="1" w:lastColumn="0" w:noHBand="0" w:noVBand="1"/>
      </w:tblPr>
      <w:tblGrid>
        <w:gridCol w:w="1953"/>
        <w:gridCol w:w="1953"/>
        <w:gridCol w:w="1953"/>
        <w:gridCol w:w="1954"/>
      </w:tblGrid>
      <w:tr w:rsidR="00EA1103" w:rsidRPr="000A06CF" w14:paraId="39E021C8" w14:textId="77777777" w:rsidTr="00803F19">
        <w:trPr>
          <w:cnfStyle w:val="100000000000" w:firstRow="1" w:lastRow="0" w:firstColumn="0" w:lastColumn="0" w:oddVBand="0" w:evenVBand="0" w:oddHBand="0" w:evenHBand="0" w:firstRowFirstColumn="0" w:firstRowLastColumn="0" w:lastRowFirstColumn="0" w:lastRowLastColumn="0"/>
          <w:cantSplit/>
          <w:tblHeader/>
        </w:trPr>
        <w:tc>
          <w:tcPr>
            <w:tcW w:w="1953" w:type="dxa"/>
            <w:tcBorders>
              <w:top w:val="nil"/>
              <w:bottom w:val="nil"/>
            </w:tcBorders>
            <w:shd w:val="clear" w:color="auto" w:fill="D9D9D9" w:themeFill="background1" w:themeFillShade="D9"/>
          </w:tcPr>
          <w:p w14:paraId="6125D6A7" w14:textId="77777777" w:rsidR="00EA1103" w:rsidRPr="000A06CF" w:rsidRDefault="00EA1103" w:rsidP="009F3967">
            <w:pPr>
              <w:pStyle w:val="Tabeltop"/>
              <w:rPr>
                <w:color w:val="auto"/>
              </w:rPr>
            </w:pPr>
            <w:r w:rsidRPr="000A06CF">
              <w:rPr>
                <w:color w:val="auto"/>
              </w:rPr>
              <w:t>NAVN</w:t>
            </w:r>
          </w:p>
        </w:tc>
        <w:tc>
          <w:tcPr>
            <w:tcW w:w="1953" w:type="dxa"/>
            <w:tcBorders>
              <w:top w:val="nil"/>
              <w:bottom w:val="nil"/>
            </w:tcBorders>
            <w:shd w:val="clear" w:color="auto" w:fill="D9D9D9" w:themeFill="background1" w:themeFillShade="D9"/>
          </w:tcPr>
          <w:p w14:paraId="03A89D9D" w14:textId="77777777" w:rsidR="00EA1103" w:rsidRPr="000A06CF" w:rsidRDefault="00EA1103" w:rsidP="009F3967">
            <w:pPr>
              <w:pStyle w:val="Tabeltop"/>
              <w:rPr>
                <w:color w:val="auto"/>
              </w:rPr>
            </w:pPr>
            <w:r w:rsidRPr="000A06CF">
              <w:rPr>
                <w:color w:val="auto"/>
              </w:rPr>
              <w:t>CVR</w:t>
            </w:r>
          </w:p>
        </w:tc>
        <w:tc>
          <w:tcPr>
            <w:tcW w:w="1953" w:type="dxa"/>
            <w:tcBorders>
              <w:top w:val="nil"/>
              <w:bottom w:val="nil"/>
            </w:tcBorders>
            <w:shd w:val="clear" w:color="auto" w:fill="D9D9D9" w:themeFill="background1" w:themeFillShade="D9"/>
          </w:tcPr>
          <w:p w14:paraId="76B33473" w14:textId="77777777" w:rsidR="00EA1103" w:rsidRPr="000A06CF" w:rsidRDefault="00EA1103" w:rsidP="009F3967">
            <w:pPr>
              <w:pStyle w:val="Tabeltop"/>
              <w:rPr>
                <w:color w:val="auto"/>
              </w:rPr>
            </w:pPr>
            <w:r w:rsidRPr="000A06CF">
              <w:rPr>
                <w:color w:val="auto"/>
              </w:rPr>
              <w:t>ADRESSE</w:t>
            </w:r>
          </w:p>
        </w:tc>
        <w:tc>
          <w:tcPr>
            <w:tcW w:w="1954" w:type="dxa"/>
            <w:tcBorders>
              <w:top w:val="nil"/>
              <w:bottom w:val="nil"/>
            </w:tcBorders>
            <w:shd w:val="clear" w:color="auto" w:fill="D9D9D9" w:themeFill="background1" w:themeFillShade="D9"/>
          </w:tcPr>
          <w:p w14:paraId="53F00441" w14:textId="77777777" w:rsidR="00EA1103" w:rsidRPr="000A06CF" w:rsidRDefault="00EA1103" w:rsidP="009F3967">
            <w:pPr>
              <w:pStyle w:val="Tabeltop"/>
              <w:rPr>
                <w:color w:val="auto"/>
              </w:rPr>
            </w:pPr>
            <w:r w:rsidRPr="000A06CF">
              <w:rPr>
                <w:color w:val="auto"/>
              </w:rPr>
              <w:t>BESKRIVELSE AF BEHANDLING</w:t>
            </w:r>
          </w:p>
        </w:tc>
      </w:tr>
      <w:tr w:rsidR="00EA1103" w:rsidRPr="000A06CF" w14:paraId="7E11A183" w14:textId="77777777" w:rsidTr="009F3967">
        <w:tc>
          <w:tcPr>
            <w:tcW w:w="1953" w:type="dxa"/>
            <w:tcBorders>
              <w:top w:val="nil"/>
              <w:bottom w:val="single" w:sz="4" w:space="0" w:color="auto"/>
            </w:tcBorders>
          </w:tcPr>
          <w:p w14:paraId="667CCC45" w14:textId="77777777" w:rsidR="00EA1103" w:rsidRPr="000A06CF" w:rsidRDefault="00EA1103" w:rsidP="009F3967">
            <w:pPr>
              <w:pStyle w:val="Tabelrubrik"/>
              <w:rPr>
                <w:color w:val="auto"/>
              </w:rPr>
            </w:pPr>
          </w:p>
        </w:tc>
        <w:tc>
          <w:tcPr>
            <w:tcW w:w="1953" w:type="dxa"/>
            <w:tcBorders>
              <w:top w:val="nil"/>
              <w:bottom w:val="single" w:sz="4" w:space="0" w:color="auto"/>
            </w:tcBorders>
          </w:tcPr>
          <w:p w14:paraId="5CB5725E" w14:textId="77777777" w:rsidR="00EA1103" w:rsidRPr="000A06CF" w:rsidRDefault="00EA1103" w:rsidP="009F3967">
            <w:pPr>
              <w:pStyle w:val="Tabelrubrik"/>
              <w:rPr>
                <w:color w:val="auto"/>
              </w:rPr>
            </w:pPr>
          </w:p>
        </w:tc>
        <w:tc>
          <w:tcPr>
            <w:tcW w:w="1953" w:type="dxa"/>
            <w:tcBorders>
              <w:top w:val="nil"/>
              <w:bottom w:val="single" w:sz="4" w:space="0" w:color="auto"/>
            </w:tcBorders>
          </w:tcPr>
          <w:p w14:paraId="37F1714A" w14:textId="77777777" w:rsidR="00EA1103" w:rsidRPr="000A06CF" w:rsidRDefault="00EA1103" w:rsidP="009F3967">
            <w:pPr>
              <w:pStyle w:val="Tabelrubrik"/>
              <w:rPr>
                <w:color w:val="auto"/>
              </w:rPr>
            </w:pPr>
          </w:p>
        </w:tc>
        <w:tc>
          <w:tcPr>
            <w:tcW w:w="1954" w:type="dxa"/>
            <w:tcBorders>
              <w:top w:val="nil"/>
              <w:bottom w:val="single" w:sz="4" w:space="0" w:color="auto"/>
            </w:tcBorders>
          </w:tcPr>
          <w:p w14:paraId="4494085D" w14:textId="77777777" w:rsidR="00EA1103" w:rsidRPr="000A06CF" w:rsidRDefault="00EA1103" w:rsidP="009F3967">
            <w:pPr>
              <w:pStyle w:val="Tabelrubrik"/>
              <w:rPr>
                <w:color w:val="auto"/>
              </w:rPr>
            </w:pPr>
          </w:p>
        </w:tc>
      </w:tr>
      <w:tr w:rsidR="00EA1103" w:rsidRPr="000A06CF" w14:paraId="225EC531" w14:textId="77777777" w:rsidTr="009F3967">
        <w:tc>
          <w:tcPr>
            <w:tcW w:w="1953" w:type="dxa"/>
            <w:tcBorders>
              <w:top w:val="single" w:sz="4" w:space="0" w:color="auto"/>
            </w:tcBorders>
          </w:tcPr>
          <w:p w14:paraId="056E149B" w14:textId="77777777" w:rsidR="00EA1103" w:rsidRPr="000A06CF" w:rsidRDefault="00EA1103" w:rsidP="009F3967">
            <w:pPr>
              <w:pStyle w:val="Tabeltekst"/>
            </w:pPr>
          </w:p>
        </w:tc>
        <w:tc>
          <w:tcPr>
            <w:tcW w:w="1953" w:type="dxa"/>
            <w:tcBorders>
              <w:top w:val="single" w:sz="4" w:space="0" w:color="auto"/>
            </w:tcBorders>
          </w:tcPr>
          <w:p w14:paraId="6B193514" w14:textId="77777777" w:rsidR="00EA1103" w:rsidRPr="000A06CF" w:rsidRDefault="00EA1103" w:rsidP="009F3967">
            <w:pPr>
              <w:pStyle w:val="Tabeltekst"/>
            </w:pPr>
          </w:p>
        </w:tc>
        <w:tc>
          <w:tcPr>
            <w:tcW w:w="1953" w:type="dxa"/>
            <w:tcBorders>
              <w:top w:val="single" w:sz="4" w:space="0" w:color="auto"/>
            </w:tcBorders>
          </w:tcPr>
          <w:p w14:paraId="41163800" w14:textId="77777777" w:rsidR="00EA1103" w:rsidRPr="000A06CF" w:rsidRDefault="00EA1103" w:rsidP="009F3967">
            <w:pPr>
              <w:pStyle w:val="Tabeltekst"/>
            </w:pPr>
          </w:p>
        </w:tc>
        <w:tc>
          <w:tcPr>
            <w:tcW w:w="1954" w:type="dxa"/>
            <w:tcBorders>
              <w:top w:val="single" w:sz="4" w:space="0" w:color="auto"/>
            </w:tcBorders>
          </w:tcPr>
          <w:p w14:paraId="0C6F3C08" w14:textId="77777777" w:rsidR="00EA1103" w:rsidRPr="000A06CF" w:rsidRDefault="00EA1103" w:rsidP="009F3967">
            <w:pPr>
              <w:pStyle w:val="Tabeltekst"/>
            </w:pPr>
          </w:p>
        </w:tc>
      </w:tr>
      <w:tr w:rsidR="00EA1103" w:rsidRPr="000A06CF" w14:paraId="56E6AB3F" w14:textId="77777777" w:rsidTr="009F3967">
        <w:tc>
          <w:tcPr>
            <w:tcW w:w="1953" w:type="dxa"/>
          </w:tcPr>
          <w:p w14:paraId="28BFAAD0" w14:textId="77777777" w:rsidR="00EA1103" w:rsidRPr="000A06CF" w:rsidRDefault="00EA1103" w:rsidP="009F3967">
            <w:pPr>
              <w:pStyle w:val="Tabeltekst"/>
            </w:pPr>
          </w:p>
        </w:tc>
        <w:tc>
          <w:tcPr>
            <w:tcW w:w="1953" w:type="dxa"/>
          </w:tcPr>
          <w:p w14:paraId="5C08C860" w14:textId="77777777" w:rsidR="00EA1103" w:rsidRPr="000A06CF" w:rsidRDefault="00EA1103" w:rsidP="009F3967">
            <w:pPr>
              <w:pStyle w:val="Tabeltekst"/>
            </w:pPr>
          </w:p>
        </w:tc>
        <w:tc>
          <w:tcPr>
            <w:tcW w:w="1953" w:type="dxa"/>
          </w:tcPr>
          <w:p w14:paraId="57FBEA68" w14:textId="77777777" w:rsidR="00EA1103" w:rsidRPr="000A06CF" w:rsidRDefault="00EA1103" w:rsidP="009F3967">
            <w:pPr>
              <w:pStyle w:val="Tabeltekst"/>
            </w:pPr>
          </w:p>
        </w:tc>
        <w:tc>
          <w:tcPr>
            <w:tcW w:w="1954" w:type="dxa"/>
          </w:tcPr>
          <w:p w14:paraId="765C8852" w14:textId="77777777" w:rsidR="00EA1103" w:rsidRPr="000A06CF" w:rsidRDefault="00EA1103" w:rsidP="009F3967">
            <w:pPr>
              <w:pStyle w:val="Tabeltekst"/>
            </w:pPr>
          </w:p>
        </w:tc>
      </w:tr>
      <w:tr w:rsidR="00EA1103" w:rsidRPr="000A06CF" w14:paraId="46F696F1" w14:textId="77777777" w:rsidTr="009F3967">
        <w:tc>
          <w:tcPr>
            <w:tcW w:w="1953" w:type="dxa"/>
          </w:tcPr>
          <w:p w14:paraId="6A447AA8" w14:textId="77777777" w:rsidR="00EA1103" w:rsidRPr="000A06CF" w:rsidRDefault="00EA1103" w:rsidP="009F3967">
            <w:pPr>
              <w:pStyle w:val="Tabeltekst"/>
            </w:pPr>
          </w:p>
        </w:tc>
        <w:tc>
          <w:tcPr>
            <w:tcW w:w="1953" w:type="dxa"/>
          </w:tcPr>
          <w:p w14:paraId="60227903" w14:textId="77777777" w:rsidR="00EA1103" w:rsidRPr="000A06CF" w:rsidRDefault="00EA1103" w:rsidP="009F3967">
            <w:pPr>
              <w:pStyle w:val="Tabeltekst"/>
            </w:pPr>
          </w:p>
        </w:tc>
        <w:tc>
          <w:tcPr>
            <w:tcW w:w="1953" w:type="dxa"/>
          </w:tcPr>
          <w:p w14:paraId="25895D34" w14:textId="77777777" w:rsidR="00EA1103" w:rsidRPr="000A06CF" w:rsidRDefault="00EA1103" w:rsidP="009F3967">
            <w:pPr>
              <w:pStyle w:val="Tabeltekst"/>
            </w:pPr>
          </w:p>
        </w:tc>
        <w:tc>
          <w:tcPr>
            <w:tcW w:w="1954" w:type="dxa"/>
          </w:tcPr>
          <w:p w14:paraId="21C96A0F" w14:textId="77777777" w:rsidR="00EA1103" w:rsidRPr="000A06CF" w:rsidRDefault="00EA1103" w:rsidP="009F3967">
            <w:pPr>
              <w:pStyle w:val="Tabeltekst"/>
            </w:pPr>
          </w:p>
        </w:tc>
      </w:tr>
    </w:tbl>
    <w:p w14:paraId="7D097F0D" w14:textId="77777777" w:rsidR="00EA1103" w:rsidRPr="000A06CF" w:rsidRDefault="00EA1103" w:rsidP="00EA1103"/>
    <w:p w14:paraId="705C1E50" w14:textId="77777777" w:rsidR="00EA1103" w:rsidRPr="00803F19" w:rsidRDefault="00EA1103" w:rsidP="00EA1103">
      <w:pPr>
        <w:rPr>
          <w:color w:val="auto"/>
        </w:rPr>
      </w:pPr>
      <w:r w:rsidRPr="00803F19">
        <w:rPr>
          <w:color w:val="auto"/>
        </w:rPr>
        <w:t>Ved Bestemmelsernes ikrafttræden har den dataansvarlige godkendt brugen af ovennævnte underdatabehandlere for den beskrevne behandlingsaktivitet. Databehandleren må ikke – uden den dataansvarliges skriftlige godkendelse – gøre brug af en underdatabehandler til en anden behandlingsaktivitet end den beskrevne og aftalte eller gøre brug af en anden underdatabehandler til denne behandlingsaktivitet.</w:t>
      </w:r>
    </w:p>
    <w:p w14:paraId="1903E85D" w14:textId="77777777" w:rsidR="00EA1103" w:rsidRPr="000A06CF" w:rsidRDefault="00EA1103" w:rsidP="00EA1103">
      <w:pPr>
        <w:rPr>
          <w:b/>
        </w:rPr>
      </w:pPr>
    </w:p>
    <w:p w14:paraId="45F5F0A8" w14:textId="77777777" w:rsidR="00EA1103" w:rsidRPr="00803F19" w:rsidRDefault="00EA1103" w:rsidP="00EA1103">
      <w:pPr>
        <w:rPr>
          <w:b/>
          <w:color w:val="auto"/>
        </w:rPr>
      </w:pPr>
      <w:r w:rsidRPr="00803F19">
        <w:rPr>
          <w:b/>
          <w:color w:val="auto"/>
        </w:rPr>
        <w:t>B.2. Varsel for godkendelse af underdatabehandlere</w:t>
      </w:r>
    </w:p>
    <w:p w14:paraId="071E31B4" w14:textId="77777777" w:rsidR="00EA1103" w:rsidRPr="00803F19" w:rsidRDefault="00EA1103" w:rsidP="00EA1103">
      <w:pPr>
        <w:rPr>
          <w:color w:val="auto"/>
        </w:rPr>
      </w:pPr>
    </w:p>
    <w:p w14:paraId="2C65839C" w14:textId="77777777" w:rsidR="00EA1103" w:rsidRPr="00803F19" w:rsidRDefault="00EA1103" w:rsidP="00EA1103">
      <w:pPr>
        <w:rPr>
          <w:color w:val="auto"/>
        </w:rPr>
      </w:pPr>
      <w:r w:rsidRPr="00803F19">
        <w:rPr>
          <w:color w:val="auto"/>
        </w:rPr>
        <w:t>Databehandleren skal indgive anmodningen om en specifik godkendelse mindst 4 uger inden anvendelsen af den pågældende underdatabehandler.</w:t>
      </w:r>
    </w:p>
    <w:p w14:paraId="4D76BA82" w14:textId="77777777" w:rsidR="00EA1103" w:rsidRPr="00803F19" w:rsidRDefault="00EA1103" w:rsidP="00EA1103">
      <w:pPr>
        <w:spacing w:line="240" w:lineRule="auto"/>
        <w:rPr>
          <w:color w:val="auto"/>
          <w:highlight w:val="yellow"/>
        </w:rPr>
      </w:pPr>
      <w:r w:rsidRPr="00803F19">
        <w:rPr>
          <w:color w:val="auto"/>
          <w:highlight w:val="yellow"/>
        </w:rPr>
        <w:br w:type="page"/>
      </w:r>
    </w:p>
    <w:p w14:paraId="5EDDE7F7" w14:textId="0C16004F" w:rsidR="00EA1103" w:rsidRPr="000A06CF" w:rsidRDefault="00EA1103" w:rsidP="00D21914">
      <w:pPr>
        <w:pStyle w:val="Overskrift1"/>
      </w:pPr>
      <w:bookmarkStart w:id="35" w:name="_Toc61383099"/>
      <w:bookmarkStart w:id="36" w:name="_Toc93316341"/>
      <w:r w:rsidRPr="000A06CF">
        <w:lastRenderedPageBreak/>
        <w:t xml:space="preserve">Bilag C </w:t>
      </w:r>
      <w:r w:rsidR="005570D6">
        <w:t xml:space="preserve">- </w:t>
      </w:r>
      <w:r w:rsidRPr="000A06CF">
        <w:t>Instruks vedrørende behandling af personoplysninger</w:t>
      </w:r>
      <w:bookmarkEnd w:id="35"/>
      <w:bookmarkEnd w:id="36"/>
    </w:p>
    <w:p w14:paraId="0218C74D" w14:textId="77777777" w:rsidR="00EA1103" w:rsidRDefault="00EA1103" w:rsidP="00EA1103">
      <w:pPr>
        <w:rPr>
          <w:b/>
        </w:rPr>
      </w:pPr>
    </w:p>
    <w:p w14:paraId="0EF070AD" w14:textId="77777777" w:rsidR="00ED265A" w:rsidRPr="000A06CF" w:rsidRDefault="00ED265A" w:rsidP="00EA1103">
      <w:pPr>
        <w:rPr>
          <w:b/>
        </w:rPr>
      </w:pPr>
    </w:p>
    <w:p w14:paraId="0BA27CEA" w14:textId="77777777" w:rsidR="00EA1103" w:rsidRPr="00803F19" w:rsidRDefault="00EA1103" w:rsidP="00EA1103">
      <w:pPr>
        <w:rPr>
          <w:b/>
          <w:color w:val="auto"/>
        </w:rPr>
      </w:pPr>
      <w:r w:rsidRPr="00803F19">
        <w:rPr>
          <w:b/>
          <w:color w:val="auto"/>
        </w:rPr>
        <w:t>C.1. Behandlingens genstand/instruks</w:t>
      </w:r>
    </w:p>
    <w:p w14:paraId="739EC95D" w14:textId="77777777" w:rsidR="00EA1103" w:rsidRPr="00803F19" w:rsidRDefault="00EA1103" w:rsidP="00EA1103">
      <w:pPr>
        <w:rPr>
          <w:color w:val="auto"/>
        </w:rPr>
      </w:pPr>
      <w:r w:rsidRPr="00803F19">
        <w:rPr>
          <w:color w:val="auto"/>
        </w:rPr>
        <w:t>Databehandlerens behandling af personoplysninger på vegne af den dataansvarlige sker ved, at databehandleren udfører følgende:</w:t>
      </w:r>
    </w:p>
    <w:p w14:paraId="2D9FFA00" w14:textId="77777777" w:rsidR="00EA1103" w:rsidRPr="00803F19" w:rsidRDefault="00EA1103" w:rsidP="00EA1103">
      <w:pPr>
        <w:rPr>
          <w:color w:val="auto"/>
        </w:rPr>
      </w:pPr>
    </w:p>
    <w:p w14:paraId="6D469B0D" w14:textId="77777777" w:rsidR="00EA1103" w:rsidRPr="00803F19" w:rsidRDefault="00EA1103" w:rsidP="00EA1103">
      <w:pPr>
        <w:rPr>
          <w:color w:val="auto"/>
        </w:rPr>
      </w:pPr>
      <w:r w:rsidRPr="00803F19">
        <w:rPr>
          <w:color w:val="auto"/>
          <w:highlight w:val="lightGray"/>
        </w:rPr>
        <w:t>[INDSÆT BESKRIVELSE FRA PKT. A.2]</w:t>
      </w:r>
    </w:p>
    <w:p w14:paraId="48B745BF" w14:textId="77777777" w:rsidR="00EA1103" w:rsidRDefault="00EA1103" w:rsidP="00EA1103">
      <w:pPr>
        <w:rPr>
          <w:b/>
          <w:color w:val="auto"/>
        </w:rPr>
      </w:pPr>
    </w:p>
    <w:p w14:paraId="00545C3B" w14:textId="77777777" w:rsidR="00803F19" w:rsidRPr="00803F19" w:rsidRDefault="00803F19" w:rsidP="00EA1103">
      <w:pPr>
        <w:rPr>
          <w:b/>
          <w:color w:val="auto"/>
        </w:rPr>
      </w:pPr>
    </w:p>
    <w:p w14:paraId="39FB8C53" w14:textId="77777777" w:rsidR="00EA1103" w:rsidRPr="00803F19" w:rsidRDefault="00EA1103" w:rsidP="00EA1103">
      <w:pPr>
        <w:rPr>
          <w:b/>
          <w:color w:val="auto"/>
        </w:rPr>
      </w:pPr>
      <w:r w:rsidRPr="00803F19">
        <w:rPr>
          <w:b/>
          <w:color w:val="auto"/>
        </w:rPr>
        <w:t>C.2. Behandlingssikkerhed</w:t>
      </w:r>
    </w:p>
    <w:p w14:paraId="02432120" w14:textId="77777777" w:rsidR="00EA1103" w:rsidRPr="00803F19" w:rsidRDefault="00EA1103" w:rsidP="00EA1103">
      <w:pPr>
        <w:rPr>
          <w:color w:val="auto"/>
        </w:rPr>
      </w:pPr>
      <w:r w:rsidRPr="00803F19">
        <w:rPr>
          <w:bCs/>
          <w:color w:val="auto"/>
        </w:rPr>
        <w:t xml:space="preserve">Det vurderes, at databehandlerens behandlingsaktivitet </w:t>
      </w:r>
      <w:r w:rsidRPr="00803F19">
        <w:rPr>
          <w:color w:val="auto"/>
        </w:rPr>
        <w:t xml:space="preserve">på vegne af den dataansvarlige er forbundet med </w:t>
      </w:r>
      <w:r w:rsidRPr="00803F19">
        <w:rPr>
          <w:color w:val="auto"/>
          <w:highlight w:val="lightGray"/>
        </w:rPr>
        <w:t>lav/mellem/høj</w:t>
      </w:r>
      <w:r w:rsidRPr="00803F19">
        <w:rPr>
          <w:color w:val="auto"/>
        </w:rPr>
        <w:t xml:space="preserve"> risiko, hvorfor der skal etableres et </w:t>
      </w:r>
      <w:r w:rsidRPr="00803F19">
        <w:rPr>
          <w:color w:val="auto"/>
          <w:highlight w:val="lightGray"/>
        </w:rPr>
        <w:t>lavt/mellem/højt</w:t>
      </w:r>
      <w:r w:rsidRPr="00803F19">
        <w:rPr>
          <w:color w:val="auto"/>
        </w:rPr>
        <w:t xml:space="preserve"> sikkerhedsniveau, jf. forordningens art. 32, stk. 1.</w:t>
      </w:r>
    </w:p>
    <w:p w14:paraId="645A7B59" w14:textId="77777777" w:rsidR="00EA1103" w:rsidRPr="00803F19" w:rsidRDefault="00EA1103" w:rsidP="00EA1103">
      <w:pPr>
        <w:rPr>
          <w:bCs/>
          <w:color w:val="auto"/>
          <w:highlight w:val="cyan"/>
        </w:rPr>
      </w:pPr>
    </w:p>
    <w:p w14:paraId="7E3B0469" w14:textId="77777777" w:rsidR="00EA1103" w:rsidRPr="00803F19" w:rsidRDefault="00EA1103" w:rsidP="00EA1103">
      <w:pPr>
        <w:rPr>
          <w:bCs/>
          <w:color w:val="auto"/>
        </w:rPr>
      </w:pPr>
      <w:r w:rsidRPr="00803F19">
        <w:rPr>
          <w:bCs/>
          <w:color w:val="auto"/>
        </w:rPr>
        <w:t xml:space="preserve">Til grund for vurderingen af sikkerhedsniveauet er der lagt vægt på følgende vurderingsmomenter: </w:t>
      </w:r>
    </w:p>
    <w:p w14:paraId="39252363" w14:textId="77777777" w:rsidR="00EA1103" w:rsidRPr="00803F19" w:rsidRDefault="00EA1103" w:rsidP="00EA1103">
      <w:pPr>
        <w:rPr>
          <w:bCs/>
          <w:color w:val="auto"/>
          <w:highlight w:val="cyan"/>
        </w:rPr>
      </w:pPr>
    </w:p>
    <w:p w14:paraId="60CB4E87" w14:textId="77777777" w:rsidR="00EA1103" w:rsidRPr="00803F19" w:rsidRDefault="00EA1103" w:rsidP="00EA1103">
      <w:pPr>
        <w:rPr>
          <w:color w:val="auto"/>
          <w:sz w:val="20"/>
          <w:szCs w:val="26"/>
          <w:highlight w:val="lightGray"/>
        </w:rPr>
      </w:pPr>
      <w:r w:rsidRPr="00803F19">
        <w:rPr>
          <w:color w:val="auto"/>
          <w:highlight w:val="lightGray"/>
        </w:rPr>
        <w:t>[KONTRAKTENHEDEN INDSÆTTER PUNKTER FRA SKABELONEN TIL RISIKOVURDERING</w:t>
      </w:r>
    </w:p>
    <w:p w14:paraId="72906868" w14:textId="77777777" w:rsidR="00EA1103" w:rsidRPr="00803F19" w:rsidRDefault="00EA1103" w:rsidP="00EA1103">
      <w:pPr>
        <w:rPr>
          <w:bCs/>
          <w:color w:val="auto"/>
          <w:highlight w:val="lightGray"/>
        </w:rPr>
      </w:pPr>
    </w:p>
    <w:p w14:paraId="2902560B" w14:textId="77777777" w:rsidR="00EA1103" w:rsidRPr="00803F19" w:rsidRDefault="00EA1103" w:rsidP="00EA1103">
      <w:pPr>
        <w:rPr>
          <w:color w:val="auto"/>
          <w:highlight w:val="lightGray"/>
        </w:rPr>
      </w:pPr>
      <w:proofErr w:type="gramStart"/>
      <w:r w:rsidRPr="00803F19">
        <w:rPr>
          <w:color w:val="auto"/>
          <w:highlight w:val="lightGray"/>
        </w:rPr>
        <w:t>EKSEMPELVIS</w:t>
      </w:r>
      <w:proofErr w:type="gramEnd"/>
      <w:r w:rsidRPr="00803F19">
        <w:rPr>
          <w:color w:val="auto"/>
          <w:highlight w:val="lightGray"/>
        </w:rPr>
        <w:t>:</w:t>
      </w:r>
    </w:p>
    <w:p w14:paraId="59ABAC00" w14:textId="77777777" w:rsidR="00EA1103" w:rsidRPr="00803F19" w:rsidRDefault="00EA1103" w:rsidP="00EA1103">
      <w:pPr>
        <w:rPr>
          <w:color w:val="auto"/>
          <w:highlight w:val="lightGray"/>
        </w:rPr>
      </w:pPr>
    </w:p>
    <w:p w14:paraId="29F26B32" w14:textId="77777777" w:rsidR="00EA1103" w:rsidRPr="00803F19" w:rsidRDefault="00EA1103" w:rsidP="00EA1103">
      <w:pPr>
        <w:pStyle w:val="Listeafsnit"/>
        <w:numPr>
          <w:ilvl w:val="0"/>
          <w:numId w:val="22"/>
        </w:numPr>
        <w:spacing w:after="160" w:line="259" w:lineRule="auto"/>
        <w:rPr>
          <w:color w:val="auto"/>
          <w:highlight w:val="lightGray"/>
        </w:rPr>
      </w:pPr>
      <w:r w:rsidRPr="00803F19">
        <w:rPr>
          <w:color w:val="auto"/>
          <w:highlight w:val="lightGray"/>
        </w:rPr>
        <w:t>Der er tale om almindelige personoplysninger</w:t>
      </w:r>
    </w:p>
    <w:p w14:paraId="540725EB" w14:textId="77777777" w:rsidR="00EA1103" w:rsidRPr="00803F19" w:rsidRDefault="00EA1103" w:rsidP="00EA1103">
      <w:pPr>
        <w:pStyle w:val="Listeafsnit"/>
        <w:numPr>
          <w:ilvl w:val="0"/>
          <w:numId w:val="22"/>
        </w:numPr>
        <w:spacing w:after="160" w:line="259" w:lineRule="auto"/>
        <w:rPr>
          <w:color w:val="auto"/>
          <w:highlight w:val="lightGray"/>
        </w:rPr>
      </w:pPr>
      <w:r w:rsidRPr="00803F19">
        <w:rPr>
          <w:color w:val="auto"/>
          <w:highlight w:val="lightGray"/>
        </w:rPr>
        <w:t>Der behandles oplysninger om 10.000 registrerede</w:t>
      </w:r>
    </w:p>
    <w:p w14:paraId="31469086" w14:textId="77777777" w:rsidR="00EA1103" w:rsidRPr="00803F19" w:rsidRDefault="00EA1103" w:rsidP="00EA1103">
      <w:pPr>
        <w:pStyle w:val="Listeafsnit"/>
        <w:numPr>
          <w:ilvl w:val="0"/>
          <w:numId w:val="22"/>
        </w:numPr>
        <w:spacing w:after="160" w:line="259" w:lineRule="auto"/>
        <w:rPr>
          <w:color w:val="auto"/>
          <w:highlight w:val="lightGray"/>
        </w:rPr>
      </w:pPr>
      <w:r w:rsidRPr="00803F19">
        <w:rPr>
          <w:color w:val="auto"/>
          <w:highlight w:val="lightGray"/>
        </w:rPr>
        <w:t>Behandlingen foregår alene i den dataansvarliges systemer</w:t>
      </w:r>
    </w:p>
    <w:p w14:paraId="7B232A96" w14:textId="77777777" w:rsidR="00EA1103" w:rsidRPr="00803F19" w:rsidRDefault="00EA1103" w:rsidP="00EA1103">
      <w:pPr>
        <w:pStyle w:val="Listeafsnit"/>
        <w:numPr>
          <w:ilvl w:val="0"/>
          <w:numId w:val="22"/>
        </w:numPr>
        <w:spacing w:after="160" w:line="259" w:lineRule="auto"/>
        <w:rPr>
          <w:color w:val="auto"/>
          <w:highlight w:val="lightGray"/>
        </w:rPr>
      </w:pPr>
      <w:r w:rsidRPr="00803F19">
        <w:rPr>
          <w:color w:val="auto"/>
          <w:highlight w:val="lightGray"/>
        </w:rPr>
        <w:t>Der er tale om en kort periode fra den XX til den XX</w:t>
      </w:r>
    </w:p>
    <w:p w14:paraId="0F25A864" w14:textId="77777777" w:rsidR="00EA1103" w:rsidRPr="00803F19" w:rsidRDefault="00EA1103" w:rsidP="00EA1103">
      <w:pPr>
        <w:pStyle w:val="Listeafsnit"/>
        <w:numPr>
          <w:ilvl w:val="0"/>
          <w:numId w:val="22"/>
        </w:numPr>
        <w:spacing w:after="160" w:line="259" w:lineRule="auto"/>
        <w:rPr>
          <w:color w:val="auto"/>
          <w:highlight w:val="lightGray"/>
        </w:rPr>
      </w:pPr>
      <w:r w:rsidRPr="00803F19">
        <w:rPr>
          <w:color w:val="auto"/>
          <w:highlight w:val="lightGray"/>
        </w:rPr>
        <w:t>Der er tale om en kendt databehandler, som den dataansvarlige har tillid til]</w:t>
      </w:r>
    </w:p>
    <w:p w14:paraId="32B9CD62" w14:textId="77777777" w:rsidR="00EA1103" w:rsidRPr="00803F19" w:rsidRDefault="00EA1103" w:rsidP="00EA1103">
      <w:pPr>
        <w:rPr>
          <w:color w:val="auto"/>
          <w:highlight w:val="cyan"/>
        </w:rPr>
      </w:pPr>
      <w:r w:rsidRPr="00803F19">
        <w:rPr>
          <w:color w:val="auto"/>
        </w:rPr>
        <w:t xml:space="preserve">Databehandleren er herefter berettiget og forpligtet til at træffe beslutninger om, hvilke tekniske og organisatoriske sikkerhedsforanstaltninger, der skal gennemføres for at etableret det nødvendige (og aftalte) sikkerhedsniveau, der i tilstrækkelig grad imødekommer og håndterer, at behandlingen er forbundet med </w:t>
      </w:r>
      <w:r w:rsidRPr="00803F19">
        <w:rPr>
          <w:color w:val="auto"/>
          <w:highlight w:val="lightGray"/>
        </w:rPr>
        <w:t>[INDSÆT SIKKERHEDSNIVEAU lav risiko/mellem risiko/høj risiko]</w:t>
      </w:r>
      <w:r w:rsidRPr="00803F19">
        <w:rPr>
          <w:color w:val="auto"/>
        </w:rPr>
        <w:t xml:space="preserve">. </w:t>
      </w:r>
    </w:p>
    <w:p w14:paraId="1D090644" w14:textId="77777777" w:rsidR="00EA1103" w:rsidRPr="00803F19" w:rsidRDefault="00EA1103" w:rsidP="00EA1103">
      <w:pPr>
        <w:rPr>
          <w:color w:val="auto"/>
          <w:highlight w:val="cyan"/>
        </w:rPr>
      </w:pPr>
    </w:p>
    <w:p w14:paraId="7E421420" w14:textId="77777777" w:rsidR="00EA1103" w:rsidRPr="00803F19" w:rsidRDefault="00EA1103" w:rsidP="00EA1103">
      <w:pPr>
        <w:rPr>
          <w:color w:val="auto"/>
          <w:sz w:val="20"/>
          <w:szCs w:val="26"/>
          <w:highlight w:val="cyan"/>
        </w:rPr>
      </w:pPr>
      <w:r w:rsidRPr="00803F19">
        <w:rPr>
          <w:color w:val="auto"/>
          <w:highlight w:val="lightGray"/>
        </w:rPr>
        <w:t>[OBS: Hvis der er tale om en databehandler der er en studerende eller er en lille virksomhed, der ikke selv kan træffe beslutninger om sikkerhed, så indsættes i stedet minimumskrav til den pågældende databehandler som angivet i proceduren for indgåelse af databehandleraftaler]</w:t>
      </w:r>
      <w:r w:rsidRPr="00803F19">
        <w:rPr>
          <w:color w:val="auto"/>
        </w:rPr>
        <w:t>.</w:t>
      </w:r>
    </w:p>
    <w:p w14:paraId="480AFD05" w14:textId="77777777" w:rsidR="00EA1103" w:rsidRDefault="00EA1103" w:rsidP="00EA1103">
      <w:pPr>
        <w:rPr>
          <w:b/>
          <w:color w:val="auto"/>
        </w:rPr>
      </w:pPr>
    </w:p>
    <w:p w14:paraId="53F1AB72" w14:textId="77777777" w:rsidR="00803F19" w:rsidRPr="00803F19" w:rsidRDefault="00803F19" w:rsidP="00EA1103">
      <w:pPr>
        <w:rPr>
          <w:b/>
          <w:color w:val="auto"/>
        </w:rPr>
      </w:pPr>
    </w:p>
    <w:p w14:paraId="68998A25" w14:textId="77777777" w:rsidR="00EA1103" w:rsidRPr="00803F19" w:rsidRDefault="00EA1103" w:rsidP="00EA1103">
      <w:pPr>
        <w:rPr>
          <w:b/>
          <w:color w:val="auto"/>
        </w:rPr>
      </w:pPr>
      <w:r w:rsidRPr="00803F19">
        <w:rPr>
          <w:b/>
          <w:color w:val="auto"/>
        </w:rPr>
        <w:t>C.3 Bistand til den dataansvarlige</w:t>
      </w:r>
    </w:p>
    <w:p w14:paraId="6555ABC5" w14:textId="77777777" w:rsidR="00EA1103" w:rsidRPr="00803F19" w:rsidRDefault="00EA1103" w:rsidP="00EA1103">
      <w:pPr>
        <w:rPr>
          <w:color w:val="auto"/>
        </w:rPr>
      </w:pPr>
      <w:r w:rsidRPr="00803F19">
        <w:rPr>
          <w:color w:val="auto"/>
        </w:rPr>
        <w:t>Databehandleren skal så vidt muligt – inden for det nedenstående omfang og udstrækning – bistå den dataansvarlige i overensstemmelse med Bestemmelse 9.1 og 9.2 ved at gennemføre følgende tekniske og organisatoriske foranstaltninger:</w:t>
      </w:r>
    </w:p>
    <w:p w14:paraId="22AB87D9" w14:textId="77777777" w:rsidR="00EA1103" w:rsidRPr="00803F19" w:rsidRDefault="00EA1103" w:rsidP="00EA1103">
      <w:pPr>
        <w:rPr>
          <w:color w:val="auto"/>
        </w:rPr>
      </w:pPr>
    </w:p>
    <w:p w14:paraId="29875D29" w14:textId="77777777" w:rsidR="00EA1103" w:rsidRPr="00803F19" w:rsidRDefault="00EA1103" w:rsidP="00EA1103">
      <w:pPr>
        <w:pStyle w:val="Listeafsnit"/>
        <w:numPr>
          <w:ilvl w:val="0"/>
          <w:numId w:val="20"/>
        </w:numPr>
        <w:spacing w:after="160" w:line="259" w:lineRule="auto"/>
        <w:rPr>
          <w:color w:val="auto"/>
        </w:rPr>
      </w:pPr>
      <w:r w:rsidRPr="00803F19">
        <w:rPr>
          <w:color w:val="auto"/>
        </w:rPr>
        <w:t xml:space="preserve">Databehandleren skal have formelle procedurer for, hvordan bistand til den dataansvarlige håndteres i virksomheden. </w:t>
      </w:r>
    </w:p>
    <w:p w14:paraId="490DB2C1" w14:textId="77777777" w:rsidR="00EA1103" w:rsidRPr="00803F19" w:rsidRDefault="00EA1103" w:rsidP="00EA1103">
      <w:pPr>
        <w:pStyle w:val="Listeafsnit"/>
        <w:numPr>
          <w:ilvl w:val="0"/>
          <w:numId w:val="20"/>
        </w:numPr>
        <w:spacing w:after="160" w:line="259" w:lineRule="auto"/>
        <w:rPr>
          <w:color w:val="auto"/>
        </w:rPr>
      </w:pPr>
      <w:r w:rsidRPr="00803F19">
        <w:rPr>
          <w:color w:val="auto"/>
        </w:rPr>
        <w:t>Databehandleren skal sikre tilstrækkelige interne procedurer til, at databehandleren kan overholde sin forpligtigelse til at bistå med sikkerhedshændelser, anmodninger fra den registrerede og håndtering af de registreredes rettigheder.</w:t>
      </w:r>
    </w:p>
    <w:p w14:paraId="2D8F6D2E" w14:textId="77777777" w:rsidR="00EA1103" w:rsidRPr="00803F19" w:rsidRDefault="00EA1103" w:rsidP="00EA1103">
      <w:pPr>
        <w:pStyle w:val="Listeafsnit"/>
        <w:numPr>
          <w:ilvl w:val="0"/>
          <w:numId w:val="20"/>
        </w:numPr>
        <w:spacing w:after="160" w:line="259" w:lineRule="auto"/>
        <w:rPr>
          <w:color w:val="auto"/>
        </w:rPr>
      </w:pPr>
      <w:r w:rsidRPr="00803F19">
        <w:rPr>
          <w:color w:val="auto"/>
        </w:rPr>
        <w:t>Databehandleren besvarer eller løser ikke en forespørgsel fra en registreret omkring dennes rettigheder, herunder indsigt, men sender forespørgslen videre til den dataansvarlige så snart databehandleren er bekendt med at det er den dataansvarlige, der skal behandle forespørgslen.</w:t>
      </w:r>
    </w:p>
    <w:p w14:paraId="725C5A18" w14:textId="77777777" w:rsidR="00EA1103" w:rsidRPr="00803F19" w:rsidRDefault="00EA1103" w:rsidP="00EA1103">
      <w:pPr>
        <w:pStyle w:val="Listeafsnit"/>
        <w:numPr>
          <w:ilvl w:val="0"/>
          <w:numId w:val="20"/>
        </w:numPr>
        <w:spacing w:after="160" w:line="259" w:lineRule="auto"/>
        <w:rPr>
          <w:color w:val="auto"/>
        </w:rPr>
      </w:pPr>
      <w:r w:rsidRPr="00803F19">
        <w:rPr>
          <w:color w:val="auto"/>
        </w:rPr>
        <w:t xml:space="preserve">Databehandleren skal </w:t>
      </w:r>
      <w:proofErr w:type="gramStart"/>
      <w:r w:rsidRPr="00803F19">
        <w:rPr>
          <w:color w:val="auto"/>
        </w:rPr>
        <w:t>endvidere</w:t>
      </w:r>
      <w:proofErr w:type="gramEnd"/>
      <w:r w:rsidRPr="00803F19">
        <w:rPr>
          <w:color w:val="auto"/>
        </w:rPr>
        <w:t xml:space="preserve"> være i stand til at underrette den dataansvarlige senest 4 timer efter mistanke om en mulig sikkerhedshændelse. </w:t>
      </w:r>
    </w:p>
    <w:p w14:paraId="5BF9497F" w14:textId="77777777" w:rsidR="00EA1103" w:rsidRPr="00803F19" w:rsidRDefault="00EA1103" w:rsidP="00EA1103">
      <w:pPr>
        <w:pStyle w:val="Listeafsnit"/>
        <w:numPr>
          <w:ilvl w:val="0"/>
          <w:numId w:val="20"/>
        </w:numPr>
        <w:spacing w:after="160" w:line="259" w:lineRule="auto"/>
        <w:rPr>
          <w:color w:val="auto"/>
        </w:rPr>
      </w:pPr>
      <w:r w:rsidRPr="00803F19">
        <w:rPr>
          <w:color w:val="auto"/>
        </w:rPr>
        <w:t xml:space="preserve">Databehandleren skal journalisere og dokumentere alle korrespondancer med den dataansvarlige der vedrører bistand til den dataansvarlige. </w:t>
      </w:r>
    </w:p>
    <w:p w14:paraId="058573DE" w14:textId="77777777" w:rsidR="00EA1103" w:rsidRDefault="00EA1103" w:rsidP="00EA1103">
      <w:pPr>
        <w:rPr>
          <w:b/>
          <w:color w:val="auto"/>
        </w:rPr>
      </w:pPr>
    </w:p>
    <w:p w14:paraId="6BBAC03F" w14:textId="77777777" w:rsidR="00EA1103" w:rsidRPr="00803F19" w:rsidRDefault="00EA1103" w:rsidP="00EA1103">
      <w:pPr>
        <w:rPr>
          <w:b/>
          <w:color w:val="auto"/>
        </w:rPr>
      </w:pPr>
      <w:r w:rsidRPr="00803F19">
        <w:rPr>
          <w:b/>
          <w:color w:val="auto"/>
        </w:rPr>
        <w:t>C.4 Opbevaringsperiode/sletterutine</w:t>
      </w:r>
    </w:p>
    <w:p w14:paraId="766E1E5B" w14:textId="77777777" w:rsidR="00EA1103" w:rsidRPr="00803F19" w:rsidRDefault="00EA1103" w:rsidP="00EA1103">
      <w:pPr>
        <w:rPr>
          <w:color w:val="auto"/>
        </w:rPr>
      </w:pPr>
      <w:r w:rsidRPr="00803F19">
        <w:rPr>
          <w:color w:val="auto"/>
        </w:rPr>
        <w:t xml:space="preserve">Se pkt. 11. </w:t>
      </w:r>
    </w:p>
    <w:p w14:paraId="798F716E" w14:textId="77777777" w:rsidR="00EA1103" w:rsidRPr="00803F19" w:rsidRDefault="00EA1103" w:rsidP="00EA1103">
      <w:pPr>
        <w:rPr>
          <w:b/>
          <w:color w:val="auto"/>
        </w:rPr>
      </w:pPr>
      <w:r w:rsidRPr="00803F19">
        <w:rPr>
          <w:b/>
          <w:color w:val="auto"/>
        </w:rPr>
        <w:t xml:space="preserve"> </w:t>
      </w:r>
    </w:p>
    <w:p w14:paraId="33DABBC1" w14:textId="77777777" w:rsidR="00803F19" w:rsidRPr="00803F19" w:rsidRDefault="00803F19" w:rsidP="00EA1103">
      <w:pPr>
        <w:rPr>
          <w:b/>
          <w:color w:val="auto"/>
        </w:rPr>
      </w:pPr>
    </w:p>
    <w:p w14:paraId="0EFF8A37" w14:textId="77777777" w:rsidR="00EA1103" w:rsidRPr="00803F19" w:rsidRDefault="00EA1103" w:rsidP="00EA1103">
      <w:pPr>
        <w:rPr>
          <w:b/>
          <w:color w:val="auto"/>
        </w:rPr>
      </w:pPr>
      <w:r w:rsidRPr="00803F19">
        <w:rPr>
          <w:b/>
          <w:color w:val="auto"/>
        </w:rPr>
        <w:t>C.5 Lokalitet for behandling</w:t>
      </w:r>
    </w:p>
    <w:p w14:paraId="7C662031" w14:textId="77777777" w:rsidR="00EA1103" w:rsidRPr="00803F19" w:rsidRDefault="00EA1103" w:rsidP="00EA1103">
      <w:pPr>
        <w:rPr>
          <w:color w:val="auto"/>
        </w:rPr>
      </w:pPr>
      <w:r w:rsidRPr="00803F19">
        <w:rPr>
          <w:color w:val="auto"/>
        </w:rPr>
        <w:t>Behandling af de af Bestemmelserne omfattede personoplysninger kan ikke uden den dataansvarliges forudgående skriftlige godkendelse ske på andre lokaliteter end følgende:</w:t>
      </w:r>
    </w:p>
    <w:p w14:paraId="74EDEB30" w14:textId="77777777" w:rsidR="00EA1103" w:rsidRPr="00803F19" w:rsidRDefault="00EA1103" w:rsidP="00EA1103">
      <w:pPr>
        <w:rPr>
          <w:b/>
          <w:color w:val="auto"/>
        </w:rPr>
      </w:pPr>
    </w:p>
    <w:p w14:paraId="66648626" w14:textId="77777777" w:rsidR="00EA1103" w:rsidRPr="00803F19" w:rsidRDefault="00EA1103" w:rsidP="00EA1103">
      <w:pPr>
        <w:rPr>
          <w:color w:val="auto"/>
          <w:highlight w:val="lightGray"/>
        </w:rPr>
      </w:pPr>
      <w:r w:rsidRPr="00803F19">
        <w:rPr>
          <w:color w:val="auto"/>
          <w:highlight w:val="lightGray"/>
        </w:rPr>
        <w:t xml:space="preserve">[DATABEHANDLER ANGIVER, HVOR BEHANDLINGEN FINDER STED] </w:t>
      </w:r>
    </w:p>
    <w:p w14:paraId="397B476E" w14:textId="77777777" w:rsidR="00EA1103" w:rsidRPr="00803F19" w:rsidRDefault="00EA1103" w:rsidP="00EA1103">
      <w:pPr>
        <w:rPr>
          <w:color w:val="auto"/>
        </w:rPr>
      </w:pPr>
      <w:r w:rsidRPr="00803F19">
        <w:rPr>
          <w:color w:val="auto"/>
          <w:highlight w:val="lightGray"/>
        </w:rPr>
        <w:t>[DATABEHANDLEREN ANGIVER OGSÅ, HVILKEN DATABEHANDLER ELLER UNDERDATABEHANDLER, DER ANVENDER ADRESSEN]</w:t>
      </w:r>
      <w:r w:rsidRPr="00803F19">
        <w:rPr>
          <w:color w:val="auto"/>
        </w:rPr>
        <w:t xml:space="preserve"> </w:t>
      </w:r>
    </w:p>
    <w:p w14:paraId="497028D1" w14:textId="77777777" w:rsidR="00EA1103" w:rsidRDefault="00EA1103" w:rsidP="00EA1103">
      <w:pPr>
        <w:rPr>
          <w:b/>
          <w:color w:val="auto"/>
        </w:rPr>
      </w:pPr>
    </w:p>
    <w:p w14:paraId="01075B75" w14:textId="77777777" w:rsidR="00803F19" w:rsidRPr="00803F19" w:rsidRDefault="00803F19" w:rsidP="00EA1103">
      <w:pPr>
        <w:rPr>
          <w:b/>
          <w:color w:val="auto"/>
        </w:rPr>
      </w:pPr>
    </w:p>
    <w:p w14:paraId="6EDABC4E" w14:textId="77777777" w:rsidR="00EA1103" w:rsidRPr="00803F19" w:rsidRDefault="00EA1103" w:rsidP="00EA1103">
      <w:pPr>
        <w:rPr>
          <w:b/>
          <w:color w:val="auto"/>
        </w:rPr>
      </w:pPr>
      <w:r w:rsidRPr="00803F19">
        <w:rPr>
          <w:b/>
          <w:color w:val="auto"/>
        </w:rPr>
        <w:t>C.6 Instruks vedrørende overførsel af personoplysninger til tredjelande</w:t>
      </w:r>
    </w:p>
    <w:p w14:paraId="5876E921" w14:textId="77777777" w:rsidR="00EA1103" w:rsidRPr="00ED265A" w:rsidRDefault="00EA1103" w:rsidP="00EA1103">
      <w:pPr>
        <w:rPr>
          <w:color w:val="auto"/>
          <w:highlight w:val="lightGray"/>
        </w:rPr>
      </w:pPr>
      <w:r w:rsidRPr="00ED265A">
        <w:rPr>
          <w:color w:val="auto"/>
          <w:highlight w:val="lightGray"/>
        </w:rPr>
        <w:t>[HVIS DER IKKE SKAL OVERFØRES PERSONOPLYSNINGER TIL TREDJELAND ANGIVES FØLGENDE:</w:t>
      </w:r>
    </w:p>
    <w:p w14:paraId="64DA8D4C" w14:textId="77777777" w:rsidR="00EA1103" w:rsidRPr="00ED265A" w:rsidRDefault="00EA1103" w:rsidP="00EA1103">
      <w:pPr>
        <w:rPr>
          <w:color w:val="auto"/>
          <w:highlight w:val="lightGray"/>
        </w:rPr>
      </w:pPr>
      <w:r w:rsidRPr="00ED265A">
        <w:rPr>
          <w:color w:val="auto"/>
          <w:highlight w:val="lightGray"/>
        </w:rPr>
        <w:t>”</w:t>
      </w:r>
      <w:r w:rsidRPr="00ED265A">
        <w:rPr>
          <w:color w:val="auto"/>
          <w:highlight w:val="lightGray"/>
          <w:u w:val="double"/>
        </w:rPr>
        <w:t>D</w:t>
      </w:r>
      <w:r w:rsidRPr="00ED265A">
        <w:rPr>
          <w:color w:val="auto"/>
          <w:highlight w:val="lightGray"/>
        </w:rPr>
        <w:t>atabehandleren er ikke berettiget til inden for rammerne af disse bestemmelser at overføre personoplysninger til tredjelande”]</w:t>
      </w:r>
    </w:p>
    <w:p w14:paraId="2F6B958C" w14:textId="77777777" w:rsidR="00EA1103" w:rsidRPr="00ED265A" w:rsidRDefault="00EA1103" w:rsidP="00EA1103">
      <w:pPr>
        <w:rPr>
          <w:color w:val="auto"/>
          <w:highlight w:val="lightGray"/>
        </w:rPr>
      </w:pPr>
    </w:p>
    <w:p w14:paraId="4D54D5C7" w14:textId="77777777" w:rsidR="00EA1103" w:rsidRPr="00803F19" w:rsidRDefault="00EA1103" w:rsidP="00EA1103">
      <w:pPr>
        <w:rPr>
          <w:color w:val="auto"/>
        </w:rPr>
      </w:pPr>
      <w:r w:rsidRPr="00ED265A">
        <w:rPr>
          <w:color w:val="auto"/>
          <w:highlight w:val="lightGray"/>
        </w:rPr>
        <w:t>[HVIS DER SKAL OVERFØRES PERSONOPLYSNINGER TIL TREDJELAND ANGIVES GRUNDLAGET FOR OVERFØRSLEN (FX SAMTYKKE, STANDARD KONTRAKTBESTEMMELSERNE).]</w:t>
      </w:r>
      <w:r w:rsidRPr="00803F19">
        <w:rPr>
          <w:color w:val="auto"/>
        </w:rPr>
        <w:t xml:space="preserve"> </w:t>
      </w:r>
    </w:p>
    <w:p w14:paraId="4A9A1CCB" w14:textId="77777777" w:rsidR="00EA1103" w:rsidRPr="00803F19" w:rsidRDefault="00EA1103" w:rsidP="00EA1103">
      <w:pPr>
        <w:rPr>
          <w:b/>
          <w:color w:val="auto"/>
        </w:rPr>
      </w:pPr>
    </w:p>
    <w:p w14:paraId="154F67FF" w14:textId="77777777" w:rsidR="00EA1103" w:rsidRPr="00803F19" w:rsidRDefault="00EA1103" w:rsidP="00EA1103">
      <w:pPr>
        <w:rPr>
          <w:b/>
          <w:color w:val="auto"/>
        </w:rPr>
      </w:pPr>
      <w:r w:rsidRPr="00803F19">
        <w:rPr>
          <w:b/>
          <w:color w:val="auto"/>
        </w:rPr>
        <w:t>C.7 Procedurer for den dataansvarliges revisioner, herunder inspektioner, med behandlingen af personoplysninger, som er overladt til databehandleren</w:t>
      </w:r>
    </w:p>
    <w:p w14:paraId="225569B8" w14:textId="77777777" w:rsidR="00EA1103" w:rsidRPr="00803F19" w:rsidRDefault="00EA1103" w:rsidP="00EA1103">
      <w:pPr>
        <w:rPr>
          <w:color w:val="auto"/>
        </w:rPr>
      </w:pPr>
      <w:r w:rsidRPr="00803F19">
        <w:rPr>
          <w:color w:val="auto"/>
        </w:rPr>
        <w:t xml:space="preserve">Denne aftale vurderes efter Datatilsynets vejledning om tilsyn med databehandlere at få </w:t>
      </w:r>
      <w:r w:rsidRPr="00ED265A">
        <w:rPr>
          <w:color w:val="auto"/>
          <w:highlight w:val="lightGray"/>
        </w:rPr>
        <w:t>XX</w:t>
      </w:r>
      <w:r w:rsidRPr="00803F19">
        <w:rPr>
          <w:color w:val="auto"/>
        </w:rPr>
        <w:t xml:space="preserve"> point. Det betyder at der skal føres tilsyn med databehandleren efter følgende koncept:</w:t>
      </w:r>
    </w:p>
    <w:p w14:paraId="41C587A5" w14:textId="77777777" w:rsidR="00EA1103" w:rsidRPr="00803F19" w:rsidRDefault="00EA1103" w:rsidP="00EA1103">
      <w:pPr>
        <w:rPr>
          <w:color w:val="auto"/>
          <w:highlight w:val="cyan"/>
        </w:rPr>
      </w:pPr>
    </w:p>
    <w:p w14:paraId="51F18993" w14:textId="77777777" w:rsidR="00EA1103" w:rsidRPr="00803F19" w:rsidRDefault="00EA1103" w:rsidP="00EA1103">
      <w:pPr>
        <w:rPr>
          <w:color w:val="auto"/>
          <w:highlight w:val="lightGray"/>
        </w:rPr>
      </w:pPr>
      <w:r w:rsidRPr="00803F19">
        <w:rPr>
          <w:color w:val="auto"/>
          <w:highlight w:val="lightGray"/>
        </w:rPr>
        <w:t>[VÆLG KONCEPT – HUSK AT SLETTE KONCEPTNUMMER</w:t>
      </w:r>
    </w:p>
    <w:p w14:paraId="3A37B4EE" w14:textId="77777777" w:rsidR="00EA1103" w:rsidRPr="00803F19" w:rsidRDefault="00EA1103" w:rsidP="00EA1103">
      <w:pPr>
        <w:rPr>
          <w:b/>
          <w:color w:val="auto"/>
          <w:highlight w:val="lightGray"/>
        </w:rPr>
      </w:pPr>
    </w:p>
    <w:p w14:paraId="0624D0DA" w14:textId="77777777" w:rsidR="00EA1103" w:rsidRPr="00803F19" w:rsidRDefault="00EA1103" w:rsidP="00EA1103">
      <w:pPr>
        <w:rPr>
          <w:color w:val="auto"/>
          <w:highlight w:val="lightGray"/>
        </w:rPr>
      </w:pPr>
      <w:r w:rsidRPr="00803F19">
        <w:rPr>
          <w:color w:val="auto"/>
          <w:highlight w:val="lightGray"/>
        </w:rPr>
        <w:t>KONCEPT 1: Det er mellem parterne aftalt, at der som udgangspunkt ikke er behov for at føre tilsyn med databehandleren.</w:t>
      </w:r>
    </w:p>
    <w:p w14:paraId="4D6CEC1F" w14:textId="77777777" w:rsidR="00EA1103" w:rsidRPr="00803F19" w:rsidRDefault="00EA1103" w:rsidP="00EA1103">
      <w:pPr>
        <w:rPr>
          <w:color w:val="auto"/>
          <w:highlight w:val="lightGray"/>
        </w:rPr>
      </w:pPr>
      <w:r w:rsidRPr="00803F19">
        <w:rPr>
          <w:color w:val="auto"/>
          <w:highlight w:val="lightGray"/>
        </w:rPr>
        <w:t xml:space="preserve"> </w:t>
      </w:r>
    </w:p>
    <w:p w14:paraId="66AB528D" w14:textId="77777777" w:rsidR="00EA1103" w:rsidRPr="00803F19" w:rsidRDefault="00EA1103" w:rsidP="00EA1103">
      <w:pPr>
        <w:rPr>
          <w:color w:val="auto"/>
          <w:highlight w:val="lightGray"/>
        </w:rPr>
      </w:pPr>
      <w:r w:rsidRPr="00803F19">
        <w:rPr>
          <w:color w:val="auto"/>
          <w:highlight w:val="lightGray"/>
        </w:rPr>
        <w:t>ELLER</w:t>
      </w:r>
    </w:p>
    <w:p w14:paraId="558ADDA3" w14:textId="77777777" w:rsidR="00EA1103" w:rsidRPr="00803F19" w:rsidRDefault="00EA1103" w:rsidP="00EA1103">
      <w:pPr>
        <w:rPr>
          <w:color w:val="auto"/>
          <w:highlight w:val="lightGray"/>
        </w:rPr>
      </w:pPr>
    </w:p>
    <w:p w14:paraId="4B659E11" w14:textId="77777777" w:rsidR="00EA1103" w:rsidRPr="00803F19" w:rsidRDefault="00EA1103" w:rsidP="00EA1103">
      <w:pPr>
        <w:rPr>
          <w:rFonts w:asciiTheme="minorHAnsi" w:hAnsiTheme="minorHAnsi" w:cstheme="minorHAnsi"/>
          <w:bCs/>
          <w:color w:val="auto"/>
          <w:highlight w:val="lightGray"/>
        </w:rPr>
      </w:pPr>
      <w:r w:rsidRPr="00803F19">
        <w:rPr>
          <w:color w:val="auto"/>
          <w:highlight w:val="lightGray"/>
        </w:rPr>
        <w:t>KONCEPT 2: Det er mellem parterne aftalt, at d</w:t>
      </w:r>
      <w:r w:rsidRPr="00803F19">
        <w:rPr>
          <w:rFonts w:asciiTheme="minorHAnsi" w:hAnsiTheme="minorHAnsi" w:cstheme="minorHAnsi"/>
          <w:bCs/>
          <w:color w:val="auto"/>
          <w:highlight w:val="lightGray"/>
        </w:rPr>
        <w:t xml:space="preserve">atabehandleren af egen drift hver 12. måned med start fra aftalens underskrift skal sende en skriftlig bekræftelse på, at alle krav i aftalen stadig efterleves. Databehandleren afholder selv udgifterne herfor. Den dataansvarlige kan dog vælge at sende et spørgeskema, som skal udfyldes af databehandleren, ved brug af en ekstern leverandør. Databehandleren afholder selv udgifterne herfor.  </w:t>
      </w:r>
    </w:p>
    <w:p w14:paraId="146DC294" w14:textId="77777777" w:rsidR="00EA1103" w:rsidRPr="00803F19" w:rsidRDefault="00EA1103" w:rsidP="00EA1103">
      <w:pPr>
        <w:rPr>
          <w:rFonts w:asciiTheme="minorHAnsi" w:hAnsiTheme="minorHAnsi" w:cstheme="minorHAnsi"/>
          <w:bCs/>
          <w:color w:val="auto"/>
          <w:highlight w:val="lightGray"/>
        </w:rPr>
      </w:pPr>
    </w:p>
    <w:p w14:paraId="51CE576B" w14:textId="77777777" w:rsidR="00EA1103" w:rsidRPr="00803F19" w:rsidRDefault="00EA1103" w:rsidP="00EA1103">
      <w:pPr>
        <w:rPr>
          <w:color w:val="auto"/>
        </w:rPr>
      </w:pPr>
      <w:r w:rsidRPr="00803F19">
        <w:rPr>
          <w:color w:val="auto"/>
          <w:highlight w:val="lightGray"/>
        </w:rPr>
        <w:t>Baseret på resultaterne af tilsynet, er den dataansvarlige berettiget til at anmode om gennemførelse af yderligere foranstaltninger med henblik på at sikre overholdelsen af databeskyttelsesforordningen, databeskyttelsesbestemmelser i anden EU-ret eller medlemsstaternes nationale ret og disse Bestemmelser.</w:t>
      </w:r>
    </w:p>
    <w:p w14:paraId="73FC91CA" w14:textId="77777777" w:rsidR="00EA1103" w:rsidRPr="00803F19" w:rsidRDefault="00EA1103" w:rsidP="00EA1103">
      <w:pPr>
        <w:rPr>
          <w:color w:val="auto"/>
        </w:rPr>
      </w:pPr>
    </w:p>
    <w:p w14:paraId="3B71DE21" w14:textId="77777777" w:rsidR="00EA1103" w:rsidRPr="00803F19" w:rsidRDefault="00EA1103" w:rsidP="00EA1103">
      <w:pPr>
        <w:rPr>
          <w:color w:val="auto"/>
          <w:highlight w:val="lightGray"/>
        </w:rPr>
      </w:pPr>
      <w:r w:rsidRPr="00803F19">
        <w:rPr>
          <w:color w:val="auto"/>
          <w:highlight w:val="lightGray"/>
        </w:rPr>
        <w:t>ELLER</w:t>
      </w:r>
    </w:p>
    <w:p w14:paraId="1A63799F" w14:textId="77777777" w:rsidR="00EA1103" w:rsidRPr="00803F19" w:rsidRDefault="00EA1103" w:rsidP="00EA1103">
      <w:pPr>
        <w:rPr>
          <w:color w:val="auto"/>
          <w:highlight w:val="lightGray"/>
        </w:rPr>
      </w:pPr>
    </w:p>
    <w:p w14:paraId="753D963C" w14:textId="77777777" w:rsidR="00EA1103" w:rsidRPr="00803F19" w:rsidRDefault="00EA1103" w:rsidP="00EA1103">
      <w:pPr>
        <w:rPr>
          <w:rFonts w:asciiTheme="minorHAnsi" w:hAnsiTheme="minorHAnsi" w:cstheme="minorHAnsi"/>
          <w:bCs/>
          <w:color w:val="auto"/>
          <w:highlight w:val="lightGray"/>
        </w:rPr>
      </w:pPr>
      <w:r w:rsidRPr="00803F19">
        <w:rPr>
          <w:color w:val="auto"/>
          <w:highlight w:val="lightGray"/>
        </w:rPr>
        <w:t xml:space="preserve">KONCEPT 3: Det er mellem parterne aftalt, at </w:t>
      </w:r>
      <w:r w:rsidRPr="00803F19">
        <w:rPr>
          <w:rFonts w:asciiTheme="minorHAnsi" w:hAnsiTheme="minorHAnsi" w:cstheme="minorHAnsi"/>
          <w:bCs/>
          <w:color w:val="auto"/>
          <w:highlight w:val="lightGray"/>
        </w:rPr>
        <w:t>databehandleren af egen drift hver 12. måned med start fra aftalens underskrift enten skal;</w:t>
      </w:r>
    </w:p>
    <w:p w14:paraId="56B974F4" w14:textId="77777777" w:rsidR="00EA1103" w:rsidRPr="00803F19" w:rsidRDefault="00EA1103" w:rsidP="00EA1103">
      <w:pPr>
        <w:pStyle w:val="Listeafsnit"/>
        <w:numPr>
          <w:ilvl w:val="0"/>
          <w:numId w:val="21"/>
        </w:numPr>
        <w:spacing w:after="160" w:line="259" w:lineRule="auto"/>
        <w:rPr>
          <w:rFonts w:cstheme="minorHAnsi"/>
          <w:bCs/>
          <w:color w:val="auto"/>
          <w:highlight w:val="lightGray"/>
        </w:rPr>
      </w:pPr>
      <w:r w:rsidRPr="00803F19">
        <w:rPr>
          <w:rFonts w:cstheme="minorHAnsi"/>
          <w:bCs/>
          <w:color w:val="auto"/>
          <w:highlight w:val="lightGray"/>
        </w:rPr>
        <w:t xml:space="preserve">sende en skriftlig status på forhold, der er omfattet af Bestemmelserne og andre relevante områder (f.eks. organisatoriske eller produktmæssige ændringer) eller </w:t>
      </w:r>
    </w:p>
    <w:p w14:paraId="23C8A9E8" w14:textId="77777777" w:rsidR="00EA1103" w:rsidRPr="00803F19" w:rsidRDefault="00EA1103" w:rsidP="00EA1103">
      <w:pPr>
        <w:pStyle w:val="Listeafsnit"/>
        <w:numPr>
          <w:ilvl w:val="0"/>
          <w:numId w:val="21"/>
        </w:numPr>
        <w:spacing w:after="160" w:line="259" w:lineRule="auto"/>
        <w:rPr>
          <w:rFonts w:cstheme="minorHAnsi"/>
          <w:bCs/>
          <w:color w:val="auto"/>
          <w:highlight w:val="lightGray"/>
        </w:rPr>
      </w:pPr>
      <w:r w:rsidRPr="00803F19">
        <w:rPr>
          <w:rFonts w:cstheme="minorHAnsi"/>
          <w:bCs/>
          <w:color w:val="auto"/>
          <w:highlight w:val="lightGray"/>
        </w:rPr>
        <w:t xml:space="preserve">skriftligt dokumentere, at behandling af personoplysninger på vegne af den dataansvarlige sker i henhold til en opdateret certificering, jf. databeskyttelsesforordningens artikel 42, eller at </w:t>
      </w:r>
      <w:r w:rsidRPr="00803F19">
        <w:rPr>
          <w:rFonts w:cstheme="minorHAnsi"/>
          <w:bCs/>
          <w:color w:val="auto"/>
          <w:highlight w:val="lightGray"/>
        </w:rPr>
        <w:lastRenderedPageBreak/>
        <w:t>databehandleren følger et godkendt adfærdskodeks, jf. databeskyttelsesforordningens artikel 40.</w:t>
      </w:r>
    </w:p>
    <w:p w14:paraId="642AE705" w14:textId="77777777" w:rsidR="00EA1103" w:rsidRPr="00803F19" w:rsidRDefault="00EA1103" w:rsidP="00EA1103">
      <w:pPr>
        <w:rPr>
          <w:rFonts w:asciiTheme="minorHAnsi" w:hAnsiTheme="minorHAnsi" w:cstheme="minorHAnsi"/>
          <w:bCs/>
          <w:color w:val="auto"/>
          <w:highlight w:val="lightGray"/>
        </w:rPr>
      </w:pPr>
      <w:r w:rsidRPr="00803F19">
        <w:rPr>
          <w:rFonts w:asciiTheme="minorHAnsi" w:hAnsiTheme="minorHAnsi" w:cstheme="minorHAnsi"/>
          <w:bCs/>
          <w:color w:val="auto"/>
          <w:highlight w:val="lightGray"/>
        </w:rPr>
        <w:t xml:space="preserve">Den dataansvarlige kan dog vælge at sende et spørgeskema, som skal udfyldes af databehandleren, ved brug af en ekstern leverandør. Databehandleren afholder selv udgifterne herfor.  </w:t>
      </w:r>
    </w:p>
    <w:p w14:paraId="5CED9E6E" w14:textId="77777777" w:rsidR="00EA1103" w:rsidRPr="00803F19" w:rsidRDefault="00EA1103" w:rsidP="00EA1103">
      <w:pPr>
        <w:rPr>
          <w:rFonts w:asciiTheme="minorHAnsi" w:hAnsiTheme="minorHAnsi" w:cstheme="minorHAnsi"/>
          <w:bCs/>
          <w:color w:val="auto"/>
          <w:highlight w:val="lightGray"/>
        </w:rPr>
      </w:pPr>
    </w:p>
    <w:p w14:paraId="22E3C638" w14:textId="77777777" w:rsidR="00EA1103" w:rsidRPr="00803F19" w:rsidRDefault="00EA1103" w:rsidP="00EA1103">
      <w:pPr>
        <w:rPr>
          <w:color w:val="auto"/>
          <w:highlight w:val="lightGray"/>
        </w:rPr>
      </w:pPr>
      <w:r w:rsidRPr="00803F19">
        <w:rPr>
          <w:color w:val="auto"/>
          <w:highlight w:val="lightGray"/>
        </w:rPr>
        <w:t>Baseret på resultaterne af tilsynet er den dataansvarlige berettiget til at anmode om gennemførelse af yderligere foranstaltninger med henblik på at sikre overholdelsen af databeskyttelsesforordningen, databeskyttelsesbestemmelser i anden EU-ret eller medlemsstaternes nationale ret og disse Bestemmelser.</w:t>
      </w:r>
    </w:p>
    <w:p w14:paraId="1738072C" w14:textId="77777777" w:rsidR="00EA1103" w:rsidRPr="00803F19" w:rsidRDefault="00EA1103" w:rsidP="00EA1103">
      <w:pPr>
        <w:rPr>
          <w:color w:val="auto"/>
          <w:highlight w:val="lightGray"/>
        </w:rPr>
      </w:pPr>
    </w:p>
    <w:p w14:paraId="5B77D8A2" w14:textId="77777777" w:rsidR="00EA1103" w:rsidRPr="00803F19" w:rsidRDefault="00EA1103" w:rsidP="00EA1103">
      <w:pPr>
        <w:rPr>
          <w:color w:val="auto"/>
          <w:highlight w:val="lightGray"/>
        </w:rPr>
      </w:pPr>
      <w:r w:rsidRPr="00803F19">
        <w:rPr>
          <w:color w:val="auto"/>
          <w:highlight w:val="lightGray"/>
        </w:rPr>
        <w:t>ELLER</w:t>
      </w:r>
    </w:p>
    <w:p w14:paraId="1FBE9ACA" w14:textId="77777777" w:rsidR="00EA1103" w:rsidRPr="00803F19" w:rsidRDefault="00EA1103" w:rsidP="00EA1103">
      <w:pPr>
        <w:rPr>
          <w:color w:val="auto"/>
          <w:highlight w:val="lightGray"/>
        </w:rPr>
      </w:pPr>
    </w:p>
    <w:p w14:paraId="6E450C59" w14:textId="77777777" w:rsidR="00EA1103" w:rsidRPr="00803F19" w:rsidRDefault="00EA1103" w:rsidP="00EA1103">
      <w:pPr>
        <w:rPr>
          <w:color w:val="auto"/>
          <w:highlight w:val="lightGray"/>
        </w:rPr>
      </w:pPr>
      <w:r w:rsidRPr="00803F19">
        <w:rPr>
          <w:color w:val="auto"/>
          <w:highlight w:val="lightGray"/>
        </w:rPr>
        <w:t>KONCEPT 4: Det er mellem parterne aftalt, at databehandleren én gang årligt med start fra aftalens underskrift for egen regning skal indhente en revisionserklæring fra en uafhængig tredjepart vedrørende databehandlerens overholdelse af databeskyttelsesforordningen, databeskyttelsesbestemmelser i anden EU-ret eller medlemsstaternes nationale ret og disse Bestemmelser.</w:t>
      </w:r>
    </w:p>
    <w:p w14:paraId="69F7B1C8" w14:textId="77777777" w:rsidR="00EA1103" w:rsidRPr="00803F19" w:rsidRDefault="00EA1103" w:rsidP="00EA1103">
      <w:pPr>
        <w:rPr>
          <w:color w:val="auto"/>
          <w:highlight w:val="lightGray"/>
        </w:rPr>
      </w:pPr>
    </w:p>
    <w:p w14:paraId="5E6C44CF" w14:textId="77777777" w:rsidR="00EA1103" w:rsidRPr="00803F19" w:rsidRDefault="00EA1103" w:rsidP="00EA1103">
      <w:pPr>
        <w:rPr>
          <w:color w:val="auto"/>
          <w:highlight w:val="lightGray"/>
        </w:rPr>
      </w:pPr>
      <w:r w:rsidRPr="00803F19">
        <w:rPr>
          <w:color w:val="auto"/>
          <w:highlight w:val="lightGray"/>
        </w:rPr>
        <w:t>Der er enighed mellem parterne om, at en ISAE 3000 revisorerklæring eller tilsvarende revisorerklæringer der måtte træde i stedet for denne skal anvendes i overensstemmelse med disse Bestemmelser. Revisorerklæringen fremsendes uden unødig forsinkelse til den dataansvarlige til orientering.</w:t>
      </w:r>
    </w:p>
    <w:p w14:paraId="7A989C67" w14:textId="77777777" w:rsidR="00EA1103" w:rsidRPr="00803F19" w:rsidRDefault="00EA1103" w:rsidP="00EA1103">
      <w:pPr>
        <w:rPr>
          <w:color w:val="auto"/>
          <w:highlight w:val="lightGray"/>
        </w:rPr>
      </w:pPr>
    </w:p>
    <w:p w14:paraId="4BB50823" w14:textId="77777777" w:rsidR="00EA1103" w:rsidRPr="00803F19" w:rsidRDefault="00EA1103" w:rsidP="00EA1103">
      <w:pPr>
        <w:rPr>
          <w:color w:val="auto"/>
        </w:rPr>
      </w:pPr>
      <w:r w:rsidRPr="00803F19">
        <w:rPr>
          <w:color w:val="auto"/>
          <w:highlight w:val="lightGray"/>
        </w:rPr>
        <w:t>Baseret på resultaterne af tilsynet, er den dataansvarlige berettiget til at anmode om gennemførelse af yderligere foranstaltninger med henblik på at sikre overholdelsen af databeskyttelsesforordningen, databeskyttelsesbestemmelser i anden EU-ret eller medlemsstaternes nationale ret og disse Bestemmelser.</w:t>
      </w:r>
    </w:p>
    <w:p w14:paraId="7B061621" w14:textId="77777777" w:rsidR="00EA1103" w:rsidRDefault="00EA1103" w:rsidP="00EA1103"/>
    <w:p w14:paraId="338BF403" w14:textId="77777777" w:rsidR="00EA1103" w:rsidRPr="00803F19" w:rsidRDefault="00EA1103" w:rsidP="00EA1103">
      <w:pPr>
        <w:rPr>
          <w:color w:val="auto"/>
        </w:rPr>
      </w:pPr>
      <w:r w:rsidRPr="00803F19">
        <w:rPr>
          <w:color w:val="auto"/>
        </w:rPr>
        <w:t xml:space="preserve">Den dataansvarlige eller en repræsentant for den dataansvarlige har til enhver tid ret til at foretage ekstraordinære tilsyn ved databehandleren, hvis den dataansvarlige bliver opmærksom på indikationer for, at der er behov herfor, for eksempel, men ikke udtømmende oplistet, via informationer i pressen, tilsynsrapporter eller egne erfaringer med sikkerhedsbrud. </w:t>
      </w:r>
    </w:p>
    <w:p w14:paraId="1B1CF308" w14:textId="77777777" w:rsidR="00EA1103" w:rsidRPr="00803F19" w:rsidRDefault="00EA1103" w:rsidP="00EA1103">
      <w:pPr>
        <w:rPr>
          <w:color w:val="auto"/>
        </w:rPr>
      </w:pPr>
    </w:p>
    <w:p w14:paraId="40A42883" w14:textId="77777777" w:rsidR="00EA1103" w:rsidRPr="00803F19" w:rsidRDefault="00EA1103" w:rsidP="00EA1103">
      <w:pPr>
        <w:rPr>
          <w:color w:val="auto"/>
        </w:rPr>
      </w:pPr>
      <w:r w:rsidRPr="00803F19">
        <w:rPr>
          <w:color w:val="auto"/>
        </w:rPr>
        <w:t>Den dataansvarlige eller en repræsentant for den dataansvarlige har herudover også adgang til at foretage inspektioner, herunder fysiske inspektioner, med lokaliteterne hvorfra databehandleren foretager behandling af personoplysninger, herunder fysiske lokaliteter og systemer, der benyttes til eller i forbindelse med behandlingen. Sådanne inspektioner kan gennemføres, når den dataansvarlige finder det nødvendigt.</w:t>
      </w:r>
    </w:p>
    <w:p w14:paraId="74B302AD" w14:textId="77777777" w:rsidR="00EA1103" w:rsidRDefault="00EA1103" w:rsidP="00EA1103">
      <w:pPr>
        <w:rPr>
          <w:b/>
        </w:rPr>
      </w:pPr>
    </w:p>
    <w:p w14:paraId="70A9B0D7" w14:textId="77777777" w:rsidR="00803F19" w:rsidRPr="000A06CF" w:rsidRDefault="00803F19" w:rsidP="00EA1103">
      <w:pPr>
        <w:rPr>
          <w:b/>
        </w:rPr>
      </w:pPr>
    </w:p>
    <w:p w14:paraId="127AA5EE" w14:textId="77777777" w:rsidR="00EA1103" w:rsidRPr="00803F19" w:rsidRDefault="00EA1103" w:rsidP="00EA1103">
      <w:pPr>
        <w:rPr>
          <w:b/>
          <w:color w:val="auto"/>
        </w:rPr>
      </w:pPr>
      <w:r w:rsidRPr="00803F19">
        <w:rPr>
          <w:b/>
          <w:color w:val="auto"/>
        </w:rPr>
        <w:t xml:space="preserve">C.8 </w:t>
      </w:r>
      <w:r w:rsidRPr="00803F19">
        <w:rPr>
          <w:b/>
          <w:color w:val="auto"/>
          <w:highlight w:val="lightGray"/>
        </w:rPr>
        <w:t>[SLET, HVIS INGEN UNDERDATABEHANDLER]</w:t>
      </w:r>
      <w:r w:rsidRPr="00803F19">
        <w:rPr>
          <w:b/>
          <w:color w:val="auto"/>
        </w:rPr>
        <w:t xml:space="preserve"> Procedurer for revisioner, herunder inspektioner, med behandling af personoplysninger, som er overladt til underdatabehandlere</w:t>
      </w:r>
    </w:p>
    <w:p w14:paraId="063C5157" w14:textId="77777777" w:rsidR="00EA1103" w:rsidRPr="00803F19" w:rsidRDefault="00EA1103" w:rsidP="00EA1103">
      <w:pPr>
        <w:rPr>
          <w:iCs/>
          <w:color w:val="auto"/>
        </w:rPr>
      </w:pPr>
      <w:r w:rsidRPr="00803F19">
        <w:rPr>
          <w:iCs/>
          <w:color w:val="auto"/>
        </w:rPr>
        <w:t>Databehandleren eller en repræsentant for databehandleren er forpligtiget til at føre et tilstrækkeligt tilsyn med underdatabehandler(en/ne) i overensstemmelse med Datatilsynets vejledning for tilsyn med databehandlere og af egen drift fremsende resultaterne af disse tilsyn til den dataansvarlige senest 7 hverdage efter tilsynet er afsluttet og eventuel rapport udarbejdet.</w:t>
      </w:r>
    </w:p>
    <w:p w14:paraId="53091AB8" w14:textId="77777777" w:rsidR="00EA1103" w:rsidRPr="00803F19" w:rsidRDefault="00EA1103" w:rsidP="00EA1103">
      <w:pPr>
        <w:rPr>
          <w:iCs/>
          <w:color w:val="auto"/>
        </w:rPr>
      </w:pPr>
    </w:p>
    <w:p w14:paraId="1F52F3D1" w14:textId="77777777" w:rsidR="00EA1103" w:rsidRPr="00803F19" w:rsidRDefault="00EA1103" w:rsidP="00EA1103">
      <w:pPr>
        <w:rPr>
          <w:iCs/>
          <w:color w:val="auto"/>
        </w:rPr>
      </w:pPr>
      <w:r w:rsidRPr="00803F19">
        <w:rPr>
          <w:iCs/>
          <w:color w:val="auto"/>
        </w:rPr>
        <w:t xml:space="preserve">Databehandlerens og underdatabehandlerens eventuelle udgifter i forbindelse med et gennemført tilsyn og udarbejdelse af rapporter afholdes mellem databehandleren og underdatabehandleren.  </w:t>
      </w:r>
    </w:p>
    <w:p w14:paraId="4C604CC7" w14:textId="77777777" w:rsidR="00EA1103" w:rsidRPr="00803F19" w:rsidRDefault="00EA1103" w:rsidP="00EA1103">
      <w:pPr>
        <w:rPr>
          <w:iCs/>
          <w:color w:val="auto"/>
        </w:rPr>
      </w:pPr>
    </w:p>
    <w:p w14:paraId="256E3C72" w14:textId="77777777" w:rsidR="00EA1103" w:rsidRPr="00803F19" w:rsidRDefault="00EA1103" w:rsidP="00EA1103">
      <w:pPr>
        <w:rPr>
          <w:iCs/>
          <w:color w:val="auto"/>
        </w:rPr>
      </w:pPr>
      <w:r w:rsidRPr="00803F19">
        <w:rPr>
          <w:iCs/>
          <w:color w:val="auto"/>
        </w:rPr>
        <w:t>Baseret på resultaterne af de af databehandleren udførte tilsyn, er den dataansvarlige berettiget til at anmode om gennemførelse af yderligere foranstaltninger med henblik på at sikre overholdelsen af databeskyttelsesforordningen, databeskyttelsesbestemmelser i anden EU-ret eller medlemsstaternes nationale ret og disse Bestemmelser.</w:t>
      </w:r>
    </w:p>
    <w:p w14:paraId="1111A634" w14:textId="77777777" w:rsidR="00EA1103" w:rsidRDefault="00EA1103" w:rsidP="00EA1103">
      <w:pPr>
        <w:rPr>
          <w:highlight w:val="cyan"/>
        </w:rPr>
      </w:pPr>
    </w:p>
    <w:p w14:paraId="6D21C2A0" w14:textId="77777777" w:rsidR="00EA1103" w:rsidRDefault="00EA1103" w:rsidP="00EA1103">
      <w:pPr>
        <w:rPr>
          <w:highlight w:val="cyan"/>
        </w:rPr>
      </w:pPr>
    </w:p>
    <w:p w14:paraId="499FA2E4" w14:textId="6B2125AD" w:rsidR="00EA1103" w:rsidRPr="000A06CF" w:rsidRDefault="00EA1103" w:rsidP="00D21914">
      <w:pPr>
        <w:pStyle w:val="Overskrift1"/>
      </w:pPr>
      <w:bookmarkStart w:id="37" w:name="_Toc93316342"/>
      <w:r w:rsidRPr="000A06CF">
        <w:t xml:space="preserve">Bilag </w:t>
      </w:r>
      <w:r>
        <w:t>D</w:t>
      </w:r>
      <w:r w:rsidR="005570D6">
        <w:t xml:space="preserve"> - </w:t>
      </w:r>
      <w:r>
        <w:t>Parternes regulering af andre forhold</w:t>
      </w:r>
      <w:bookmarkEnd w:id="37"/>
    </w:p>
    <w:p w14:paraId="0C38EF14" w14:textId="77777777" w:rsidR="00EA1103" w:rsidRDefault="00EA1103" w:rsidP="00EA1103">
      <w:pPr>
        <w:rPr>
          <w:highlight w:val="cyan"/>
        </w:rPr>
      </w:pPr>
    </w:p>
    <w:p w14:paraId="223BE323" w14:textId="77777777" w:rsidR="00ED265A" w:rsidRDefault="00ED265A" w:rsidP="00EA1103">
      <w:pPr>
        <w:rPr>
          <w:highlight w:val="cyan"/>
        </w:rPr>
      </w:pPr>
    </w:p>
    <w:p w14:paraId="7F389B78" w14:textId="77777777" w:rsidR="00EA1103" w:rsidRPr="00ED265A" w:rsidRDefault="00EA1103" w:rsidP="00EA1103">
      <w:pPr>
        <w:rPr>
          <w:rFonts w:asciiTheme="minorHAnsi" w:hAnsiTheme="minorHAnsi" w:cstheme="minorHAnsi"/>
          <w:b/>
          <w:color w:val="auto"/>
        </w:rPr>
      </w:pPr>
      <w:r w:rsidRPr="00ED265A">
        <w:rPr>
          <w:rFonts w:asciiTheme="minorHAnsi" w:hAnsiTheme="minorHAnsi" w:cstheme="minorHAnsi"/>
          <w:b/>
          <w:color w:val="auto"/>
        </w:rPr>
        <w:t>D.</w:t>
      </w:r>
      <w:proofErr w:type="gramStart"/>
      <w:r w:rsidRPr="00ED265A">
        <w:rPr>
          <w:rFonts w:asciiTheme="minorHAnsi" w:hAnsiTheme="minorHAnsi" w:cstheme="minorHAnsi"/>
          <w:b/>
          <w:color w:val="auto"/>
        </w:rPr>
        <w:t>1</w:t>
      </w:r>
      <w:proofErr w:type="gramEnd"/>
      <w:r w:rsidRPr="00ED265A">
        <w:rPr>
          <w:rFonts w:asciiTheme="minorHAnsi" w:hAnsiTheme="minorHAnsi" w:cstheme="minorHAnsi"/>
          <w:b/>
          <w:color w:val="auto"/>
        </w:rPr>
        <w:t xml:space="preserve"> Erstatningsansvar i forhold til </w:t>
      </w:r>
      <w:r w:rsidRPr="00ED265A">
        <w:rPr>
          <w:rFonts w:asciiTheme="minorHAnsi" w:hAnsiTheme="minorHAnsi" w:cstheme="minorHAnsi"/>
          <w:b/>
          <w:bCs/>
          <w:iCs/>
          <w:color w:val="auto"/>
        </w:rPr>
        <w:t xml:space="preserve">de registrerede </w:t>
      </w:r>
    </w:p>
    <w:p w14:paraId="39B13631" w14:textId="77777777" w:rsidR="00EA1103" w:rsidRPr="00ED265A" w:rsidRDefault="00EA1103" w:rsidP="00EA1103">
      <w:pPr>
        <w:rPr>
          <w:rFonts w:asciiTheme="minorHAnsi" w:hAnsiTheme="minorHAnsi" w:cstheme="minorHAnsi"/>
          <w:iCs/>
          <w:color w:val="auto"/>
        </w:rPr>
      </w:pPr>
      <w:proofErr w:type="gramStart"/>
      <w:r w:rsidRPr="00ED265A">
        <w:rPr>
          <w:rFonts w:asciiTheme="minorHAnsi" w:hAnsiTheme="minorHAnsi" w:cstheme="minorHAnsi"/>
          <w:iCs/>
          <w:color w:val="auto"/>
        </w:rPr>
        <w:t>Såfremt</w:t>
      </w:r>
      <w:proofErr w:type="gramEnd"/>
      <w:r w:rsidRPr="00ED265A">
        <w:rPr>
          <w:rFonts w:asciiTheme="minorHAnsi" w:hAnsiTheme="minorHAnsi" w:cstheme="minorHAnsi"/>
          <w:iCs/>
          <w:color w:val="auto"/>
        </w:rPr>
        <w:t xml:space="preserve"> en registreret kræver erstatning for materiel eller immateriel skade finder databeskyttelsesforordningens art. 82 anvendelse. </w:t>
      </w:r>
    </w:p>
    <w:p w14:paraId="5E78C958" w14:textId="77777777" w:rsidR="00EA1103" w:rsidRDefault="00EA1103" w:rsidP="00EA1103">
      <w:pPr>
        <w:rPr>
          <w:rFonts w:asciiTheme="minorHAnsi" w:hAnsiTheme="minorHAnsi" w:cstheme="minorHAnsi"/>
          <w:iCs/>
          <w:color w:val="auto"/>
        </w:rPr>
      </w:pPr>
    </w:p>
    <w:p w14:paraId="7390EDFF" w14:textId="77777777" w:rsidR="00ED265A" w:rsidRPr="00ED265A" w:rsidRDefault="00ED265A" w:rsidP="00EA1103">
      <w:pPr>
        <w:rPr>
          <w:rFonts w:asciiTheme="minorHAnsi" w:hAnsiTheme="minorHAnsi" w:cstheme="minorHAnsi"/>
          <w:iCs/>
          <w:color w:val="auto"/>
        </w:rPr>
      </w:pPr>
    </w:p>
    <w:p w14:paraId="5AD1231D" w14:textId="77777777" w:rsidR="00EA1103" w:rsidRPr="00ED265A" w:rsidRDefault="00EA1103" w:rsidP="00EA1103">
      <w:pPr>
        <w:rPr>
          <w:rFonts w:asciiTheme="minorHAnsi" w:hAnsiTheme="minorHAnsi" w:cstheme="minorHAnsi"/>
          <w:b/>
          <w:bCs/>
          <w:iCs/>
          <w:color w:val="auto"/>
        </w:rPr>
      </w:pPr>
      <w:r w:rsidRPr="00ED265A">
        <w:rPr>
          <w:rFonts w:asciiTheme="minorHAnsi" w:hAnsiTheme="minorHAnsi" w:cstheme="minorHAnsi"/>
          <w:b/>
          <w:bCs/>
          <w:iCs/>
          <w:color w:val="auto"/>
        </w:rPr>
        <w:t xml:space="preserve">D.2 Parternes indbyrdes erstatningsansvar </w:t>
      </w:r>
    </w:p>
    <w:p w14:paraId="243CE9D3" w14:textId="77777777" w:rsidR="00EA1103" w:rsidRPr="00ED265A" w:rsidRDefault="00EA1103" w:rsidP="00EA1103">
      <w:pPr>
        <w:rPr>
          <w:rFonts w:asciiTheme="minorHAnsi" w:hAnsiTheme="minorHAnsi" w:cstheme="minorHAnsi"/>
          <w:iCs/>
          <w:color w:val="auto"/>
        </w:rPr>
      </w:pPr>
      <w:r w:rsidRPr="00ED265A">
        <w:rPr>
          <w:rFonts w:asciiTheme="minorHAnsi" w:hAnsiTheme="minorHAnsi" w:cstheme="minorHAnsi"/>
          <w:iCs/>
          <w:color w:val="auto"/>
        </w:rPr>
        <w:t xml:space="preserve">Der påhviler Parterne almindeligt erstatningsansvar i henhold til dansk rets almindelige regler. Bortset fra væsentlig misligholdelse af Databehandleraftalen, skal Parterne dog ikke kunne holdes ansvarlige for indirekte tab, følgeskader, driftstab, tabt arbejdsfortjeneste eller andre økonomiske konsekvenstab. Som eksempel, men ikke udtømmende, er manglende overholdelse af instruksen, jf. afsnit 3, væsentlig misligholdelse. </w:t>
      </w:r>
    </w:p>
    <w:p w14:paraId="4FE318C5" w14:textId="77777777" w:rsidR="00EA1103" w:rsidRPr="00ED265A" w:rsidRDefault="00EA1103" w:rsidP="00EA1103">
      <w:pPr>
        <w:rPr>
          <w:rFonts w:asciiTheme="minorHAnsi" w:hAnsiTheme="minorHAnsi" w:cstheme="minorHAnsi"/>
          <w:iCs/>
          <w:color w:val="auto"/>
        </w:rPr>
      </w:pPr>
    </w:p>
    <w:p w14:paraId="563A2497" w14:textId="77777777" w:rsidR="00EA1103" w:rsidRPr="00ED265A" w:rsidRDefault="00EA1103" w:rsidP="00EA1103">
      <w:pPr>
        <w:rPr>
          <w:rFonts w:asciiTheme="minorHAnsi" w:hAnsiTheme="minorHAnsi" w:cstheme="minorHAnsi"/>
          <w:iCs/>
          <w:color w:val="auto"/>
        </w:rPr>
      </w:pPr>
      <w:r w:rsidRPr="00ED265A">
        <w:rPr>
          <w:rFonts w:asciiTheme="minorHAnsi" w:hAnsiTheme="minorHAnsi" w:cstheme="minorHAnsi"/>
          <w:iCs/>
          <w:color w:val="auto"/>
        </w:rPr>
        <w:t xml:space="preserve">Bortset fra forsætlige og groft uagtsomme handlinger og undladelser, er Parternes indbyrdes erstatningsansvar i enhver henseende begrænset til et samlet beløb på DKK 500.000 pr. part. </w:t>
      </w:r>
    </w:p>
    <w:p w14:paraId="0F9AABB2" w14:textId="77777777" w:rsidR="00EA1103" w:rsidRPr="00ED265A" w:rsidRDefault="00EA1103" w:rsidP="00EA1103">
      <w:pPr>
        <w:rPr>
          <w:rFonts w:asciiTheme="minorHAnsi" w:hAnsiTheme="minorHAnsi" w:cstheme="minorHAnsi"/>
          <w:iCs/>
          <w:color w:val="auto"/>
        </w:rPr>
      </w:pPr>
    </w:p>
    <w:p w14:paraId="3BB9824A" w14:textId="77777777" w:rsidR="00EA1103" w:rsidRPr="00ED265A" w:rsidRDefault="00EA1103" w:rsidP="00EA1103">
      <w:pPr>
        <w:rPr>
          <w:rFonts w:asciiTheme="minorHAnsi" w:hAnsiTheme="minorHAnsi" w:cstheme="minorHAnsi"/>
          <w:iCs/>
          <w:color w:val="auto"/>
        </w:rPr>
      </w:pPr>
      <w:r w:rsidRPr="00ED265A">
        <w:rPr>
          <w:rFonts w:asciiTheme="minorHAnsi" w:hAnsiTheme="minorHAnsi" w:cstheme="minorHAnsi"/>
          <w:iCs/>
          <w:color w:val="auto"/>
        </w:rPr>
        <w:t xml:space="preserve">Ovennævnte ansvarsbegrænsninger omfatter ikke regreskrav imellem parterne i medfør af art. 82. </w:t>
      </w:r>
    </w:p>
    <w:p w14:paraId="70ACF420" w14:textId="77777777" w:rsidR="004065A3" w:rsidRPr="00ED265A" w:rsidRDefault="004065A3" w:rsidP="00B72BBD">
      <w:pPr>
        <w:rPr>
          <w:color w:val="auto"/>
        </w:rPr>
      </w:pPr>
    </w:p>
    <w:sectPr w:rsidR="004065A3" w:rsidRPr="00ED265A" w:rsidSect="00850954">
      <w:headerReference w:type="default" r:id="rId13"/>
      <w:footerReference w:type="even" r:id="rId14"/>
      <w:footerReference w:type="default" r:id="rId15"/>
      <w:headerReference w:type="first" r:id="rId16"/>
      <w:footerReference w:type="first" r:id="rId17"/>
      <w:pgSz w:w="11906" w:h="16838"/>
      <w:pgMar w:top="851" w:right="851" w:bottom="851"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3F2E" w14:textId="77777777" w:rsidR="00E75D84" w:rsidRDefault="00E75D84">
      <w:r>
        <w:separator/>
      </w:r>
    </w:p>
    <w:p w14:paraId="50B6B1F5" w14:textId="77777777" w:rsidR="00E75D84" w:rsidRDefault="00E75D84"/>
  </w:endnote>
  <w:endnote w:type="continuationSeparator" w:id="0">
    <w:p w14:paraId="29F3D361" w14:textId="77777777" w:rsidR="00E75D84" w:rsidRDefault="00E75D84">
      <w:r>
        <w:continuationSeparator/>
      </w:r>
    </w:p>
    <w:p w14:paraId="0A00FB8B" w14:textId="77777777" w:rsidR="00E75D84" w:rsidRDefault="00E75D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A135" w14:textId="77777777" w:rsidR="00FC39BF" w:rsidRDefault="00FC39BF" w:rsidP="00FC39BF">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53C96B02" w14:textId="77777777" w:rsidR="00FC39BF" w:rsidRDefault="00FC39BF" w:rsidP="00FC39BF">
    <w:pPr>
      <w:pStyle w:val="Sidefod"/>
      <w:ind w:right="360"/>
    </w:pPr>
  </w:p>
  <w:p w14:paraId="711B1632" w14:textId="77777777" w:rsidR="00E24AA6" w:rsidRDefault="00E24AA6"/>
  <w:p w14:paraId="372F80A3" w14:textId="77777777" w:rsidR="000B4824" w:rsidRDefault="000B4824"/>
  <w:p w14:paraId="3466CC73" w14:textId="77777777" w:rsidR="000B4824" w:rsidRDefault="000B48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901261"/>
      <w:docPartObj>
        <w:docPartGallery w:val="Page Numbers (Bottom of Page)"/>
        <w:docPartUnique/>
      </w:docPartObj>
    </w:sdtPr>
    <w:sdtEndPr/>
    <w:sdtContent>
      <w:sdt>
        <w:sdtPr>
          <w:id w:val="274530780"/>
          <w:docPartObj>
            <w:docPartGallery w:val="Page Numbers (Top of Page)"/>
            <w:docPartUnique/>
          </w:docPartObj>
        </w:sdtPr>
        <w:sdtEndPr/>
        <w:sdtContent>
          <w:p w14:paraId="28BBF4FF" w14:textId="0B840043" w:rsidR="0043799E" w:rsidRDefault="00383686">
            <w:pPr>
              <w:pStyle w:val="Sidefod"/>
              <w:jc w:val="right"/>
            </w:pPr>
            <w:r>
              <w:t>Si</w:t>
            </w:r>
            <w:r w:rsidR="0043799E">
              <w:t xml:space="preserve">de </w:t>
            </w:r>
            <w:r w:rsidR="0043799E">
              <w:rPr>
                <w:b/>
                <w:bCs/>
                <w:sz w:val="24"/>
              </w:rPr>
              <w:fldChar w:fldCharType="begin"/>
            </w:r>
            <w:r w:rsidR="0043799E">
              <w:rPr>
                <w:b/>
                <w:bCs/>
              </w:rPr>
              <w:instrText>PAGE</w:instrText>
            </w:r>
            <w:r w:rsidR="0043799E">
              <w:rPr>
                <w:b/>
                <w:bCs/>
                <w:sz w:val="24"/>
              </w:rPr>
              <w:fldChar w:fldCharType="separate"/>
            </w:r>
            <w:r w:rsidR="00116AE7">
              <w:rPr>
                <w:b/>
                <w:bCs/>
                <w:noProof/>
              </w:rPr>
              <w:t>3</w:t>
            </w:r>
            <w:r w:rsidR="0043799E">
              <w:rPr>
                <w:b/>
                <w:bCs/>
                <w:sz w:val="24"/>
              </w:rPr>
              <w:fldChar w:fldCharType="end"/>
            </w:r>
            <w:r w:rsidR="0043799E">
              <w:t xml:space="preserve"> af </w:t>
            </w:r>
            <w:r w:rsidR="0043799E">
              <w:rPr>
                <w:b/>
                <w:bCs/>
                <w:sz w:val="24"/>
              </w:rPr>
              <w:fldChar w:fldCharType="begin"/>
            </w:r>
            <w:r w:rsidR="0043799E">
              <w:rPr>
                <w:b/>
                <w:bCs/>
              </w:rPr>
              <w:instrText>NUMPAGES</w:instrText>
            </w:r>
            <w:r w:rsidR="0043799E">
              <w:rPr>
                <w:b/>
                <w:bCs/>
                <w:sz w:val="24"/>
              </w:rPr>
              <w:fldChar w:fldCharType="separate"/>
            </w:r>
            <w:r w:rsidR="00116AE7">
              <w:rPr>
                <w:b/>
                <w:bCs/>
                <w:noProof/>
              </w:rPr>
              <w:t>3</w:t>
            </w:r>
            <w:r w:rsidR="0043799E">
              <w:rPr>
                <w:b/>
                <w:bCs/>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220480"/>
      <w:docPartObj>
        <w:docPartGallery w:val="Page Numbers (Bottom of Page)"/>
        <w:docPartUnique/>
      </w:docPartObj>
    </w:sdtPr>
    <w:sdtEndPr/>
    <w:sdtContent>
      <w:sdt>
        <w:sdtPr>
          <w:id w:val="-1769616900"/>
          <w:docPartObj>
            <w:docPartGallery w:val="Page Numbers (Top of Page)"/>
            <w:docPartUnique/>
          </w:docPartObj>
        </w:sdtPr>
        <w:sdtEndPr/>
        <w:sdtContent>
          <w:p w14:paraId="566958BE" w14:textId="28DEE816" w:rsidR="0043799E" w:rsidRDefault="0043799E">
            <w:pPr>
              <w:pStyle w:val="Sidefod"/>
              <w:jc w:val="right"/>
            </w:pPr>
            <w:r w:rsidRPr="0043799E">
              <w:rPr>
                <w:szCs w:val="18"/>
              </w:rPr>
              <w:t xml:space="preserve">Side </w:t>
            </w:r>
            <w:r w:rsidRPr="0043799E">
              <w:rPr>
                <w:b/>
                <w:bCs/>
                <w:szCs w:val="18"/>
              </w:rPr>
              <w:fldChar w:fldCharType="begin"/>
            </w:r>
            <w:r w:rsidRPr="0043799E">
              <w:rPr>
                <w:b/>
                <w:bCs/>
                <w:szCs w:val="18"/>
              </w:rPr>
              <w:instrText>PAGE</w:instrText>
            </w:r>
            <w:r w:rsidRPr="0043799E">
              <w:rPr>
                <w:b/>
                <w:bCs/>
                <w:szCs w:val="18"/>
              </w:rPr>
              <w:fldChar w:fldCharType="separate"/>
            </w:r>
            <w:r w:rsidR="00116AE7">
              <w:rPr>
                <w:b/>
                <w:bCs/>
                <w:noProof/>
                <w:szCs w:val="18"/>
              </w:rPr>
              <w:t>1</w:t>
            </w:r>
            <w:r w:rsidRPr="0043799E">
              <w:rPr>
                <w:b/>
                <w:bCs/>
                <w:szCs w:val="18"/>
              </w:rPr>
              <w:fldChar w:fldCharType="end"/>
            </w:r>
            <w:r w:rsidRPr="0043799E">
              <w:rPr>
                <w:szCs w:val="18"/>
              </w:rPr>
              <w:t xml:space="preserve"> af </w:t>
            </w:r>
            <w:r w:rsidRPr="0043799E">
              <w:rPr>
                <w:b/>
                <w:bCs/>
                <w:szCs w:val="18"/>
              </w:rPr>
              <w:fldChar w:fldCharType="begin"/>
            </w:r>
            <w:r w:rsidRPr="0043799E">
              <w:rPr>
                <w:b/>
                <w:bCs/>
                <w:szCs w:val="18"/>
              </w:rPr>
              <w:instrText>NUMPAGES</w:instrText>
            </w:r>
            <w:r w:rsidRPr="0043799E">
              <w:rPr>
                <w:b/>
                <w:bCs/>
                <w:szCs w:val="18"/>
              </w:rPr>
              <w:fldChar w:fldCharType="separate"/>
            </w:r>
            <w:r w:rsidR="00116AE7">
              <w:rPr>
                <w:b/>
                <w:bCs/>
                <w:noProof/>
                <w:szCs w:val="18"/>
              </w:rPr>
              <w:t>3</w:t>
            </w:r>
            <w:r w:rsidRPr="0043799E">
              <w:rPr>
                <w:b/>
                <w:bCs/>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327F7" w14:textId="77777777" w:rsidR="00E75D84" w:rsidRDefault="00E75D84">
      <w:r>
        <w:separator/>
      </w:r>
    </w:p>
    <w:p w14:paraId="1DC1020E" w14:textId="77777777" w:rsidR="00E75D84" w:rsidRDefault="00E75D84"/>
  </w:footnote>
  <w:footnote w:type="continuationSeparator" w:id="0">
    <w:p w14:paraId="7AB81504" w14:textId="77777777" w:rsidR="00E75D84" w:rsidRDefault="00E75D84">
      <w:r>
        <w:continuationSeparator/>
      </w:r>
    </w:p>
    <w:p w14:paraId="030B34D1" w14:textId="77777777" w:rsidR="00E75D84" w:rsidRDefault="00E75D84"/>
  </w:footnote>
  <w:footnote w:id="1">
    <w:p w14:paraId="50B4137A" w14:textId="78C8FF2C" w:rsidR="00EA1103" w:rsidRPr="00351506" w:rsidRDefault="00EA1103" w:rsidP="00EA1103">
      <w:pPr>
        <w:pStyle w:val="Fodnotetekst"/>
        <w:rPr>
          <w:sz w:val="16"/>
          <w:szCs w:val="16"/>
        </w:rPr>
      </w:pPr>
      <w:r w:rsidRPr="00351506">
        <w:rPr>
          <w:color w:val="auto"/>
          <w:sz w:val="16"/>
          <w:szCs w:val="16"/>
        </w:rPr>
        <w:footnoteRef/>
      </w:r>
      <w:r w:rsidRPr="00351506">
        <w:rPr>
          <w:color w:val="auto"/>
          <w:sz w:val="16"/>
          <w:szCs w:val="16"/>
        </w:rPr>
        <w:t xml:space="preserve"> Henvisninger til ”medlemsstat” i disse Bestemmelser skal forstås som en henvisning til ”</w:t>
      </w:r>
      <w:r w:rsidR="00CB6E14" w:rsidRPr="00351506">
        <w:rPr>
          <w:color w:val="auto"/>
          <w:sz w:val="16"/>
          <w:szCs w:val="16"/>
        </w:rPr>
        <w:t>EØS-medlemsstater</w:t>
      </w:r>
      <w:r w:rsidRPr="00351506">
        <w:rPr>
          <w:color w:val="auto"/>
          <w:sz w:val="16"/>
          <w:szCs w:val="16"/>
        </w:rPr>
        <w:t>”.</w:t>
      </w:r>
    </w:p>
  </w:footnote>
  <w:footnote w:id="2">
    <w:p w14:paraId="275C1932" w14:textId="77777777" w:rsidR="00EA1103" w:rsidRDefault="00EA1103" w:rsidP="00EA1103">
      <w:pPr>
        <w:spacing w:line="360" w:lineRule="auto"/>
        <w:rPr>
          <w:rFonts w:asciiTheme="majorHAnsi" w:hAnsiTheme="majorHAnsi" w:cstheme="majorHAnsi"/>
        </w:rPr>
      </w:pPr>
      <w:r>
        <w:rPr>
          <w:rStyle w:val="Fodnotehenvisning"/>
        </w:rPr>
        <w:footnoteRef/>
      </w:r>
      <w:r>
        <w:t xml:space="preserve"> </w:t>
      </w:r>
      <w:r w:rsidRPr="00924834">
        <w:rPr>
          <w:rFonts w:asciiTheme="majorHAnsi" w:hAnsiTheme="majorHAnsi" w:cstheme="majorHAnsi"/>
        </w:rPr>
        <w:t xml:space="preserve">Nærværende aftale er genstand for elektronisk godkendelse i Workzone af den juridisk ansvarlige ved AAU, dvs. Kontraktchefen, ref. AAU’s delegationsinstruks.  </w:t>
      </w:r>
    </w:p>
    <w:p w14:paraId="133F5FE5" w14:textId="77777777" w:rsidR="00EA1103" w:rsidRDefault="00EA1103" w:rsidP="00EA1103">
      <w:pPr>
        <w:pStyle w:val="Fodnot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1FFE" w14:textId="6CEF2FAA" w:rsidR="000B4824" w:rsidRDefault="0043799E" w:rsidP="00850954">
    <w:pPr>
      <w:pStyle w:val="Sidehoved"/>
      <w:jc w:val="center"/>
    </w:pPr>
    <w:r>
      <w:rPr>
        <w:noProof/>
      </w:rPr>
      <w:drawing>
        <wp:inline distT="0" distB="0" distL="0" distR="0" wp14:anchorId="260D05A3" wp14:editId="5C9E17FA">
          <wp:extent cx="1455126" cy="1021405"/>
          <wp:effectExtent l="0" t="0" r="0" b="0"/>
          <wp:docPr id="576199378" name="Billede 57619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7605" w14:textId="4FED9790" w:rsidR="000B4824" w:rsidRDefault="00FD4A62" w:rsidP="00EA1F1A">
    <w:pPr>
      <w:pStyle w:val="Sidehoved"/>
      <w:jc w:val="center"/>
    </w:pPr>
    <w:r>
      <w:rPr>
        <w:noProof/>
      </w:rPr>
      <w:drawing>
        <wp:inline distT="0" distB="0" distL="0" distR="0" wp14:anchorId="380AC2E3" wp14:editId="0FE35BFB">
          <wp:extent cx="1455126" cy="1021405"/>
          <wp:effectExtent l="0" t="0" r="0" b="0"/>
          <wp:docPr id="694095284" name="Billede 69409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35C"/>
    <w:multiLevelType w:val="hybridMultilevel"/>
    <w:tmpl w:val="FE7678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AE4769F"/>
    <w:multiLevelType w:val="hybridMultilevel"/>
    <w:tmpl w:val="1BB68710"/>
    <w:lvl w:ilvl="0" w:tplc="04060001">
      <w:start w:val="1"/>
      <w:numFmt w:val="bullet"/>
      <w:lvlText w:val=""/>
      <w:lvlJc w:val="left"/>
      <w:pPr>
        <w:ind w:left="720" w:hanging="360"/>
      </w:pPr>
      <w:rPr>
        <w:rFonts w:ascii="Symbol" w:hAnsi="Symbol" w:hint="default"/>
      </w:rPr>
    </w:lvl>
    <w:lvl w:ilvl="1" w:tplc="04060019">
      <w:start w:val="1"/>
      <w:numFmt w:val="lowerLetter"/>
      <w:lvlText w:val="%2."/>
      <w:lvlJc w:val="left"/>
      <w:pPr>
        <w:ind w:left="1440" w:hanging="360"/>
      </w:pPr>
    </w:lvl>
    <w:lvl w:ilvl="2" w:tplc="04060001">
      <w:start w:val="1"/>
      <w:numFmt w:val="bullet"/>
      <w:lvlText w:val=""/>
      <w:lvlJc w:val="left"/>
      <w:pPr>
        <w:ind w:left="2160" w:hanging="180"/>
      </w:pPr>
      <w:rPr>
        <w:rFonts w:ascii="Symbol" w:hAnsi="Symbol"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3374941"/>
    <w:multiLevelType w:val="hybridMultilevel"/>
    <w:tmpl w:val="2D7A0EAA"/>
    <w:lvl w:ilvl="0" w:tplc="00D2C7A2">
      <w:start w:val="1"/>
      <w:numFmt w:val="bullet"/>
      <w:lvlText w:val="-"/>
      <w:lvlJc w:val="left"/>
      <w:pPr>
        <w:ind w:left="642" w:hanging="360"/>
      </w:pPr>
      <w:rPr>
        <w:rFonts w:ascii="Arial" w:eastAsia="Times New Roman" w:hAnsi="Arial" w:cs="Arial" w:hint="default"/>
      </w:rPr>
    </w:lvl>
    <w:lvl w:ilvl="1" w:tplc="04060003" w:tentative="1">
      <w:start w:val="1"/>
      <w:numFmt w:val="bullet"/>
      <w:lvlText w:val="o"/>
      <w:lvlJc w:val="left"/>
      <w:pPr>
        <w:ind w:left="1581" w:hanging="360"/>
      </w:pPr>
      <w:rPr>
        <w:rFonts w:ascii="Courier New" w:hAnsi="Courier New" w:cs="Courier New" w:hint="default"/>
      </w:rPr>
    </w:lvl>
    <w:lvl w:ilvl="2" w:tplc="04060005" w:tentative="1">
      <w:start w:val="1"/>
      <w:numFmt w:val="bullet"/>
      <w:lvlText w:val=""/>
      <w:lvlJc w:val="left"/>
      <w:pPr>
        <w:ind w:left="2301" w:hanging="360"/>
      </w:pPr>
      <w:rPr>
        <w:rFonts w:ascii="Wingdings" w:hAnsi="Wingdings" w:hint="default"/>
      </w:rPr>
    </w:lvl>
    <w:lvl w:ilvl="3" w:tplc="04060001" w:tentative="1">
      <w:start w:val="1"/>
      <w:numFmt w:val="bullet"/>
      <w:lvlText w:val=""/>
      <w:lvlJc w:val="left"/>
      <w:pPr>
        <w:ind w:left="3021" w:hanging="360"/>
      </w:pPr>
      <w:rPr>
        <w:rFonts w:ascii="Symbol" w:hAnsi="Symbol" w:hint="default"/>
      </w:rPr>
    </w:lvl>
    <w:lvl w:ilvl="4" w:tplc="04060003" w:tentative="1">
      <w:start w:val="1"/>
      <w:numFmt w:val="bullet"/>
      <w:lvlText w:val="o"/>
      <w:lvlJc w:val="left"/>
      <w:pPr>
        <w:ind w:left="3741" w:hanging="360"/>
      </w:pPr>
      <w:rPr>
        <w:rFonts w:ascii="Courier New" w:hAnsi="Courier New" w:cs="Courier New" w:hint="default"/>
      </w:rPr>
    </w:lvl>
    <w:lvl w:ilvl="5" w:tplc="04060005" w:tentative="1">
      <w:start w:val="1"/>
      <w:numFmt w:val="bullet"/>
      <w:lvlText w:val=""/>
      <w:lvlJc w:val="left"/>
      <w:pPr>
        <w:ind w:left="4461" w:hanging="360"/>
      </w:pPr>
      <w:rPr>
        <w:rFonts w:ascii="Wingdings" w:hAnsi="Wingdings" w:hint="default"/>
      </w:rPr>
    </w:lvl>
    <w:lvl w:ilvl="6" w:tplc="04060001" w:tentative="1">
      <w:start w:val="1"/>
      <w:numFmt w:val="bullet"/>
      <w:lvlText w:val=""/>
      <w:lvlJc w:val="left"/>
      <w:pPr>
        <w:ind w:left="5181" w:hanging="360"/>
      </w:pPr>
      <w:rPr>
        <w:rFonts w:ascii="Symbol" w:hAnsi="Symbol" w:hint="default"/>
      </w:rPr>
    </w:lvl>
    <w:lvl w:ilvl="7" w:tplc="04060003" w:tentative="1">
      <w:start w:val="1"/>
      <w:numFmt w:val="bullet"/>
      <w:lvlText w:val="o"/>
      <w:lvlJc w:val="left"/>
      <w:pPr>
        <w:ind w:left="5901" w:hanging="360"/>
      </w:pPr>
      <w:rPr>
        <w:rFonts w:ascii="Courier New" w:hAnsi="Courier New" w:cs="Courier New" w:hint="default"/>
      </w:rPr>
    </w:lvl>
    <w:lvl w:ilvl="8" w:tplc="04060005" w:tentative="1">
      <w:start w:val="1"/>
      <w:numFmt w:val="bullet"/>
      <w:lvlText w:val=""/>
      <w:lvlJc w:val="left"/>
      <w:pPr>
        <w:ind w:left="6621" w:hanging="360"/>
      </w:pPr>
      <w:rPr>
        <w:rFonts w:ascii="Wingdings" w:hAnsi="Wingdings" w:hint="default"/>
      </w:rPr>
    </w:lvl>
  </w:abstractNum>
  <w:abstractNum w:abstractNumId="6" w15:restartNumberingAfterBreak="0">
    <w:nsid w:val="1B0D7A83"/>
    <w:multiLevelType w:val="multilevel"/>
    <w:tmpl w:val="C254A38C"/>
    <w:styleLink w:val="CowiNumberList"/>
    <w:lvl w:ilvl="0">
      <w:start w:val="1"/>
      <w:numFmt w:val="lowerLetter"/>
      <w:pStyle w:val="Opstilling-talellerbogst"/>
      <w:lvlText w:val="%1)"/>
      <w:lvlJc w:val="left"/>
      <w:pPr>
        <w:tabs>
          <w:tab w:val="num" w:pos="425"/>
        </w:tabs>
        <w:ind w:left="425" w:hanging="425"/>
      </w:pPr>
    </w:lvl>
    <w:lvl w:ilvl="1">
      <w:start w:val="1"/>
      <w:numFmt w:val="decimal"/>
      <w:pStyle w:val="Opstilling-talellerbogst2"/>
      <w:lvlText w:val="%1.%2"/>
      <w:lvlJc w:val="left"/>
      <w:pPr>
        <w:tabs>
          <w:tab w:val="num" w:pos="851"/>
        </w:tabs>
        <w:ind w:left="851" w:hanging="426"/>
      </w:pPr>
    </w:lvl>
    <w:lvl w:ilvl="2">
      <w:start w:val="1"/>
      <w:numFmt w:val="lowerLetter"/>
      <w:pStyle w:val="Opstilling-talellerbogst3"/>
      <w:lvlText w:val="%3)"/>
      <w:lvlJc w:val="left"/>
      <w:pPr>
        <w:tabs>
          <w:tab w:val="num" w:pos="1276"/>
        </w:tabs>
        <w:ind w:left="1276" w:hanging="425"/>
      </w:pPr>
    </w:lvl>
    <w:lvl w:ilvl="3">
      <w:start w:val="1"/>
      <w:numFmt w:val="lowerRoman"/>
      <w:pStyle w:val="Opstilling-talellerbogst4"/>
      <w:lvlText w:val="%4)"/>
      <w:lvlJc w:val="left"/>
      <w:pPr>
        <w:tabs>
          <w:tab w:val="num" w:pos="1701"/>
        </w:tabs>
        <w:ind w:left="1701" w:hanging="425"/>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259038A4"/>
    <w:multiLevelType w:val="hybridMultilevel"/>
    <w:tmpl w:val="0038AE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1" w15:restartNumberingAfterBreak="0">
    <w:nsid w:val="36E1184A"/>
    <w:multiLevelType w:val="hybridMultilevel"/>
    <w:tmpl w:val="7DEE9C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C9564C5"/>
    <w:multiLevelType w:val="hybridMultilevel"/>
    <w:tmpl w:val="6DEC62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DEF0C0F"/>
    <w:multiLevelType w:val="hybridMultilevel"/>
    <w:tmpl w:val="C9FA04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5B576D23"/>
    <w:multiLevelType w:val="hybridMultilevel"/>
    <w:tmpl w:val="8A16041C"/>
    <w:lvl w:ilvl="0" w:tplc="28B2BA42">
      <w:start w:val="1"/>
      <w:numFmt w:val="decimal"/>
      <w:lvlText w:val="%1)"/>
      <w:lvlJc w:val="left"/>
      <w:pPr>
        <w:ind w:left="720" w:hanging="360"/>
      </w:pPr>
      <w:rPr>
        <w:rFonts w:hint="default"/>
        <w:color w:val="auto"/>
      </w:rPr>
    </w:lvl>
    <w:lvl w:ilvl="1" w:tplc="FCBAF8C4">
      <w:start w:val="1"/>
      <w:numFmt w:val="decimal"/>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5C7826F6"/>
    <w:multiLevelType w:val="hybridMultilevel"/>
    <w:tmpl w:val="BFBE5716"/>
    <w:lvl w:ilvl="0" w:tplc="EB887B6E">
      <w:start w:val="2"/>
      <w:numFmt w:val="bullet"/>
      <w:lvlText w:val="-"/>
      <w:lvlJc w:val="left"/>
      <w:pPr>
        <w:tabs>
          <w:tab w:val="num" w:pos="360"/>
        </w:tabs>
        <w:ind w:left="360" w:hanging="360"/>
      </w:pPr>
      <w:rPr>
        <w:rFonts w:ascii="Times New Roman" w:eastAsia="Times New Roman" w:hAnsi="Times New Roman" w:cs="Times New Roman"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E8D0931"/>
    <w:multiLevelType w:val="hybridMultilevel"/>
    <w:tmpl w:val="D10C756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9" w15:restartNumberingAfterBreak="0">
    <w:nsid w:val="6A9F1A7C"/>
    <w:multiLevelType w:val="hybridMultilevel"/>
    <w:tmpl w:val="72A6D4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D55162E"/>
    <w:multiLevelType w:val="hybridMultilevel"/>
    <w:tmpl w:val="125490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758125E4"/>
    <w:multiLevelType w:val="hybridMultilevel"/>
    <w:tmpl w:val="4D66C40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6B0149E"/>
    <w:multiLevelType w:val="hybridMultilevel"/>
    <w:tmpl w:val="E5F8D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7E530706"/>
    <w:multiLevelType w:val="multilevel"/>
    <w:tmpl w:val="2588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BF115A"/>
    <w:multiLevelType w:val="hybridMultilevel"/>
    <w:tmpl w:val="575A80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075229416">
    <w:abstractNumId w:val="17"/>
  </w:num>
  <w:num w:numId="2" w16cid:durableId="1987123550">
    <w:abstractNumId w:val="18"/>
  </w:num>
  <w:num w:numId="3" w16cid:durableId="1435175147">
    <w:abstractNumId w:val="14"/>
  </w:num>
  <w:num w:numId="4" w16cid:durableId="1258097730">
    <w:abstractNumId w:val="6"/>
  </w:num>
  <w:num w:numId="5" w16cid:durableId="1409618230">
    <w:abstractNumId w:val="11"/>
  </w:num>
  <w:num w:numId="6" w16cid:durableId="1228229117">
    <w:abstractNumId w:val="25"/>
  </w:num>
  <w:num w:numId="7" w16cid:durableId="968973570">
    <w:abstractNumId w:val="13"/>
  </w:num>
  <w:num w:numId="8" w16cid:durableId="938639206">
    <w:abstractNumId w:val="21"/>
  </w:num>
  <w:num w:numId="9" w16cid:durableId="1751803282">
    <w:abstractNumId w:val="2"/>
  </w:num>
  <w:num w:numId="10" w16cid:durableId="1631546837">
    <w:abstractNumId w:val="8"/>
  </w:num>
  <w:num w:numId="11" w16cid:durableId="399836696">
    <w:abstractNumId w:val="22"/>
  </w:num>
  <w:num w:numId="12" w16cid:durableId="437456961">
    <w:abstractNumId w:val="23"/>
  </w:num>
  <w:num w:numId="13" w16cid:durableId="925186936">
    <w:abstractNumId w:val="7"/>
  </w:num>
  <w:num w:numId="14" w16cid:durableId="1228953564">
    <w:abstractNumId w:val="19"/>
  </w:num>
  <w:num w:numId="15" w16cid:durableId="1921402752">
    <w:abstractNumId w:val="4"/>
  </w:num>
  <w:num w:numId="16" w16cid:durableId="209540808">
    <w:abstractNumId w:val="15"/>
  </w:num>
  <w:num w:numId="17" w16cid:durableId="1951156121">
    <w:abstractNumId w:val="9"/>
  </w:num>
  <w:num w:numId="18" w16cid:durableId="752971932">
    <w:abstractNumId w:val="1"/>
  </w:num>
  <w:num w:numId="19" w16cid:durableId="882401448">
    <w:abstractNumId w:val="10"/>
  </w:num>
  <w:num w:numId="20" w16cid:durableId="876939167">
    <w:abstractNumId w:val="5"/>
  </w:num>
  <w:num w:numId="21" w16cid:durableId="2062168528">
    <w:abstractNumId w:val="16"/>
  </w:num>
  <w:num w:numId="22" w16cid:durableId="1139422578">
    <w:abstractNumId w:val="3"/>
  </w:num>
  <w:num w:numId="23" w16cid:durableId="472452998">
    <w:abstractNumId w:val="12"/>
  </w:num>
  <w:num w:numId="24" w16cid:durableId="541668954">
    <w:abstractNumId w:val="24"/>
  </w:num>
  <w:num w:numId="25" w16cid:durableId="1623345490">
    <w:abstractNumId w:val="0"/>
  </w:num>
  <w:num w:numId="26" w16cid:durableId="5873486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99E"/>
    <w:rsid w:val="00000E5B"/>
    <w:rsid w:val="00031C6A"/>
    <w:rsid w:val="000437F2"/>
    <w:rsid w:val="00060002"/>
    <w:rsid w:val="00061F7C"/>
    <w:rsid w:val="0006727B"/>
    <w:rsid w:val="00080C9F"/>
    <w:rsid w:val="000B4824"/>
    <w:rsid w:val="000E1D5C"/>
    <w:rsid w:val="000F523C"/>
    <w:rsid w:val="000F7F1B"/>
    <w:rsid w:val="001001E1"/>
    <w:rsid w:val="00112794"/>
    <w:rsid w:val="00116AE7"/>
    <w:rsid w:val="001214F8"/>
    <w:rsid w:val="00121B99"/>
    <w:rsid w:val="001310AB"/>
    <w:rsid w:val="00160B0D"/>
    <w:rsid w:val="00163013"/>
    <w:rsid w:val="00164B57"/>
    <w:rsid w:val="0016591C"/>
    <w:rsid w:val="001A1CD7"/>
    <w:rsid w:val="001D4069"/>
    <w:rsid w:val="001E2502"/>
    <w:rsid w:val="001E7C5D"/>
    <w:rsid w:val="001F0A43"/>
    <w:rsid w:val="001F2221"/>
    <w:rsid w:val="001F42D1"/>
    <w:rsid w:val="002037D7"/>
    <w:rsid w:val="00215002"/>
    <w:rsid w:val="002234CC"/>
    <w:rsid w:val="0022413C"/>
    <w:rsid w:val="002307F7"/>
    <w:rsid w:val="00237028"/>
    <w:rsid w:val="00253BAF"/>
    <w:rsid w:val="002637B0"/>
    <w:rsid w:val="00282A20"/>
    <w:rsid w:val="002869CB"/>
    <w:rsid w:val="002A359E"/>
    <w:rsid w:val="002B70C7"/>
    <w:rsid w:val="002C0108"/>
    <w:rsid w:val="002D0AB5"/>
    <w:rsid w:val="002D2433"/>
    <w:rsid w:val="002F1224"/>
    <w:rsid w:val="00306E49"/>
    <w:rsid w:val="00313138"/>
    <w:rsid w:val="003328E6"/>
    <w:rsid w:val="0034395E"/>
    <w:rsid w:val="0035057A"/>
    <w:rsid w:val="00351373"/>
    <w:rsid w:val="00351506"/>
    <w:rsid w:val="00356F47"/>
    <w:rsid w:val="00357F04"/>
    <w:rsid w:val="00383686"/>
    <w:rsid w:val="00385EB7"/>
    <w:rsid w:val="00391202"/>
    <w:rsid w:val="003C744C"/>
    <w:rsid w:val="003D44B3"/>
    <w:rsid w:val="003E1075"/>
    <w:rsid w:val="003E67FE"/>
    <w:rsid w:val="003F723E"/>
    <w:rsid w:val="00402A44"/>
    <w:rsid w:val="0040348C"/>
    <w:rsid w:val="0040402F"/>
    <w:rsid w:val="004065A3"/>
    <w:rsid w:val="004150F4"/>
    <w:rsid w:val="00415F90"/>
    <w:rsid w:val="0042369B"/>
    <w:rsid w:val="0043799E"/>
    <w:rsid w:val="00453B3D"/>
    <w:rsid w:val="00474468"/>
    <w:rsid w:val="00474B0E"/>
    <w:rsid w:val="004811D2"/>
    <w:rsid w:val="004A42B0"/>
    <w:rsid w:val="004D3B76"/>
    <w:rsid w:val="004D691E"/>
    <w:rsid w:val="004E5F67"/>
    <w:rsid w:val="004E76AB"/>
    <w:rsid w:val="004F5A1E"/>
    <w:rsid w:val="004F7C48"/>
    <w:rsid w:val="00511FC6"/>
    <w:rsid w:val="00552EBC"/>
    <w:rsid w:val="0055567B"/>
    <w:rsid w:val="005570D6"/>
    <w:rsid w:val="0056006A"/>
    <w:rsid w:val="005706EE"/>
    <w:rsid w:val="00571150"/>
    <w:rsid w:val="005714D5"/>
    <w:rsid w:val="005938D2"/>
    <w:rsid w:val="005961FE"/>
    <w:rsid w:val="005B3DBF"/>
    <w:rsid w:val="005C1E76"/>
    <w:rsid w:val="005D6F38"/>
    <w:rsid w:val="005D768A"/>
    <w:rsid w:val="005D77AA"/>
    <w:rsid w:val="005F68B7"/>
    <w:rsid w:val="0060658A"/>
    <w:rsid w:val="00611608"/>
    <w:rsid w:val="00617F0A"/>
    <w:rsid w:val="00647DE2"/>
    <w:rsid w:val="006516E1"/>
    <w:rsid w:val="00663A6E"/>
    <w:rsid w:val="006863FB"/>
    <w:rsid w:val="00697126"/>
    <w:rsid w:val="006A046F"/>
    <w:rsid w:val="006A0A10"/>
    <w:rsid w:val="006B5C7C"/>
    <w:rsid w:val="006C38EB"/>
    <w:rsid w:val="006E040F"/>
    <w:rsid w:val="007028C4"/>
    <w:rsid w:val="00731AB8"/>
    <w:rsid w:val="00736ED4"/>
    <w:rsid w:val="00737352"/>
    <w:rsid w:val="00763F74"/>
    <w:rsid w:val="007732D1"/>
    <w:rsid w:val="00792EBD"/>
    <w:rsid w:val="007965C1"/>
    <w:rsid w:val="007A16F2"/>
    <w:rsid w:val="007A6911"/>
    <w:rsid w:val="007C0D47"/>
    <w:rsid w:val="007C7924"/>
    <w:rsid w:val="007E2E22"/>
    <w:rsid w:val="007E60DF"/>
    <w:rsid w:val="00803F19"/>
    <w:rsid w:val="00807A5A"/>
    <w:rsid w:val="008229D8"/>
    <w:rsid w:val="00834602"/>
    <w:rsid w:val="00850954"/>
    <w:rsid w:val="008525CF"/>
    <w:rsid w:val="008533B5"/>
    <w:rsid w:val="0085754E"/>
    <w:rsid w:val="00861F88"/>
    <w:rsid w:val="00866918"/>
    <w:rsid w:val="00882015"/>
    <w:rsid w:val="0088506E"/>
    <w:rsid w:val="008A1988"/>
    <w:rsid w:val="008A3045"/>
    <w:rsid w:val="008A4BEC"/>
    <w:rsid w:val="008B7879"/>
    <w:rsid w:val="008D4399"/>
    <w:rsid w:val="008D503B"/>
    <w:rsid w:val="008E6593"/>
    <w:rsid w:val="008F5D45"/>
    <w:rsid w:val="00906C31"/>
    <w:rsid w:val="00913864"/>
    <w:rsid w:val="00921028"/>
    <w:rsid w:val="00927076"/>
    <w:rsid w:val="0093633E"/>
    <w:rsid w:val="0094187F"/>
    <w:rsid w:val="009476D9"/>
    <w:rsid w:val="0095435B"/>
    <w:rsid w:val="00955F3C"/>
    <w:rsid w:val="0098750A"/>
    <w:rsid w:val="00992646"/>
    <w:rsid w:val="009B4AC7"/>
    <w:rsid w:val="009C2AB0"/>
    <w:rsid w:val="009D0274"/>
    <w:rsid w:val="009D1939"/>
    <w:rsid w:val="009F788C"/>
    <w:rsid w:val="00A01ABD"/>
    <w:rsid w:val="00A02CC2"/>
    <w:rsid w:val="00A2276C"/>
    <w:rsid w:val="00A318FA"/>
    <w:rsid w:val="00A358D5"/>
    <w:rsid w:val="00A4565B"/>
    <w:rsid w:val="00A51035"/>
    <w:rsid w:val="00A567B7"/>
    <w:rsid w:val="00A56B9C"/>
    <w:rsid w:val="00A66D5B"/>
    <w:rsid w:val="00A67E71"/>
    <w:rsid w:val="00A7426A"/>
    <w:rsid w:val="00A76CB1"/>
    <w:rsid w:val="00A81C4B"/>
    <w:rsid w:val="00A86F46"/>
    <w:rsid w:val="00A912BB"/>
    <w:rsid w:val="00AA319B"/>
    <w:rsid w:val="00AC2338"/>
    <w:rsid w:val="00AC66DC"/>
    <w:rsid w:val="00AC6B29"/>
    <w:rsid w:val="00AC7A22"/>
    <w:rsid w:val="00AD2BFF"/>
    <w:rsid w:val="00AE1637"/>
    <w:rsid w:val="00AF33AB"/>
    <w:rsid w:val="00AF6BA1"/>
    <w:rsid w:val="00B036DD"/>
    <w:rsid w:val="00B154A2"/>
    <w:rsid w:val="00B25314"/>
    <w:rsid w:val="00B3181F"/>
    <w:rsid w:val="00B427C2"/>
    <w:rsid w:val="00B63101"/>
    <w:rsid w:val="00B717DF"/>
    <w:rsid w:val="00B72BBD"/>
    <w:rsid w:val="00B94AB3"/>
    <w:rsid w:val="00BC2F35"/>
    <w:rsid w:val="00BC51F9"/>
    <w:rsid w:val="00BE7623"/>
    <w:rsid w:val="00BF1526"/>
    <w:rsid w:val="00BF607B"/>
    <w:rsid w:val="00C177CD"/>
    <w:rsid w:val="00C70AD4"/>
    <w:rsid w:val="00C7599C"/>
    <w:rsid w:val="00C82B04"/>
    <w:rsid w:val="00C9056C"/>
    <w:rsid w:val="00C91006"/>
    <w:rsid w:val="00CA171B"/>
    <w:rsid w:val="00CB6E14"/>
    <w:rsid w:val="00CB7435"/>
    <w:rsid w:val="00CC714B"/>
    <w:rsid w:val="00CD00FC"/>
    <w:rsid w:val="00CD033E"/>
    <w:rsid w:val="00CD444E"/>
    <w:rsid w:val="00CE5380"/>
    <w:rsid w:val="00D01BFA"/>
    <w:rsid w:val="00D1361C"/>
    <w:rsid w:val="00D20909"/>
    <w:rsid w:val="00D210B4"/>
    <w:rsid w:val="00D21914"/>
    <w:rsid w:val="00D21A64"/>
    <w:rsid w:val="00D353ED"/>
    <w:rsid w:val="00D41C84"/>
    <w:rsid w:val="00D7340D"/>
    <w:rsid w:val="00D831A4"/>
    <w:rsid w:val="00D83F22"/>
    <w:rsid w:val="00D910DB"/>
    <w:rsid w:val="00D9248E"/>
    <w:rsid w:val="00DA03EB"/>
    <w:rsid w:val="00DA36A2"/>
    <w:rsid w:val="00DC2279"/>
    <w:rsid w:val="00DF1429"/>
    <w:rsid w:val="00E00D90"/>
    <w:rsid w:val="00E24AA6"/>
    <w:rsid w:val="00E35EC0"/>
    <w:rsid w:val="00E426B5"/>
    <w:rsid w:val="00E44ABC"/>
    <w:rsid w:val="00E4588A"/>
    <w:rsid w:val="00E75D84"/>
    <w:rsid w:val="00E80F23"/>
    <w:rsid w:val="00E94303"/>
    <w:rsid w:val="00EA1103"/>
    <w:rsid w:val="00EA1F18"/>
    <w:rsid w:val="00EA1F1A"/>
    <w:rsid w:val="00EA2DF9"/>
    <w:rsid w:val="00EA733B"/>
    <w:rsid w:val="00EB2B26"/>
    <w:rsid w:val="00ED23C5"/>
    <w:rsid w:val="00ED265A"/>
    <w:rsid w:val="00EE38B1"/>
    <w:rsid w:val="00EE3FD6"/>
    <w:rsid w:val="00EF01CF"/>
    <w:rsid w:val="00EF12B6"/>
    <w:rsid w:val="00EF2347"/>
    <w:rsid w:val="00EF74EE"/>
    <w:rsid w:val="00F12451"/>
    <w:rsid w:val="00F27E38"/>
    <w:rsid w:val="00F34421"/>
    <w:rsid w:val="00F35960"/>
    <w:rsid w:val="00F43CE4"/>
    <w:rsid w:val="00F449BB"/>
    <w:rsid w:val="00F473D9"/>
    <w:rsid w:val="00F634ED"/>
    <w:rsid w:val="00F84F1A"/>
    <w:rsid w:val="00FA002A"/>
    <w:rsid w:val="00FA00F8"/>
    <w:rsid w:val="00FB33EE"/>
    <w:rsid w:val="00FB7DFA"/>
    <w:rsid w:val="00FC39BF"/>
    <w:rsid w:val="00FD2C89"/>
    <w:rsid w:val="00FD4A62"/>
    <w:rsid w:val="00FF1D2E"/>
    <w:rsid w:val="0A8A91E2"/>
    <w:rsid w:val="23E4C8B6"/>
    <w:rsid w:val="27576F46"/>
    <w:rsid w:val="291FF578"/>
    <w:rsid w:val="3FCC1D8D"/>
    <w:rsid w:val="4AF3FEB6"/>
    <w:rsid w:val="4B9C3327"/>
    <w:rsid w:val="4C3D122A"/>
    <w:rsid w:val="526D8C1B"/>
    <w:rsid w:val="536D8B7A"/>
    <w:rsid w:val="54A38BD3"/>
    <w:rsid w:val="6EAFB1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204C53AC"/>
  <w15:docId w15:val="{FEE570A1-501F-4F9C-A3B5-00426695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347"/>
    <w:pPr>
      <w:spacing w:line="288" w:lineRule="auto"/>
    </w:pPr>
    <w:rPr>
      <w:rFonts w:ascii="Arial" w:hAnsi="Arial"/>
      <w:color w:val="54616E"/>
      <w:spacing w:val="20"/>
      <w:sz w:val="18"/>
      <w:szCs w:val="24"/>
    </w:rPr>
  </w:style>
  <w:style w:type="paragraph" w:styleId="Overskrift1">
    <w:name w:val="heading 1"/>
    <w:basedOn w:val="Normal"/>
    <w:next w:val="Normal"/>
    <w:autoRedefine/>
    <w:uiPriority w:val="9"/>
    <w:qFormat/>
    <w:rsid w:val="00D21914"/>
    <w:pPr>
      <w:keepNext/>
      <w:outlineLvl w:val="0"/>
    </w:pPr>
    <w:rPr>
      <w:rFonts w:cs="Arial"/>
      <w:b/>
      <w:bCs/>
      <w:caps/>
      <w:color w:val="auto"/>
      <w:sz w:val="24"/>
    </w:rPr>
  </w:style>
  <w:style w:type="paragraph" w:styleId="Overskrift2">
    <w:name w:val="heading 2"/>
    <w:basedOn w:val="Normal"/>
    <w:next w:val="Normal"/>
    <w:autoRedefine/>
    <w:qFormat/>
    <w:rsid w:val="008525CF"/>
    <w:pPr>
      <w:keepNext/>
      <w:spacing w:before="240" w:after="60" w:line="360" w:lineRule="auto"/>
      <w:outlineLvl w:val="1"/>
    </w:pPr>
    <w:rPr>
      <w:rFonts w:cs="Arial"/>
      <w:b/>
      <w:bCs/>
      <w:iCs/>
      <w:caps/>
      <w:sz w:val="22"/>
      <w:szCs w:val="28"/>
    </w:rPr>
  </w:style>
  <w:style w:type="paragraph" w:styleId="Overskrift3">
    <w:name w:val="heading 3"/>
    <w:basedOn w:val="Normal"/>
    <w:next w:val="Normal"/>
    <w:qFormat/>
    <w:rsid w:val="008525CF"/>
    <w:pPr>
      <w:keepNext/>
      <w:spacing w:before="240" w:after="60"/>
      <w:outlineLvl w:val="2"/>
    </w:pPr>
    <w:rPr>
      <w:rFonts w:cs="Arial"/>
      <w:b/>
      <w:bCs/>
      <w:cap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pPr>
      <w:tabs>
        <w:tab w:val="center" w:pos="4819"/>
        <w:tab w:val="right" w:pos="9638"/>
      </w:tabs>
    </w:pPr>
  </w:style>
  <w:style w:type="paragraph" w:styleId="Sidefod">
    <w:name w:val="footer"/>
    <w:basedOn w:val="Normal"/>
    <w:link w:val="SidefodTegn"/>
    <w:uiPriority w:val="99"/>
    <w:pPr>
      <w:tabs>
        <w:tab w:val="center" w:pos="4819"/>
        <w:tab w:val="right" w:pos="9638"/>
      </w:tabs>
    </w:pPr>
  </w:style>
  <w:style w:type="paragraph" w:customStyle="1" w:styleId="AAUnavnetrk1">
    <w:name w:val="AAU navnetræk1"/>
    <w:basedOn w:val="Normal"/>
    <w:pPr>
      <w:spacing w:line="280" w:lineRule="exact"/>
    </w:pPr>
    <w:rPr>
      <w:rFonts w:ascii="Times" w:hAnsi="Times" w:cs="Arial"/>
      <w:spacing w:val="42"/>
      <w:sz w:val="22"/>
      <w:szCs w:val="22"/>
      <w:lang w:val="en-US" w:eastAsia="en-US"/>
    </w:rPr>
  </w:style>
  <w:style w:type="paragraph" w:customStyle="1" w:styleId="AAUnavnetrk2">
    <w:name w:val="AAU navnetræk2"/>
    <w:basedOn w:val="Normal"/>
    <w:pPr>
      <w:spacing w:line="280" w:lineRule="exact"/>
    </w:pPr>
    <w:rPr>
      <w:rFonts w:ascii="Times" w:hAnsi="Times" w:cs="Arial"/>
      <w:spacing w:val="28"/>
      <w:sz w:val="16"/>
      <w:szCs w:val="16"/>
      <w:lang w:val="en-US" w:eastAsia="en-US"/>
    </w:rPr>
  </w:style>
  <w:style w:type="paragraph" w:customStyle="1" w:styleId="AAUtitel">
    <w:name w:val="AAU titel"/>
    <w:basedOn w:val="Normal"/>
    <w:rsid w:val="005D768A"/>
    <w:pPr>
      <w:spacing w:line="560" w:lineRule="exact"/>
    </w:pPr>
    <w:rPr>
      <w:rFonts w:cs="Arial"/>
      <w:b/>
      <w:spacing w:val="12"/>
      <w:sz w:val="48"/>
      <w:szCs w:val="51"/>
    </w:rPr>
  </w:style>
  <w:style w:type="paragraph" w:customStyle="1" w:styleId="AAUundertitel">
    <w:name w:val="AAU undertitel"/>
    <w:basedOn w:val="Normal"/>
    <w:rsid w:val="005D768A"/>
    <w:pPr>
      <w:spacing w:line="560" w:lineRule="exact"/>
    </w:pPr>
    <w:rPr>
      <w:rFonts w:cs="Arial"/>
      <w:spacing w:val="14"/>
      <w:sz w:val="36"/>
      <w:szCs w:val="40"/>
    </w:rPr>
  </w:style>
  <w:style w:type="character" w:customStyle="1" w:styleId="SidehovedTegn">
    <w:name w:val="Sidehoved Tegn"/>
    <w:link w:val="Sidehoved"/>
    <w:uiPriority w:val="99"/>
    <w:rsid w:val="00163013"/>
    <w:rPr>
      <w:rFonts w:ascii="Arial" w:hAnsi="Arial"/>
      <w:color w:val="54616E"/>
      <w:spacing w:val="20"/>
      <w:sz w:val="22"/>
      <w:szCs w:val="24"/>
    </w:rPr>
  </w:style>
  <w:style w:type="paragraph" w:styleId="Markeringsbobletekst">
    <w:name w:val="Balloon Text"/>
    <w:basedOn w:val="Normal"/>
    <w:link w:val="MarkeringsbobletekstTegn"/>
    <w:rsid w:val="00163013"/>
    <w:pPr>
      <w:spacing w:line="240" w:lineRule="auto"/>
    </w:pPr>
    <w:rPr>
      <w:rFonts w:ascii="Tahoma" w:hAnsi="Tahoma" w:cs="Tahoma"/>
      <w:sz w:val="16"/>
      <w:szCs w:val="16"/>
    </w:rPr>
  </w:style>
  <w:style w:type="paragraph" w:customStyle="1" w:styleId="Noparagraphstyle">
    <w:name w:val="[No paragraph style]"/>
    <w:rsid w:val="00426BAF"/>
    <w:pPr>
      <w:autoSpaceDE w:val="0"/>
      <w:autoSpaceDN w:val="0"/>
      <w:adjustRightInd w:val="0"/>
      <w:spacing w:line="288" w:lineRule="auto"/>
      <w:textAlignment w:val="center"/>
    </w:pPr>
    <w:rPr>
      <w:color w:val="000000"/>
      <w:sz w:val="24"/>
      <w:szCs w:val="24"/>
    </w:rPr>
  </w:style>
  <w:style w:type="paragraph" w:styleId="Indholdsfortegnelse1">
    <w:name w:val="toc 1"/>
    <w:basedOn w:val="Normal"/>
    <w:next w:val="Normal"/>
    <w:autoRedefine/>
    <w:uiPriority w:val="39"/>
    <w:rsid w:val="00955F3C"/>
    <w:pPr>
      <w:tabs>
        <w:tab w:val="right" w:leader="dot" w:pos="9628"/>
      </w:tabs>
      <w:spacing w:before="360"/>
    </w:pPr>
    <w:rPr>
      <w:rFonts w:cs="Arial"/>
      <w:b/>
      <w:bCs/>
      <w:caps/>
      <w:noProof/>
      <w:color w:val="002060"/>
      <w:szCs w:val="28"/>
    </w:rPr>
  </w:style>
  <w:style w:type="paragraph" w:styleId="Indholdsfortegnelse2">
    <w:name w:val="toc 2"/>
    <w:basedOn w:val="Normal"/>
    <w:next w:val="Normal"/>
    <w:autoRedefine/>
    <w:uiPriority w:val="39"/>
    <w:rsid w:val="00955F3C"/>
    <w:pPr>
      <w:tabs>
        <w:tab w:val="right" w:leader="dot" w:pos="9628"/>
      </w:tabs>
      <w:spacing w:before="240"/>
    </w:pPr>
    <w:rPr>
      <w:b/>
      <w:bCs/>
      <w:noProof/>
      <w:color w:val="002060"/>
      <w:sz w:val="20"/>
    </w:rPr>
  </w:style>
  <w:style w:type="paragraph" w:styleId="Indholdsfortegnelse3">
    <w:name w:val="toc 3"/>
    <w:basedOn w:val="Normal"/>
    <w:next w:val="Normal"/>
    <w:autoRedefine/>
    <w:uiPriority w:val="39"/>
    <w:rsid w:val="00955F3C"/>
    <w:pPr>
      <w:tabs>
        <w:tab w:val="right" w:leader="dot" w:pos="9628"/>
      </w:tabs>
      <w:ind w:left="240"/>
    </w:pPr>
    <w:rPr>
      <w:noProof/>
      <w:color w:val="002060"/>
      <w:sz w:val="20"/>
      <w:lang w:val="pt-BR"/>
    </w:rPr>
  </w:style>
  <w:style w:type="paragraph" w:styleId="Indholdsfortegnelse4">
    <w:name w:val="toc 4"/>
    <w:basedOn w:val="Normal"/>
    <w:next w:val="Normal"/>
    <w:autoRedefine/>
    <w:semiHidden/>
    <w:rsid w:val="001214F8"/>
    <w:pPr>
      <w:ind w:left="480"/>
    </w:pPr>
    <w:rPr>
      <w:sz w:val="20"/>
    </w:rPr>
  </w:style>
  <w:style w:type="paragraph" w:styleId="Indholdsfortegnelse5">
    <w:name w:val="toc 5"/>
    <w:basedOn w:val="Normal"/>
    <w:next w:val="Normal"/>
    <w:autoRedefine/>
    <w:semiHidden/>
    <w:rsid w:val="001214F8"/>
    <w:pPr>
      <w:ind w:left="720"/>
    </w:pPr>
    <w:rPr>
      <w:sz w:val="20"/>
    </w:rPr>
  </w:style>
  <w:style w:type="paragraph" w:styleId="Indholdsfortegnelse6">
    <w:name w:val="toc 6"/>
    <w:basedOn w:val="Normal"/>
    <w:next w:val="Normal"/>
    <w:autoRedefine/>
    <w:semiHidden/>
    <w:rsid w:val="001214F8"/>
    <w:pPr>
      <w:ind w:left="960"/>
    </w:pPr>
    <w:rPr>
      <w:sz w:val="20"/>
    </w:rPr>
  </w:style>
  <w:style w:type="paragraph" w:styleId="Indholdsfortegnelse7">
    <w:name w:val="toc 7"/>
    <w:basedOn w:val="Normal"/>
    <w:next w:val="Normal"/>
    <w:autoRedefine/>
    <w:semiHidden/>
    <w:rsid w:val="001214F8"/>
    <w:pPr>
      <w:ind w:left="1200"/>
    </w:pPr>
    <w:rPr>
      <w:sz w:val="20"/>
    </w:rPr>
  </w:style>
  <w:style w:type="paragraph" w:styleId="Indholdsfortegnelse8">
    <w:name w:val="toc 8"/>
    <w:basedOn w:val="Normal"/>
    <w:next w:val="Normal"/>
    <w:autoRedefine/>
    <w:semiHidden/>
    <w:rsid w:val="001214F8"/>
    <w:pPr>
      <w:ind w:left="1440"/>
    </w:pPr>
    <w:rPr>
      <w:sz w:val="20"/>
    </w:rPr>
  </w:style>
  <w:style w:type="paragraph" w:styleId="Indholdsfortegnelse9">
    <w:name w:val="toc 9"/>
    <w:basedOn w:val="Normal"/>
    <w:next w:val="Normal"/>
    <w:autoRedefine/>
    <w:semiHidden/>
    <w:rsid w:val="001214F8"/>
    <w:pPr>
      <w:ind w:left="1680"/>
    </w:pPr>
    <w:rPr>
      <w:sz w:val="20"/>
    </w:rPr>
  </w:style>
  <w:style w:type="character" w:styleId="Hyperlink">
    <w:name w:val="Hyperlink"/>
    <w:uiPriority w:val="99"/>
    <w:rsid w:val="001214F8"/>
    <w:rPr>
      <w:color w:val="0000FF"/>
      <w:u w:val="single"/>
    </w:rPr>
  </w:style>
  <w:style w:type="character" w:styleId="Sidetal">
    <w:name w:val="page number"/>
    <w:basedOn w:val="Standardskrifttypeiafsnit"/>
    <w:rsid w:val="00FC39BF"/>
  </w:style>
  <w:style w:type="character" w:customStyle="1" w:styleId="MarkeringsbobletekstTegn">
    <w:name w:val="Markeringsbobletekst Tegn"/>
    <w:link w:val="Markeringsbobletekst"/>
    <w:rsid w:val="00163013"/>
    <w:rPr>
      <w:rFonts w:ascii="Tahoma" w:hAnsi="Tahoma" w:cs="Tahoma"/>
      <w:color w:val="54616E"/>
      <w:spacing w:val="20"/>
      <w:sz w:val="16"/>
      <w:szCs w:val="16"/>
    </w:rPr>
  </w:style>
  <w:style w:type="paragraph" w:styleId="Citat">
    <w:name w:val="Quote"/>
    <w:basedOn w:val="Normal"/>
    <w:next w:val="Normal"/>
    <w:link w:val="CitatTegn"/>
    <w:uiPriority w:val="29"/>
    <w:qFormat/>
    <w:rsid w:val="00BC51F9"/>
    <w:pPr>
      <w:spacing w:before="240" w:after="240" w:line="360" w:lineRule="auto"/>
      <w:jc w:val="center"/>
    </w:pPr>
    <w:rPr>
      <w:i/>
      <w:iCs/>
      <w:color w:val="211A52" w:themeColor="text1"/>
    </w:rPr>
  </w:style>
  <w:style w:type="character" w:customStyle="1" w:styleId="CitatTegn">
    <w:name w:val="Citat Tegn"/>
    <w:basedOn w:val="Standardskrifttypeiafsnit"/>
    <w:link w:val="Citat"/>
    <w:uiPriority w:val="29"/>
    <w:rsid w:val="00BC51F9"/>
    <w:rPr>
      <w:rFonts w:ascii="Arial" w:hAnsi="Arial"/>
      <w:i/>
      <w:iCs/>
      <w:color w:val="211A52" w:themeColor="text1"/>
      <w:spacing w:val="20"/>
      <w:sz w:val="18"/>
      <w:szCs w:val="24"/>
    </w:rPr>
  </w:style>
  <w:style w:type="character" w:styleId="Strk">
    <w:name w:val="Strong"/>
    <w:basedOn w:val="Standardskrifttypeiafsnit"/>
    <w:qFormat/>
    <w:rsid w:val="00FD4A62"/>
    <w:rPr>
      <w:b/>
      <w:bCs/>
    </w:rPr>
  </w:style>
  <w:style w:type="paragraph" w:styleId="Titel">
    <w:name w:val="Title"/>
    <w:basedOn w:val="Normal"/>
    <w:next w:val="Normal"/>
    <w:link w:val="TitelTegn"/>
    <w:qFormat/>
    <w:rsid w:val="00FD4A6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Tegn">
    <w:name w:val="Titel Tegn"/>
    <w:basedOn w:val="Standardskrifttypeiafsnit"/>
    <w:link w:val="Titel"/>
    <w:rsid w:val="00FD4A6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qFormat/>
    <w:rsid w:val="00FD4A62"/>
    <w:pPr>
      <w:numPr>
        <w:ilvl w:val="1"/>
      </w:numPr>
      <w:spacing w:after="160"/>
    </w:pPr>
    <w:rPr>
      <w:rFonts w:asciiTheme="minorHAnsi" w:eastAsiaTheme="minorEastAsia" w:hAnsiTheme="minorHAnsi" w:cstheme="minorBidi"/>
      <w:color w:val="4B3CBD" w:themeColor="text1" w:themeTint="A5"/>
      <w:spacing w:val="15"/>
      <w:sz w:val="22"/>
      <w:szCs w:val="22"/>
    </w:rPr>
  </w:style>
  <w:style w:type="character" w:customStyle="1" w:styleId="UndertitelTegn">
    <w:name w:val="Undertitel Tegn"/>
    <w:basedOn w:val="Standardskrifttypeiafsnit"/>
    <w:link w:val="Undertitel"/>
    <w:rsid w:val="00FD4A62"/>
    <w:rPr>
      <w:rFonts w:asciiTheme="minorHAnsi" w:eastAsiaTheme="minorEastAsia" w:hAnsiTheme="minorHAnsi" w:cstheme="minorBidi"/>
      <w:color w:val="4B3CBD" w:themeColor="text1" w:themeTint="A5"/>
      <w:spacing w:val="15"/>
      <w:sz w:val="22"/>
      <w:szCs w:val="22"/>
    </w:rPr>
  </w:style>
  <w:style w:type="paragraph" w:styleId="Ingenafstand">
    <w:name w:val="No Spacing"/>
    <w:uiPriority w:val="1"/>
    <w:qFormat/>
    <w:rsid w:val="00FD4A62"/>
    <w:rPr>
      <w:rFonts w:ascii="Arial" w:hAnsi="Arial"/>
      <w:color w:val="54616E"/>
      <w:spacing w:val="20"/>
      <w:sz w:val="18"/>
      <w:szCs w:val="24"/>
    </w:rPr>
  </w:style>
  <w:style w:type="character" w:styleId="Svagfremhvning">
    <w:name w:val="Subtle Emphasis"/>
    <w:basedOn w:val="Standardskrifttypeiafsnit"/>
    <w:uiPriority w:val="19"/>
    <w:qFormat/>
    <w:rsid w:val="00FD4A62"/>
    <w:rPr>
      <w:i/>
      <w:iCs/>
      <w:color w:val="3F329E" w:themeColor="text1" w:themeTint="BF"/>
    </w:rPr>
  </w:style>
  <w:style w:type="character" w:styleId="Kraftigfremhvning">
    <w:name w:val="Intense Emphasis"/>
    <w:basedOn w:val="Standardskrifttypeiafsnit"/>
    <w:uiPriority w:val="21"/>
    <w:qFormat/>
    <w:rsid w:val="00FD4A62"/>
    <w:rPr>
      <w:i/>
      <w:iCs/>
      <w:color w:val="4D4875" w:themeColor="accent1"/>
    </w:rPr>
  </w:style>
  <w:style w:type="character" w:styleId="Fremhv">
    <w:name w:val="Emphasis"/>
    <w:basedOn w:val="Standardskrifttypeiafsnit"/>
    <w:qFormat/>
    <w:rsid w:val="00FD4A62"/>
    <w:rPr>
      <w:i/>
      <w:iCs/>
    </w:rPr>
  </w:style>
  <w:style w:type="character" w:customStyle="1" w:styleId="SidefodTegn">
    <w:name w:val="Sidefod Tegn"/>
    <w:basedOn w:val="Standardskrifttypeiafsnit"/>
    <w:link w:val="Sidefod"/>
    <w:uiPriority w:val="99"/>
    <w:rsid w:val="00FD4A62"/>
    <w:rPr>
      <w:rFonts w:ascii="Arial" w:hAnsi="Arial"/>
      <w:color w:val="54616E"/>
      <w:spacing w:val="20"/>
      <w:sz w:val="18"/>
      <w:szCs w:val="24"/>
    </w:rPr>
  </w:style>
  <w:style w:type="character" w:styleId="Ulstomtale">
    <w:name w:val="Unresolved Mention"/>
    <w:basedOn w:val="Standardskrifttypeiafsnit"/>
    <w:uiPriority w:val="99"/>
    <w:semiHidden/>
    <w:unhideWhenUsed/>
    <w:rsid w:val="009476D9"/>
    <w:rPr>
      <w:color w:val="605E5C"/>
      <w:shd w:val="clear" w:color="auto" w:fill="E1DFDD"/>
    </w:rPr>
  </w:style>
  <w:style w:type="paragraph" w:styleId="Listeafsnit">
    <w:name w:val="List Paragraph"/>
    <w:basedOn w:val="Normal"/>
    <w:uiPriority w:val="34"/>
    <w:qFormat/>
    <w:rsid w:val="003F723E"/>
    <w:pPr>
      <w:ind w:left="720"/>
      <w:contextualSpacing/>
    </w:pPr>
  </w:style>
  <w:style w:type="paragraph" w:styleId="Korrektur">
    <w:name w:val="Revision"/>
    <w:hidden/>
    <w:uiPriority w:val="99"/>
    <w:semiHidden/>
    <w:rsid w:val="000E1D5C"/>
    <w:rPr>
      <w:rFonts w:ascii="Arial" w:hAnsi="Arial"/>
      <w:color w:val="54616E"/>
      <w:spacing w:val="20"/>
      <w:sz w:val="18"/>
      <w:szCs w:val="24"/>
    </w:rPr>
  </w:style>
  <w:style w:type="paragraph" w:styleId="Fodnotetekst">
    <w:name w:val="footnote text"/>
    <w:basedOn w:val="Normal"/>
    <w:link w:val="FodnotetekstTegn"/>
    <w:uiPriority w:val="99"/>
    <w:unhideWhenUsed/>
    <w:rsid w:val="00CB7435"/>
    <w:pPr>
      <w:spacing w:line="240" w:lineRule="auto"/>
    </w:pPr>
    <w:rPr>
      <w:sz w:val="20"/>
      <w:szCs w:val="20"/>
    </w:rPr>
  </w:style>
  <w:style w:type="character" w:customStyle="1" w:styleId="FodnotetekstTegn">
    <w:name w:val="Fodnotetekst Tegn"/>
    <w:basedOn w:val="Standardskrifttypeiafsnit"/>
    <w:link w:val="Fodnotetekst"/>
    <w:uiPriority w:val="99"/>
    <w:rsid w:val="00CB7435"/>
    <w:rPr>
      <w:rFonts w:ascii="Arial" w:hAnsi="Arial"/>
      <w:color w:val="54616E"/>
      <w:spacing w:val="20"/>
    </w:rPr>
  </w:style>
  <w:style w:type="character" w:styleId="Fodnotehenvisning">
    <w:name w:val="footnote reference"/>
    <w:basedOn w:val="Standardskrifttypeiafsnit"/>
    <w:uiPriority w:val="99"/>
    <w:semiHidden/>
    <w:unhideWhenUsed/>
    <w:rsid w:val="00CB7435"/>
    <w:rPr>
      <w:vertAlign w:val="superscript"/>
    </w:rPr>
  </w:style>
  <w:style w:type="paragraph" w:styleId="Opstilling-talellerbogst">
    <w:name w:val="List Number"/>
    <w:basedOn w:val="Brdtekst"/>
    <w:uiPriority w:val="99"/>
    <w:unhideWhenUsed/>
    <w:rsid w:val="00EA1103"/>
    <w:pPr>
      <w:numPr>
        <w:numId w:val="4"/>
      </w:numPr>
      <w:tabs>
        <w:tab w:val="clear" w:pos="425"/>
        <w:tab w:val="num" w:pos="360"/>
      </w:tabs>
      <w:spacing w:after="280" w:line="270" w:lineRule="atLeast"/>
      <w:ind w:left="0" w:firstLine="0"/>
    </w:pPr>
    <w:rPr>
      <w:rFonts w:ascii="Times New Roman" w:hAnsi="Times New Roman"/>
      <w:color w:val="auto"/>
      <w:spacing w:val="0"/>
      <w:sz w:val="23"/>
      <w:szCs w:val="20"/>
      <w:lang w:val="en-GB"/>
    </w:rPr>
  </w:style>
  <w:style w:type="paragraph" w:styleId="Opstilling-talellerbogst2">
    <w:name w:val="List Number 2"/>
    <w:basedOn w:val="Opstilling-talellerbogst"/>
    <w:uiPriority w:val="99"/>
    <w:unhideWhenUsed/>
    <w:rsid w:val="00EA1103"/>
    <w:pPr>
      <w:numPr>
        <w:ilvl w:val="1"/>
      </w:numPr>
      <w:tabs>
        <w:tab w:val="clear" w:pos="851"/>
        <w:tab w:val="num" w:pos="360"/>
        <w:tab w:val="num" w:pos="425"/>
      </w:tabs>
      <w:ind w:left="0" w:firstLine="0"/>
    </w:pPr>
  </w:style>
  <w:style w:type="paragraph" w:styleId="Opstilling-talellerbogst3">
    <w:name w:val="List Number 3"/>
    <w:basedOn w:val="Opstilling-talellerbogst2"/>
    <w:uiPriority w:val="99"/>
    <w:unhideWhenUsed/>
    <w:rsid w:val="00EA1103"/>
    <w:pPr>
      <w:numPr>
        <w:ilvl w:val="2"/>
      </w:numPr>
      <w:tabs>
        <w:tab w:val="clear" w:pos="1276"/>
        <w:tab w:val="num" w:pos="360"/>
        <w:tab w:val="num" w:pos="425"/>
      </w:tabs>
      <w:ind w:left="0" w:firstLine="0"/>
    </w:pPr>
  </w:style>
  <w:style w:type="paragraph" w:styleId="Opstilling-talellerbogst4">
    <w:name w:val="List Number 4"/>
    <w:basedOn w:val="Normal"/>
    <w:uiPriority w:val="99"/>
    <w:unhideWhenUsed/>
    <w:rsid w:val="00EA1103"/>
    <w:pPr>
      <w:numPr>
        <w:ilvl w:val="3"/>
        <w:numId w:val="4"/>
      </w:numPr>
      <w:tabs>
        <w:tab w:val="clear" w:pos="1701"/>
      </w:tabs>
      <w:spacing w:line="270" w:lineRule="atLeast"/>
      <w:ind w:left="0" w:firstLine="0"/>
    </w:pPr>
    <w:rPr>
      <w:rFonts w:ascii="Times New Roman" w:hAnsi="Times New Roman"/>
      <w:color w:val="auto"/>
      <w:spacing w:val="0"/>
      <w:sz w:val="23"/>
      <w:szCs w:val="20"/>
      <w:lang w:val="en-GB"/>
    </w:rPr>
  </w:style>
  <w:style w:type="numbering" w:customStyle="1" w:styleId="CowiNumberList">
    <w:name w:val="CowiNumberList"/>
    <w:rsid w:val="00EA1103"/>
    <w:pPr>
      <w:numPr>
        <w:numId w:val="4"/>
      </w:numPr>
    </w:pPr>
  </w:style>
  <w:style w:type="paragraph" w:customStyle="1" w:styleId="Tabeltitel">
    <w:name w:val="Tabeltitel"/>
    <w:next w:val="Tabeltekst"/>
    <w:qFormat/>
    <w:rsid w:val="00EA1103"/>
    <w:pPr>
      <w:keepNext/>
      <w:spacing w:after="130" w:line="300" w:lineRule="atLeast"/>
    </w:pPr>
    <w:rPr>
      <w:rFonts w:ascii="Arial" w:eastAsiaTheme="minorHAnsi" w:hAnsi="Arial"/>
      <w:b/>
      <w:color w:val="76818B" w:themeColor="text2"/>
      <w:sz w:val="22"/>
      <w:lang w:eastAsia="en-US"/>
    </w:rPr>
  </w:style>
  <w:style w:type="table" w:customStyle="1" w:styleId="Datatilsynet">
    <w:name w:val="Datatilsynet"/>
    <w:basedOn w:val="Tabel-Normal"/>
    <w:uiPriority w:val="99"/>
    <w:rsid w:val="00EA1103"/>
    <w:rPr>
      <w:rFonts w:eastAsiaTheme="minorHAnsi"/>
      <w:lang w:eastAsia="en-US"/>
    </w:rPr>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76818B" w:themeFill="text2"/>
      </w:tcPr>
    </w:tblStylePr>
  </w:style>
  <w:style w:type="paragraph" w:customStyle="1" w:styleId="Tabeltop">
    <w:name w:val="Tabeltop"/>
    <w:qFormat/>
    <w:rsid w:val="00EA1103"/>
    <w:pPr>
      <w:spacing w:line="200" w:lineRule="atLeast"/>
    </w:pPr>
    <w:rPr>
      <w:rFonts w:ascii="Arial" w:eastAsiaTheme="minorHAnsi" w:hAnsi="Arial"/>
      <w:b/>
      <w:caps/>
      <w:color w:val="FFFFFF" w:themeColor="background1"/>
      <w:sz w:val="16"/>
      <w:lang w:eastAsia="en-US"/>
    </w:rPr>
  </w:style>
  <w:style w:type="paragraph" w:customStyle="1" w:styleId="Tabelrubrik">
    <w:name w:val="Tabelrubrik"/>
    <w:basedOn w:val="Normal"/>
    <w:rsid w:val="00EA1103"/>
    <w:pPr>
      <w:spacing w:line="280" w:lineRule="exact"/>
    </w:pPr>
    <w:rPr>
      <w:rFonts w:eastAsiaTheme="minorHAnsi"/>
      <w:color w:val="FFFFFF" w:themeColor="background1"/>
      <w:spacing w:val="0"/>
      <w:sz w:val="19"/>
      <w:szCs w:val="20"/>
      <w:lang w:eastAsia="en-US"/>
    </w:rPr>
  </w:style>
  <w:style w:type="paragraph" w:customStyle="1" w:styleId="Tabeltekst">
    <w:name w:val="Tabeltekst"/>
    <w:basedOn w:val="Normal"/>
    <w:qFormat/>
    <w:rsid w:val="00EA1103"/>
    <w:pPr>
      <w:spacing w:line="280" w:lineRule="exact"/>
    </w:pPr>
    <w:rPr>
      <w:rFonts w:eastAsiaTheme="minorHAnsi"/>
      <w:color w:val="auto"/>
      <w:spacing w:val="0"/>
      <w:sz w:val="19"/>
      <w:szCs w:val="20"/>
      <w:lang w:eastAsia="en-US"/>
    </w:rPr>
  </w:style>
  <w:style w:type="paragraph" w:styleId="Brdtekst">
    <w:name w:val="Body Text"/>
    <w:basedOn w:val="Normal"/>
    <w:link w:val="BrdtekstTegn"/>
    <w:semiHidden/>
    <w:unhideWhenUsed/>
    <w:rsid w:val="00EA1103"/>
    <w:pPr>
      <w:spacing w:after="120"/>
    </w:pPr>
  </w:style>
  <w:style w:type="character" w:customStyle="1" w:styleId="BrdtekstTegn">
    <w:name w:val="Brødtekst Tegn"/>
    <w:basedOn w:val="Standardskrifttypeiafsnit"/>
    <w:link w:val="Brdtekst"/>
    <w:semiHidden/>
    <w:rsid w:val="00EA1103"/>
    <w:rPr>
      <w:rFonts w:ascii="Arial" w:hAnsi="Arial"/>
      <w:color w:val="54616E"/>
      <w:spacing w:val="2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7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persondata@adm.aau.dk"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skningsservice.aau.dk/persondata-pa-aau/for-du-starter-forskningsprojekte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AU%20IT%20Services\AAU%20Office%20Templates\Blank%20AAU%20(DA).dotx" TargetMode="External"/></Relationships>
</file>

<file path=word/theme/theme1.xml><?xml version="1.0" encoding="utf-8"?>
<a:theme xmlns:a="http://schemas.openxmlformats.org/drawingml/2006/main" name="Kontortema">
  <a:themeElements>
    <a:clrScheme name="AAU">
      <a:dk1>
        <a:srgbClr val="211A52"/>
      </a:dk1>
      <a:lt1>
        <a:srgbClr val="FFFFFF"/>
      </a:lt1>
      <a:dk2>
        <a:srgbClr val="76818B"/>
      </a:dk2>
      <a:lt2>
        <a:srgbClr val="BBC0C5"/>
      </a:lt2>
      <a:accent1>
        <a:srgbClr val="4D4875"/>
      </a:accent1>
      <a:accent2>
        <a:srgbClr val="A6A3BA"/>
      </a:accent2>
      <a:accent3>
        <a:srgbClr val="7A72CC"/>
      </a:accent3>
      <a:accent4>
        <a:srgbClr val="DF6752"/>
      </a:accent4>
      <a:accent5>
        <a:srgbClr val="BDB9E5"/>
      </a:accent5>
      <a:accent6>
        <a:srgbClr val="594FBF"/>
      </a:accent6>
      <a:hlink>
        <a:srgbClr val="9B95D9"/>
      </a:hlink>
      <a:folHlink>
        <a:srgbClr val="DEDCF2"/>
      </a:folHlink>
    </a:clrScheme>
    <a:fontScheme name="Klassisk kontor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Bem_x00e6_rkning xmlns="ca1a0f96-ffc9-4d92-890f-b9b965c1779c">Opdateret maj 2025</Bem_x00e6_rkning>
    <lcf76f155ced4ddcb4097134ff3c332f xmlns="ca1a0f96-ffc9-4d92-890f-b9b965c1779c">
      <Terms xmlns="http://schemas.microsoft.com/office/infopath/2007/PartnerControls"/>
    </lcf76f155ced4ddcb4097134ff3c332f>
    <TaxCatchAll xmlns="60fab4a6-434f-4fca-a02b-75569a134ea2" xsi:nil="true"/>
    <Ejer xmlns="ca1a0f96-ffc9-4d92-890f-b9b965c1779c">
      <UserInfo>
        <DisplayName>Ulla Kær Olesen</DisplayName>
        <AccountId>25</AccountId>
        <AccountType/>
      </UserInfo>
    </Ejer>
    <Malene xmlns="ca1a0f96-ffc9-4d92-890f-b9b965c177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E9EA81F0F10394B851ED36736ECB8E1" ma:contentTypeVersion="19" ma:contentTypeDescription="Opret et nyt dokument." ma:contentTypeScope="" ma:versionID="3c9b181e61002bc5a1e2e17eb2bb4338">
  <xsd:schema xmlns:xsd="http://www.w3.org/2001/XMLSchema" xmlns:xs="http://www.w3.org/2001/XMLSchema" xmlns:p="http://schemas.microsoft.com/office/2006/metadata/properties" xmlns:ns2="ca1a0f96-ffc9-4d92-890f-b9b965c1779c" xmlns:ns3="60fab4a6-434f-4fca-a02b-75569a134ea2" targetNamespace="http://schemas.microsoft.com/office/2006/metadata/properties" ma:root="true" ma:fieldsID="c38c7f8f78b333d9634abfb29d2a8d90" ns2:_="" ns3:_="">
    <xsd:import namespace="ca1a0f96-ffc9-4d92-890f-b9b965c1779c"/>
    <xsd:import namespace="60fab4a6-434f-4fca-a02b-75569a134e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Ejer" minOccurs="0"/>
                <xsd:element ref="ns3:SharedWithUsers" minOccurs="0"/>
                <xsd:element ref="ns3:SharedWithDetails" minOccurs="0"/>
                <xsd:element ref="ns2:Bem_x00e6_rkning"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ale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0f96-ffc9-4d92-890f-b9b965c17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Ejer" ma:index="12" nillable="true" ma:displayName="Ejer" ma:format="Dropdown" ma:list="UserInfo" ma:SharePointGroup="0" ma:internalName="Ej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m_x00e6_rkning" ma:index="15" nillable="true" ma:displayName="Bemærkning" ma:format="Dropdown" ma:internalName="Bem_x00e6_rkning">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5d73657e-90f0-444e-a899-7df328d363f4"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alene" ma:index="24" nillable="true" ma:displayName="Malene " ma:format="Dropdown" ma:internalName="Malen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0fab4a6-434f-4fca-a02b-75569a134ea2"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18" nillable="true" ma:displayName="Taxonomy Catch All Column" ma:hidden="true" ma:list="{2752e5e1-e297-4801-8d3a-23516e8ab5be}" ma:internalName="TaxCatchAll" ma:showField="CatchAllData" ma:web="60fab4a6-434f-4fca-a02b-75569a134e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8C7394-C14F-4E1A-A74C-B07FD38600B3}">
  <ds:schemaRefs>
    <ds:schemaRef ds:uri="http://schemas.microsoft.com/sharepoint/v3/contenttype/forms"/>
  </ds:schemaRefs>
</ds:datastoreItem>
</file>

<file path=customXml/itemProps2.xml><?xml version="1.0" encoding="utf-8"?>
<ds:datastoreItem xmlns:ds="http://schemas.openxmlformats.org/officeDocument/2006/customXml" ds:itemID="{E27C6471-1798-4CA1-972D-A661288DFA8B}">
  <ds:schemaRefs>
    <ds:schemaRef ds:uri="http://schemas.openxmlformats.org/officeDocument/2006/bibliography"/>
  </ds:schemaRefs>
</ds:datastoreItem>
</file>

<file path=customXml/itemProps3.xml><?xml version="1.0" encoding="utf-8"?>
<ds:datastoreItem xmlns:ds="http://schemas.openxmlformats.org/officeDocument/2006/customXml" ds:itemID="{45BCB0CA-C4B5-43A5-B70A-C921A80E6082}">
  <ds:schemaRefs>
    <ds:schemaRef ds:uri="http://schemas.microsoft.com/office/2006/metadata/properties"/>
    <ds:schemaRef ds:uri="http://schemas.microsoft.com/office/infopath/2007/PartnerControls"/>
    <ds:schemaRef ds:uri="ca1a0f96-ffc9-4d92-890f-b9b965c1779c"/>
    <ds:schemaRef ds:uri="60fab4a6-434f-4fca-a02b-75569a134ea2"/>
  </ds:schemaRefs>
</ds:datastoreItem>
</file>

<file path=customXml/itemProps4.xml><?xml version="1.0" encoding="utf-8"?>
<ds:datastoreItem xmlns:ds="http://schemas.openxmlformats.org/officeDocument/2006/customXml" ds:itemID="{2B31409D-5B85-44C5-BA96-66B137786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0f96-ffc9-4d92-890f-b9b965c1779c"/>
    <ds:schemaRef ds:uri="60fab4a6-434f-4fca-a02b-75569a134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Blank AAU (DA)</Template>
  <TotalTime>31</TotalTime>
  <Pages>19</Pages>
  <Words>4591</Words>
  <Characters>32143</Characters>
  <Application>Microsoft Office Word</Application>
  <DocSecurity>0</DocSecurity>
  <Lines>868</Lines>
  <Paragraphs>316</Paragraphs>
  <ScaleCrop>false</ScaleCrop>
  <Company/>
  <LinksUpToDate>false</LinksUpToDate>
  <CharactersWithSpaces>36418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Malene Terp</dc:creator>
  <cp:lastModifiedBy>Malene Terp</cp:lastModifiedBy>
  <cp:revision>27</cp:revision>
  <cp:lastPrinted>2014-02-28T13:51:00Z</cp:lastPrinted>
  <dcterms:created xsi:type="dcterms:W3CDTF">2026-09-25T09:13:00Z</dcterms:created>
  <dcterms:modified xsi:type="dcterms:W3CDTF">2026-09-30T08:09:00Z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0x0101001E9EA81F0F10394B851ED36736ECB8E1</vt:lpwstr>
  </property>
  <property fmtid="{D5CDD505-2E9C-101B-9397-08002B2CF9AE}" pid="3" name="MediaServiceImageTags">
    <vt:lpwstr/>
  </property>
</Properties>
</file>