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4C918" w14:textId="4E50EC53" w:rsidR="00BA1099" w:rsidRDefault="00BA1099" w:rsidP="00BA1099">
      <w:r w:rsidRPr="00812FA7">
        <w:rPr>
          <w:highlight w:val="yellow"/>
        </w:rPr>
        <w:t>Forslag til dagsorden til semestergruppemøder:</w:t>
      </w:r>
    </w:p>
    <w:p w14:paraId="0FF38559" w14:textId="77777777" w:rsidR="00BA1099" w:rsidRDefault="00BA1099" w:rsidP="00BA1099">
      <w:pPr>
        <w:pStyle w:val="Listeafsnit"/>
        <w:numPr>
          <w:ilvl w:val="0"/>
          <w:numId w:val="7"/>
        </w:numPr>
        <w:spacing w:after="160" w:line="259" w:lineRule="auto"/>
        <w:contextualSpacing/>
        <w:rPr>
          <w:rFonts w:eastAsiaTheme="minorEastAsia"/>
          <w:b/>
          <w:bCs/>
          <w:sz w:val="28"/>
          <w:szCs w:val="28"/>
        </w:rPr>
      </w:pPr>
      <w:r w:rsidRPr="1BD842F4">
        <w:rPr>
          <w:b/>
          <w:bCs/>
          <w:sz w:val="28"/>
          <w:szCs w:val="28"/>
        </w:rPr>
        <w:t>Semestergruppemøde:</w:t>
      </w:r>
    </w:p>
    <w:p w14:paraId="0C4F62D4" w14:textId="77777777" w:rsidR="00BA1099" w:rsidRDefault="00BA1099" w:rsidP="00BA1099"/>
    <w:p w14:paraId="5C8F1B08" w14:textId="0DAC20E0" w:rsidR="00BA1099" w:rsidRDefault="0579D578" w:rsidP="00BA1099">
      <w:r w:rsidRPr="4EBF1366">
        <w:rPr>
          <w:b/>
          <w:bCs/>
        </w:rPr>
        <w:t xml:space="preserve">Pkt. 1. </w:t>
      </w:r>
      <w:r w:rsidR="00BA1099" w:rsidRPr="4EBF1366">
        <w:rPr>
          <w:b/>
          <w:bCs/>
        </w:rPr>
        <w:t xml:space="preserve">Velkommen til semestergruppemøde og generelle meddelelser </w:t>
      </w:r>
      <w:r w:rsidR="00BA1099">
        <w:br/>
        <w:t>Introducer mødet ved evt</w:t>
      </w:r>
      <w:r w:rsidR="6884E881">
        <w:t>.</w:t>
      </w:r>
      <w:r w:rsidR="00BA1099">
        <w:t xml:space="preserve"> at forklare</w:t>
      </w:r>
      <w:r w:rsidR="0A7866A9">
        <w:t>,</w:t>
      </w:r>
      <w:r w:rsidR="00BA1099">
        <w:t xml:space="preserve"> hvad semestergruppemøder bruges til (studerendes feedback inddrages i muligt redesign af semestret). Generelle meddelelser kan for eksempel være </w:t>
      </w:r>
      <w:r w:rsidR="643D2A33">
        <w:t xml:space="preserve">vedr. </w:t>
      </w:r>
      <w:r w:rsidR="55045CA0">
        <w:t>O</w:t>
      </w:r>
      <w:r w:rsidR="00BA1099">
        <w:t>pfølgning</w:t>
      </w:r>
      <w:r w:rsidR="23DBA86A">
        <w:t xml:space="preserve">spunkter </w:t>
      </w:r>
      <w:r w:rsidR="00BA1099">
        <w:t>fra tidligere</w:t>
      </w:r>
      <w:r w:rsidR="7A747BEC">
        <w:t xml:space="preserve"> møder</w:t>
      </w:r>
      <w:r w:rsidR="00BA1099">
        <w:t xml:space="preserve">, ændringer i skema, mulige relevant studenterjobs, input fra SL, SN, SS el. VIL. </w:t>
      </w:r>
      <w:r w:rsidR="00BA1099" w:rsidRPr="00877D7F">
        <w:t>Der skal ligeledes udpeges en semesterrepræsentant blandt de studerendes midte.</w:t>
      </w:r>
      <w:r w:rsidR="00BA1099" w:rsidRPr="00877D7F">
        <w:br/>
      </w:r>
      <w:r w:rsidR="0070593D">
        <w:t>Spørg til ø</w:t>
      </w:r>
      <w:r w:rsidR="00BA1099">
        <w:t>nsker om tilføjelser af punkter til dagsorden</w:t>
      </w:r>
    </w:p>
    <w:p w14:paraId="790CEEB3" w14:textId="58CA1155" w:rsidR="00BA1099" w:rsidRDefault="7A9BC384" w:rsidP="00BA1099">
      <w:pPr>
        <w:rPr>
          <w:b/>
          <w:bCs/>
        </w:rPr>
      </w:pPr>
      <w:r w:rsidRPr="4EBF1366">
        <w:rPr>
          <w:b/>
          <w:bCs/>
        </w:rPr>
        <w:t xml:space="preserve">Pkt 2. </w:t>
      </w:r>
      <w:r w:rsidR="00BA1099" w:rsidRPr="4EBF1366">
        <w:rPr>
          <w:b/>
          <w:bCs/>
        </w:rPr>
        <w:t>Studiestart / semesterstart</w:t>
      </w:r>
      <w:r w:rsidR="00BA1099">
        <w:br/>
        <w:t xml:space="preserve">Spørg ind til hvordan de studerende oplevede både tidlig og sen studiestart/semesterstart - var der rettidig og tilgængelig information? </w:t>
      </w:r>
      <w:r w:rsidR="009733D2">
        <w:t xml:space="preserve">Var der forventningsafstemning? </w:t>
      </w:r>
      <w:r w:rsidR="00586443">
        <w:t>Føler de sig fagligt og socialt integr</w:t>
      </w:r>
      <w:r w:rsidR="00947150">
        <w:t>eret?</w:t>
      </w:r>
      <w:r w:rsidR="00586443">
        <w:t xml:space="preserve"> </w:t>
      </w:r>
      <w:r w:rsidR="00BA1099">
        <w:t>Spørg ind til gruppedannelsesprocessen også, spørg ind til om de studerende er i kontakt med studenterforeninger mm.</w:t>
      </w:r>
    </w:p>
    <w:p w14:paraId="002E3F58" w14:textId="70909295" w:rsidR="00BA1099" w:rsidRDefault="2982353C" w:rsidP="00BA1099">
      <w:pPr>
        <w:rPr>
          <w:b/>
          <w:bCs/>
        </w:rPr>
      </w:pPr>
      <w:r w:rsidRPr="4EBF1366">
        <w:rPr>
          <w:b/>
          <w:bCs/>
        </w:rPr>
        <w:t>Pkt 3. S</w:t>
      </w:r>
      <w:r w:rsidR="00BA1099" w:rsidRPr="4EBF1366">
        <w:rPr>
          <w:b/>
          <w:bCs/>
        </w:rPr>
        <w:t>tudiemiljø på semestret</w:t>
      </w:r>
      <w:r w:rsidR="00BA1099">
        <w:br/>
      </w:r>
      <w:r w:rsidR="0131A435">
        <w:t xml:space="preserve">Gør opmærksom på at kommentarer vedrørende det fysiske studiemiljø skal indmeldes i Building Support App’en. </w:t>
      </w:r>
      <w:r w:rsidR="00947150">
        <w:t xml:space="preserve">Der kan </w:t>
      </w:r>
      <w:r w:rsidR="369B3D83">
        <w:t xml:space="preserve">derudover </w:t>
      </w:r>
      <w:r w:rsidR="00947150">
        <w:t>s</w:t>
      </w:r>
      <w:r w:rsidR="00BA1099">
        <w:t>pørg</w:t>
      </w:r>
      <w:r w:rsidR="00947150">
        <w:t>es</w:t>
      </w:r>
      <w:r w:rsidR="00BA1099">
        <w:t xml:space="preserve"> ind til</w:t>
      </w:r>
      <w:r w:rsidR="36721DA5">
        <w:t xml:space="preserve"> fx</w:t>
      </w:r>
      <w:r w:rsidR="00947150">
        <w:t>:</w:t>
      </w:r>
      <w:r w:rsidR="00BA1099">
        <w:t xml:space="preserve"> </w:t>
      </w:r>
    </w:p>
    <w:p w14:paraId="1D2F2573" w14:textId="77777777" w:rsidR="00BA1099" w:rsidRDefault="00BA1099" w:rsidP="00BA1099">
      <w:pPr>
        <w:pStyle w:val="Listeafsnit"/>
        <w:numPr>
          <w:ilvl w:val="0"/>
          <w:numId w:val="6"/>
        </w:numPr>
        <w:spacing w:after="160" w:line="259" w:lineRule="auto"/>
        <w:contextualSpacing/>
      </w:pPr>
      <w:r>
        <w:t>Fælles sociale aktiviteter på semesteret (indblik i hvordan de har det)</w:t>
      </w:r>
    </w:p>
    <w:p w14:paraId="34BC72D6" w14:textId="77777777" w:rsidR="00BA1099" w:rsidRDefault="00BA1099" w:rsidP="00BA1099">
      <w:pPr>
        <w:pStyle w:val="Listeafsnit"/>
        <w:numPr>
          <w:ilvl w:val="0"/>
          <w:numId w:val="6"/>
        </w:numPr>
        <w:spacing w:after="160" w:line="259" w:lineRule="auto"/>
        <w:contextualSpacing/>
      </w:pPr>
      <w:r>
        <w:t>Moodle – organisering af diverse kursusrum og semesterrum</w:t>
      </w:r>
    </w:p>
    <w:p w14:paraId="3C8E4F36" w14:textId="77777777" w:rsidR="00BA1099" w:rsidRDefault="00BA1099" w:rsidP="00BA1099">
      <w:pPr>
        <w:pStyle w:val="Listeafsnit"/>
        <w:numPr>
          <w:ilvl w:val="0"/>
          <w:numId w:val="6"/>
        </w:numPr>
        <w:spacing w:after="160" w:line="259" w:lineRule="auto"/>
        <w:contextualSpacing/>
      </w:pPr>
      <w:r>
        <w:t xml:space="preserve">Kommunikation med </w:t>
      </w:r>
    </w:p>
    <w:p w14:paraId="3A81B1CB" w14:textId="77777777" w:rsidR="00BA1099" w:rsidRDefault="00BA1099" w:rsidP="00BA1099">
      <w:pPr>
        <w:pStyle w:val="Listeafsnit"/>
        <w:numPr>
          <w:ilvl w:val="1"/>
          <w:numId w:val="6"/>
        </w:numPr>
        <w:spacing w:after="160" w:line="259" w:lineRule="auto"/>
        <w:contextualSpacing/>
      </w:pPr>
      <w:r>
        <w:t xml:space="preserve">underviser, </w:t>
      </w:r>
    </w:p>
    <w:p w14:paraId="1C8E9729" w14:textId="77777777" w:rsidR="00BA1099" w:rsidRDefault="00BA1099" w:rsidP="00BA1099">
      <w:pPr>
        <w:pStyle w:val="Listeafsnit"/>
        <w:numPr>
          <w:ilvl w:val="1"/>
          <w:numId w:val="6"/>
        </w:numPr>
        <w:spacing w:after="160" w:line="259" w:lineRule="auto"/>
        <w:contextualSpacing/>
      </w:pPr>
      <w:r>
        <w:t>vejleder,</w:t>
      </w:r>
    </w:p>
    <w:p w14:paraId="2549AE47" w14:textId="77777777" w:rsidR="00BA1099" w:rsidRDefault="00BA1099" w:rsidP="00BA1099">
      <w:pPr>
        <w:pStyle w:val="Listeafsnit"/>
        <w:numPr>
          <w:ilvl w:val="1"/>
          <w:numId w:val="6"/>
        </w:numPr>
        <w:spacing w:after="160" w:line="259" w:lineRule="auto"/>
        <w:contextualSpacing/>
      </w:pPr>
      <w:r>
        <w:t>casefacilitator</w:t>
      </w:r>
    </w:p>
    <w:p w14:paraId="16AF9DFB" w14:textId="77777777" w:rsidR="00BA1099" w:rsidRDefault="00BA1099" w:rsidP="00BA1099">
      <w:pPr>
        <w:pStyle w:val="Listeafsnit"/>
        <w:numPr>
          <w:ilvl w:val="1"/>
          <w:numId w:val="6"/>
        </w:numPr>
        <w:spacing w:after="160" w:line="259" w:lineRule="auto"/>
        <w:contextualSpacing/>
      </w:pPr>
      <w:r>
        <w:t>studiesekretær</w:t>
      </w:r>
    </w:p>
    <w:p w14:paraId="1E6CCBED" w14:textId="385BC90B" w:rsidR="00BA1099" w:rsidRDefault="71DA656F" w:rsidP="4EBF1366">
      <w:r w:rsidRPr="4EBF1366">
        <w:rPr>
          <w:b/>
          <w:bCs/>
        </w:rPr>
        <w:t xml:space="preserve">Pkt. </w:t>
      </w:r>
      <w:r w:rsidR="78DE4BC5" w:rsidRPr="4EBF1366">
        <w:rPr>
          <w:b/>
          <w:bCs/>
        </w:rPr>
        <w:t>4</w:t>
      </w:r>
      <w:r w:rsidRPr="4EBF1366">
        <w:rPr>
          <w:b/>
          <w:bCs/>
        </w:rPr>
        <w:t xml:space="preserve"> </w:t>
      </w:r>
      <w:r w:rsidR="00CC560C" w:rsidRPr="4EBF1366">
        <w:rPr>
          <w:b/>
          <w:bCs/>
        </w:rPr>
        <w:t>Studenterrådet har ordet</w:t>
      </w:r>
      <w:r w:rsidR="00CC560C">
        <w:br/>
        <w:t>Her har studenterrådet mulighed for at præsentere deres arbejde i rådet, informere om nyt fra SUND-rådet samt evt. De forskellige tiltag og arrangementer, der bliver planlagt på semesteret</w:t>
      </w:r>
    </w:p>
    <w:p w14:paraId="6A4C64E5" w14:textId="7C267CA1" w:rsidR="00BA1099" w:rsidRDefault="059F3640" w:rsidP="00BA1099">
      <w:pPr>
        <w:rPr>
          <w:b/>
          <w:bCs/>
        </w:rPr>
      </w:pPr>
      <w:r w:rsidRPr="4EBF1366">
        <w:rPr>
          <w:b/>
          <w:bCs/>
        </w:rPr>
        <w:t xml:space="preserve">Pkt. </w:t>
      </w:r>
      <w:r w:rsidR="355F7B8E" w:rsidRPr="4EBF1366">
        <w:rPr>
          <w:b/>
          <w:bCs/>
        </w:rPr>
        <w:t>5</w:t>
      </w:r>
      <w:r w:rsidRPr="4EBF1366">
        <w:rPr>
          <w:b/>
          <w:bCs/>
        </w:rPr>
        <w:t xml:space="preserve"> </w:t>
      </w:r>
      <w:r w:rsidR="00BA1099" w:rsidRPr="4EBF1366">
        <w:rPr>
          <w:b/>
          <w:bCs/>
        </w:rPr>
        <w:t>Semesteraktiviteter</w:t>
      </w:r>
      <w:r w:rsidR="00BA1099">
        <w:br/>
        <w:t>Her kan statusseminar præsenteres, hvad der forventes, hvornår det er planlagt, deltagere, mm</w:t>
      </w:r>
    </w:p>
    <w:p w14:paraId="0FC7A6AC" w14:textId="02690F6C" w:rsidR="00BA1099" w:rsidRDefault="104927E5" w:rsidP="00BA1099">
      <w:r w:rsidRPr="4EBF1366">
        <w:rPr>
          <w:b/>
          <w:bCs/>
        </w:rPr>
        <w:t xml:space="preserve">Pkt. </w:t>
      </w:r>
      <w:r w:rsidR="50197884" w:rsidRPr="4EBF1366">
        <w:rPr>
          <w:b/>
          <w:bCs/>
        </w:rPr>
        <w:t>6</w:t>
      </w:r>
      <w:r w:rsidRPr="4EBF1366">
        <w:rPr>
          <w:b/>
          <w:bCs/>
        </w:rPr>
        <w:t xml:space="preserve">. </w:t>
      </w:r>
      <w:r w:rsidR="00BA1099" w:rsidRPr="4EBF1366">
        <w:rPr>
          <w:b/>
          <w:bCs/>
        </w:rPr>
        <w:t>Foreløbig evaluering af kursusmodulerne og kursusaktiviteter</w:t>
      </w:r>
      <w:r w:rsidR="00BA1099">
        <w:br/>
      </w:r>
      <w:r w:rsidR="1B4E1436">
        <w:t>Studiesekretæren inviterer kursusmodulansvarlige til at deltage i mødet og der s</w:t>
      </w:r>
      <w:r w:rsidR="00BA1099">
        <w:t>pørg</w:t>
      </w:r>
      <w:r w:rsidR="20F0DE46">
        <w:t>es</w:t>
      </w:r>
      <w:r w:rsidR="00BA1099">
        <w:t xml:space="preserve"> ind til hvert kursus separat</w:t>
      </w:r>
      <w:r w:rsidR="7F931244">
        <w:t>. T</w:t>
      </w:r>
      <w:r w:rsidR="00BA1099">
        <w:t xml:space="preserve">ag udgangspunkt i semesterbeskrivelsen, og </w:t>
      </w:r>
      <w:r w:rsidR="771C936A">
        <w:t xml:space="preserve">de </w:t>
      </w:r>
      <w:r w:rsidR="00BA1099">
        <w:t xml:space="preserve">studerendes forventninger til kursusmodulet ud fra læringsmål, </w:t>
      </w:r>
      <w:r w:rsidR="26CE13C7">
        <w:t xml:space="preserve">fx </w:t>
      </w:r>
      <w:r w:rsidR="00BA1099">
        <w:t>er der mangler</w:t>
      </w:r>
      <w:r w:rsidR="3A865D6E">
        <w:t>?</w:t>
      </w:r>
      <w:r w:rsidR="00BA1099">
        <w:t xml:space="preserve"> </w:t>
      </w:r>
      <w:r w:rsidR="28A27AD2">
        <w:t xml:space="preserve">- </w:t>
      </w:r>
      <w:r w:rsidR="00BA1099">
        <w:t>stoftrængsel</w:t>
      </w:r>
      <w:r w:rsidR="4FC9BD57">
        <w:t xml:space="preserve">? - </w:t>
      </w:r>
      <w:r w:rsidR="00BA1099">
        <w:t>gode overensstemmelser</w:t>
      </w:r>
      <w:r w:rsidR="598EC22B">
        <w:t xml:space="preserve">? - </w:t>
      </w:r>
      <w:r w:rsidR="00BA1099">
        <w:t xml:space="preserve">etc. Spørg ind til hvor meget tid de studerende anvender til de forskellige moduler </w:t>
      </w:r>
      <w:r w:rsidR="64B2DD56">
        <w:t>og i</w:t>
      </w:r>
      <w:r w:rsidR="00BA1099">
        <w:t>talesæt</w:t>
      </w:r>
      <w:r w:rsidR="503DBE4C">
        <w:t xml:space="preserve"> </w:t>
      </w:r>
      <w:r w:rsidR="00BA1099">
        <w:t>studieintensitet</w:t>
      </w:r>
      <w:r w:rsidR="0EE9D05A">
        <w:t>en.</w:t>
      </w:r>
      <w:r w:rsidR="00BA1099">
        <w:t xml:space="preserve"> </w:t>
      </w:r>
    </w:p>
    <w:p w14:paraId="50B90251" w14:textId="3EB20A3E" w:rsidR="00BA1099" w:rsidRDefault="02855733" w:rsidP="00922404">
      <w:r w:rsidRPr="4EBF1366">
        <w:rPr>
          <w:b/>
          <w:bCs/>
        </w:rPr>
        <w:t xml:space="preserve">Pkt. </w:t>
      </w:r>
      <w:r w:rsidR="67B0630B" w:rsidRPr="4EBF1366">
        <w:rPr>
          <w:b/>
          <w:bCs/>
        </w:rPr>
        <w:t>7</w:t>
      </w:r>
      <w:r w:rsidRPr="4EBF1366">
        <w:rPr>
          <w:b/>
          <w:bCs/>
        </w:rPr>
        <w:t xml:space="preserve">. </w:t>
      </w:r>
      <w:r w:rsidR="00BA1099" w:rsidRPr="4EBF1366">
        <w:rPr>
          <w:b/>
          <w:bCs/>
        </w:rPr>
        <w:t>Foreløbige evaluering af projektmodulet</w:t>
      </w:r>
      <w:r w:rsidR="00BA1099">
        <w:br/>
        <w:t>Spørg ind til internt og eksternt samarbejde i hver projektgruppe</w:t>
      </w:r>
      <w:r w:rsidR="00BA1099">
        <w:br/>
        <w:t>Spørg ind til tidsplanlægning</w:t>
      </w:r>
      <w:r w:rsidR="00BA1099">
        <w:br/>
        <w:t>Spørg ind til behov for midler (</w:t>
      </w:r>
      <w:hyperlink r:id="rId12" w:anchor="tilskud-til-transport-ved-projektarbejde-(studien%C3%A6vnet-pulje)">
        <w:r w:rsidR="00922404" w:rsidRPr="4EBF1366">
          <w:rPr>
            <w:rStyle w:val="Hyperlink"/>
          </w:rPr>
          <w:t>Interne sider for studerende og undervisere - Aalborg University (aau.dk)</w:t>
        </w:r>
      </w:hyperlink>
    </w:p>
    <w:p w14:paraId="552CF0E1" w14:textId="73184295" w:rsidR="00922404" w:rsidRDefault="45E89596" w:rsidP="00922404">
      <w:r w:rsidRPr="4EBF1366">
        <w:rPr>
          <w:b/>
          <w:bCs/>
        </w:rPr>
        <w:t>Pkt. 8 Tilføj evt. andre relevante punkter</w:t>
      </w:r>
    </w:p>
    <w:p w14:paraId="0117C76F" w14:textId="77777777" w:rsidR="00922404" w:rsidRPr="00677B9F" w:rsidRDefault="00922404" w:rsidP="00922404">
      <w:pPr>
        <w:rPr>
          <w:rFonts w:eastAsiaTheme="minorEastAsia"/>
          <w:b/>
          <w:bCs/>
          <w:sz w:val="28"/>
          <w:szCs w:val="28"/>
        </w:rPr>
      </w:pPr>
    </w:p>
    <w:p w14:paraId="649AB22B" w14:textId="77777777" w:rsidR="00BA1099" w:rsidRDefault="00BA1099" w:rsidP="00BA1099">
      <w:pPr>
        <w:pStyle w:val="Listeafsnit"/>
        <w:numPr>
          <w:ilvl w:val="0"/>
          <w:numId w:val="7"/>
        </w:numPr>
        <w:spacing w:after="160" w:line="259" w:lineRule="auto"/>
        <w:contextualSpacing/>
        <w:rPr>
          <w:rFonts w:eastAsiaTheme="minorEastAsia"/>
          <w:b/>
          <w:bCs/>
          <w:sz w:val="28"/>
          <w:szCs w:val="28"/>
        </w:rPr>
      </w:pPr>
      <w:r w:rsidRPr="1BD842F4">
        <w:rPr>
          <w:b/>
          <w:bCs/>
          <w:sz w:val="28"/>
          <w:szCs w:val="28"/>
        </w:rPr>
        <w:lastRenderedPageBreak/>
        <w:t>Semestergruppemøde:</w:t>
      </w:r>
    </w:p>
    <w:p w14:paraId="1DB2062C" w14:textId="77777777" w:rsidR="00BA1099" w:rsidRDefault="00BA1099" w:rsidP="00BA1099"/>
    <w:p w14:paraId="51A384B3" w14:textId="7CA82AD3" w:rsidR="00BA1099" w:rsidRDefault="11885613" w:rsidP="00BA1099">
      <w:r w:rsidRPr="4EBF1366">
        <w:rPr>
          <w:b/>
          <w:bCs/>
        </w:rPr>
        <w:t xml:space="preserve">Pkt. 1 </w:t>
      </w:r>
      <w:r w:rsidR="00BA1099" w:rsidRPr="4EBF1366">
        <w:rPr>
          <w:b/>
          <w:bCs/>
        </w:rPr>
        <w:t xml:space="preserve">Velkommen til 2. semestergruppemøde og generelle meddelelser </w:t>
      </w:r>
      <w:r w:rsidR="00BA1099">
        <w:br/>
        <w:t>Introducer mødet - start med op</w:t>
      </w:r>
      <w:r w:rsidR="419F475D">
        <w:t xml:space="preserve">følgningspunkter jf. </w:t>
      </w:r>
      <w:r w:rsidR="7E193A21">
        <w:t>R</w:t>
      </w:r>
      <w:r w:rsidR="00BA1099">
        <w:t>eferat</w:t>
      </w:r>
      <w:r w:rsidR="7E193A21">
        <w:t xml:space="preserve">et eller </w:t>
      </w:r>
      <w:r w:rsidR="00BA1099">
        <w:t xml:space="preserve">siden sidst. Generelle meddelelser kan for eksempel være ændringer i skema, mulige relevant studenterjobs, input fra SL, SN, SS el. VIL. </w:t>
      </w:r>
      <w:r w:rsidR="00812FA7">
        <w:t xml:space="preserve">Spørg </w:t>
      </w:r>
      <w:r w:rsidR="008C4755">
        <w:t>til ø</w:t>
      </w:r>
      <w:r w:rsidR="00BA1099">
        <w:t>nsker om tilføjelser af punkter til dagsorden</w:t>
      </w:r>
    </w:p>
    <w:p w14:paraId="0926A225" w14:textId="2704BC73" w:rsidR="00BA1099" w:rsidRDefault="5AED26CB" w:rsidP="00BA1099">
      <w:r w:rsidRPr="4EBF1366">
        <w:rPr>
          <w:b/>
          <w:bCs/>
        </w:rPr>
        <w:t xml:space="preserve">Pkt. 2. </w:t>
      </w:r>
      <w:r w:rsidR="00BA1099" w:rsidRPr="4EBF1366">
        <w:rPr>
          <w:b/>
          <w:bCs/>
        </w:rPr>
        <w:t xml:space="preserve">Opfølgning på statusseminar </w:t>
      </w:r>
      <w:r w:rsidR="00BA1099">
        <w:br/>
        <w:t>Spørg ind til hvordan de studerende oplevede statusseminar – blev informationen givet herom rettidigt</w:t>
      </w:r>
      <w:r w:rsidR="6303534C">
        <w:t>? -</w:t>
      </w:r>
      <w:r w:rsidR="00BA1099">
        <w:t xml:space="preserve"> var der tid nok til de forskellige grupper</w:t>
      </w:r>
      <w:r w:rsidR="1C6FA667">
        <w:t xml:space="preserve">? - </w:t>
      </w:r>
      <w:r w:rsidR="00BA1099">
        <w:t>fik de brugbart feedback</w:t>
      </w:r>
      <w:r w:rsidR="454A7284">
        <w:t>?</w:t>
      </w:r>
      <w:r w:rsidR="00BA1099">
        <w:t xml:space="preserve"> mv.</w:t>
      </w:r>
    </w:p>
    <w:p w14:paraId="2A271420" w14:textId="0BDE47BB" w:rsidR="00BA1099" w:rsidRDefault="66EFF071" w:rsidP="4EBF1366">
      <w:r w:rsidRPr="4EBF1366">
        <w:rPr>
          <w:b/>
          <w:bCs/>
        </w:rPr>
        <w:t>Pkt. 3 S</w:t>
      </w:r>
      <w:r w:rsidR="00BA1099" w:rsidRPr="4EBF1366">
        <w:rPr>
          <w:b/>
          <w:bCs/>
        </w:rPr>
        <w:t>tudiemiljø på semestret</w:t>
      </w:r>
      <w:r w:rsidR="00BA1099">
        <w:br/>
      </w:r>
      <w:r w:rsidR="1B67B005">
        <w:t>Gør opmærksom på at kommentarer vedrørende det fysiske studiemiljø skal indmeldes i Building Support App’en. Der kan derudover spørges ind til fx:</w:t>
      </w:r>
    </w:p>
    <w:p w14:paraId="22B0EC7F" w14:textId="77777777" w:rsidR="00BA1099" w:rsidRDefault="00BA1099" w:rsidP="00BA1099">
      <w:pPr>
        <w:pStyle w:val="Listeafsnit"/>
        <w:numPr>
          <w:ilvl w:val="0"/>
          <w:numId w:val="6"/>
        </w:numPr>
        <w:spacing w:after="160" w:line="259" w:lineRule="auto"/>
        <w:contextualSpacing/>
      </w:pPr>
      <w:r>
        <w:t>Fælles sociale aktiviteter på semesteret (indblik i hvordan de har det)</w:t>
      </w:r>
    </w:p>
    <w:p w14:paraId="786D956E" w14:textId="77777777" w:rsidR="00BA1099" w:rsidRDefault="00BA1099" w:rsidP="00BA1099">
      <w:pPr>
        <w:pStyle w:val="Listeafsnit"/>
        <w:numPr>
          <w:ilvl w:val="0"/>
          <w:numId w:val="6"/>
        </w:numPr>
        <w:spacing w:after="160" w:line="259" w:lineRule="auto"/>
        <w:contextualSpacing/>
      </w:pPr>
      <w:r>
        <w:t>Moodle – organisering af diverse kursusrum og semesterrum</w:t>
      </w:r>
    </w:p>
    <w:p w14:paraId="1F0AA03D" w14:textId="77777777" w:rsidR="00BA1099" w:rsidRDefault="00BA1099" w:rsidP="00BA1099">
      <w:pPr>
        <w:pStyle w:val="Listeafsnit"/>
        <w:numPr>
          <w:ilvl w:val="0"/>
          <w:numId w:val="6"/>
        </w:numPr>
        <w:spacing w:after="160" w:line="259" w:lineRule="auto"/>
        <w:contextualSpacing/>
      </w:pPr>
      <w:r>
        <w:t xml:space="preserve">Kommunikation med </w:t>
      </w:r>
    </w:p>
    <w:p w14:paraId="75B200A0" w14:textId="77777777" w:rsidR="00BA1099" w:rsidRDefault="00BA1099" w:rsidP="00BA1099">
      <w:pPr>
        <w:pStyle w:val="Listeafsnit"/>
        <w:numPr>
          <w:ilvl w:val="1"/>
          <w:numId w:val="6"/>
        </w:numPr>
        <w:spacing w:after="160" w:line="259" w:lineRule="auto"/>
        <w:contextualSpacing/>
      </w:pPr>
      <w:r>
        <w:t xml:space="preserve">underviser, </w:t>
      </w:r>
    </w:p>
    <w:p w14:paraId="48CEEA5E" w14:textId="77777777" w:rsidR="00BA1099" w:rsidRDefault="00BA1099" w:rsidP="00BA1099">
      <w:pPr>
        <w:pStyle w:val="Listeafsnit"/>
        <w:numPr>
          <w:ilvl w:val="1"/>
          <w:numId w:val="6"/>
        </w:numPr>
        <w:spacing w:after="160" w:line="259" w:lineRule="auto"/>
        <w:contextualSpacing/>
      </w:pPr>
      <w:r>
        <w:t>vejleder,</w:t>
      </w:r>
    </w:p>
    <w:p w14:paraId="4501F5E2" w14:textId="77777777" w:rsidR="00BA1099" w:rsidRDefault="00BA1099" w:rsidP="00BA1099">
      <w:pPr>
        <w:pStyle w:val="Listeafsnit"/>
        <w:numPr>
          <w:ilvl w:val="1"/>
          <w:numId w:val="6"/>
        </w:numPr>
        <w:spacing w:after="160" w:line="259" w:lineRule="auto"/>
        <w:contextualSpacing/>
        <w:rPr>
          <w:rFonts w:eastAsiaTheme="minorEastAsia"/>
        </w:rPr>
      </w:pPr>
      <w:r>
        <w:t>casefacilitator</w:t>
      </w:r>
    </w:p>
    <w:p w14:paraId="7742C1DB" w14:textId="77777777" w:rsidR="00BA1099" w:rsidRDefault="00BA1099" w:rsidP="00BA1099">
      <w:pPr>
        <w:pStyle w:val="Listeafsnit"/>
        <w:numPr>
          <w:ilvl w:val="1"/>
          <w:numId w:val="6"/>
        </w:numPr>
        <w:spacing w:after="160" w:line="259" w:lineRule="auto"/>
        <w:contextualSpacing/>
      </w:pPr>
      <w:r>
        <w:t>studiesekretær</w:t>
      </w:r>
    </w:p>
    <w:p w14:paraId="74A9CA00" w14:textId="5CA4E225" w:rsidR="308A97B1" w:rsidRDefault="308A97B1" w:rsidP="4EBF1366">
      <w:r w:rsidRPr="4EBF1366">
        <w:rPr>
          <w:b/>
          <w:bCs/>
        </w:rPr>
        <w:t>Pkt. 4 Studenterrådet har ordet</w:t>
      </w:r>
      <w:r>
        <w:br/>
        <w:t xml:space="preserve">Her har studenterrådet mulighed for at præsentere deres arbejde i rådet, informere om nyt fra SUND-rådet samt evt. </w:t>
      </w:r>
      <w:r w:rsidR="41F59432">
        <w:t>d</w:t>
      </w:r>
      <w:r>
        <w:t>e forskellige tiltag og arrangementer, der bliver planlagt på semesteret</w:t>
      </w:r>
      <w:r w:rsidR="65747431">
        <w:t>. Har arrangementer allerede været afholdt kan der evt. Evalueres på disse.</w:t>
      </w:r>
    </w:p>
    <w:p w14:paraId="5713D7D5" w14:textId="2591AABD" w:rsidR="00BA1099" w:rsidRDefault="65747431" w:rsidP="00BA1099">
      <w:pPr>
        <w:rPr>
          <w:b/>
          <w:bCs/>
        </w:rPr>
      </w:pPr>
      <w:r w:rsidRPr="4EBF1366">
        <w:rPr>
          <w:b/>
          <w:bCs/>
        </w:rPr>
        <w:t xml:space="preserve">Pkt. 5 </w:t>
      </w:r>
      <w:r w:rsidR="00BA1099" w:rsidRPr="4EBF1366">
        <w:rPr>
          <w:b/>
          <w:bCs/>
        </w:rPr>
        <w:t>Semesteraktiviteter</w:t>
      </w:r>
      <w:r w:rsidR="00BA1099">
        <w:br/>
        <w:t>Fortæl kort om eksamensplan</w:t>
      </w:r>
      <w:r w:rsidR="00D27405">
        <w:t>,</w:t>
      </w:r>
      <w:r w:rsidR="00BA1099">
        <w:t xml:space="preserve"> og spørg til om de studerende har fået nødvendig information omkring eksamen m</w:t>
      </w:r>
      <w:r w:rsidR="00D27405">
        <w:t>.</w:t>
      </w:r>
      <w:r w:rsidR="00BA1099">
        <w:t>m</w:t>
      </w:r>
      <w:r w:rsidR="00D27405">
        <w:t>.</w:t>
      </w:r>
    </w:p>
    <w:p w14:paraId="2F4BE829" w14:textId="2C6E5C2A" w:rsidR="00BA1099" w:rsidRDefault="2B5D1625" w:rsidP="4EBF1366">
      <w:r w:rsidRPr="4EBF1366">
        <w:rPr>
          <w:b/>
          <w:bCs/>
        </w:rPr>
        <w:t xml:space="preserve">Pkt. 6 </w:t>
      </w:r>
      <w:r w:rsidR="00BA1099" w:rsidRPr="4EBF1366">
        <w:rPr>
          <w:b/>
          <w:bCs/>
        </w:rPr>
        <w:t>Foreløbig evaluering af kursusmodulerne og kursusaktiviteter</w:t>
      </w:r>
      <w:r w:rsidR="00BA1099">
        <w:br/>
      </w:r>
      <w:r w:rsidR="5AE08514">
        <w:t>Studiesekretæren inviterer kursusmodulansvarlige til at deltage i mødet og der spørges ind til hvert kursus separat. T</w:t>
      </w:r>
      <w:r w:rsidR="00BA1099">
        <w:t xml:space="preserve">ag udgangspunkt i semesterbeskrivelsen, og studerendes forventninger til kursusmodulet ud fra læringsmål, </w:t>
      </w:r>
      <w:r w:rsidR="50A5AF0F">
        <w:t xml:space="preserve">fx </w:t>
      </w:r>
      <w:r w:rsidR="00BA1099">
        <w:t>er der mangler</w:t>
      </w:r>
      <w:r w:rsidR="12D2B916">
        <w:t xml:space="preserve">? - </w:t>
      </w:r>
      <w:r w:rsidR="00BA1099">
        <w:t>stoftrængsel</w:t>
      </w:r>
      <w:r w:rsidR="01508A6D">
        <w:t>?</w:t>
      </w:r>
      <w:r w:rsidR="00BA1099">
        <w:t xml:space="preserve"> </w:t>
      </w:r>
      <w:r w:rsidR="4BE17B4F">
        <w:t xml:space="preserve">- </w:t>
      </w:r>
      <w:r w:rsidR="00BA1099">
        <w:t>gode overensstemmelser</w:t>
      </w:r>
      <w:r w:rsidR="5C856C5A">
        <w:t>?</w:t>
      </w:r>
      <w:r w:rsidR="00BA1099">
        <w:t xml:space="preserve"> etc. Spørg ind til hvor meget tid de studerende anvender til de forskellige moduler</w:t>
      </w:r>
      <w:r w:rsidR="2C4C3CD2">
        <w:t xml:space="preserve"> og i</w:t>
      </w:r>
      <w:r w:rsidR="00BA1099">
        <w:t>talesæt studieintensitet</w:t>
      </w:r>
      <w:r w:rsidR="0500F087">
        <w:t>.</w:t>
      </w:r>
      <w:r w:rsidR="00BA1099">
        <w:t xml:space="preserve"> </w:t>
      </w:r>
    </w:p>
    <w:p w14:paraId="1D2F0549" w14:textId="444AB7A8" w:rsidR="00BA1099" w:rsidRDefault="67E09C6E">
      <w:r w:rsidRPr="4EBF1366">
        <w:rPr>
          <w:b/>
          <w:bCs/>
        </w:rPr>
        <w:t xml:space="preserve">Pkt. 7 </w:t>
      </w:r>
      <w:r w:rsidR="00BA1099" w:rsidRPr="4EBF1366">
        <w:rPr>
          <w:b/>
          <w:bCs/>
        </w:rPr>
        <w:t>Foreløbige evaluering af projektmodulet</w:t>
      </w:r>
      <w:r w:rsidR="00BA1099">
        <w:br/>
        <w:t>Spørg ind til internt og eksternt samarbejde i hver projektgruppe</w:t>
      </w:r>
      <w:r w:rsidR="00BA1099">
        <w:br/>
        <w:t>Spørg ind til tidsplanlægning</w:t>
      </w:r>
      <w:r w:rsidR="00BA1099">
        <w:br/>
        <w:t>Spørg ind til behov for midler (</w:t>
      </w:r>
      <w:hyperlink r:id="rId13" w:anchor="tilskud-til-transport-ved-projektarbejde-(studien%C3%A6vnet-pulje)">
        <w:r w:rsidR="00D27405" w:rsidRPr="4EBF1366">
          <w:rPr>
            <w:rStyle w:val="Hyperlink"/>
          </w:rPr>
          <w:t>Interne sider for studerende og undervisere - Aalborg University (aau.dk)</w:t>
        </w:r>
      </w:hyperlink>
    </w:p>
    <w:p w14:paraId="55C2CA7B" w14:textId="73DA353C" w:rsidR="627ABA5D" w:rsidRDefault="627ABA5D" w:rsidP="4EBF1366">
      <w:r w:rsidRPr="4EBF1366">
        <w:rPr>
          <w:b/>
          <w:bCs/>
        </w:rPr>
        <w:t>Pkt. 8 Tilføj evt. andre relevante punkter</w:t>
      </w:r>
    </w:p>
    <w:tbl>
      <w:tblPr>
        <w:tblStyle w:val="Tabel-Gitter"/>
        <w:tblW w:w="10169" w:type="dxa"/>
        <w:tblInd w:w="-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044"/>
        <w:gridCol w:w="125"/>
      </w:tblGrid>
      <w:tr w:rsidR="00C502FD" w:rsidRPr="00515878" w14:paraId="1F00F08D" w14:textId="77777777" w:rsidTr="4EBF1366">
        <w:trPr>
          <w:trHeight w:val="2278"/>
        </w:trPr>
        <w:tc>
          <w:tcPr>
            <w:tcW w:w="10169" w:type="dxa"/>
            <w:gridSpan w:val="2"/>
          </w:tcPr>
          <w:tbl>
            <w:tblPr>
              <w:tblStyle w:val="Tabel-Gitter"/>
              <w:tblW w:w="1000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521"/>
              <w:gridCol w:w="2486"/>
            </w:tblGrid>
            <w:tr w:rsidR="00C502FD" w:rsidRPr="00515878" w14:paraId="3F1BF9EC" w14:textId="77777777" w:rsidTr="003216B1">
              <w:trPr>
                <w:trHeight w:val="1285"/>
              </w:trPr>
              <w:tc>
                <w:tcPr>
                  <w:tcW w:w="7521" w:type="dxa"/>
                </w:tcPr>
                <w:p w14:paraId="30E2C6A5" w14:textId="24660D7B" w:rsidR="00C502FD" w:rsidRDefault="00000000" w:rsidP="00090DDB">
                  <w:pPr>
                    <w:tabs>
                      <w:tab w:val="left" w:pos="7230"/>
                    </w:tabs>
                    <w:spacing w:after="0"/>
                    <w:rPr>
                      <w:rStyle w:val="Typografi2"/>
                    </w:rPr>
                  </w:pPr>
                  <w:sdt>
                    <w:sdtPr>
                      <w:rPr>
                        <w:rStyle w:val="Typografi2"/>
                      </w:rPr>
                      <w:alias w:val="Fortrolighed"/>
                      <w:tag w:val="Fortrolighed"/>
                      <w:id w:val="-435743868"/>
                      <w:lock w:val="sdtLocked"/>
                      <w:placeholder>
                        <w:docPart w:val="B7108E22723C4EF996AD9449D599ED3F"/>
                      </w:placeholder>
                      <w:showingPlcHdr/>
                      <w:comboBox>
                        <w:listItem w:value="Vælg et element."/>
                        <w:listItem w:displayText="Fortroligt" w:value="Fortroligt"/>
                        <w:listItem w:displayText="Kan frit distribueres" w:value="Kan frit distribueres"/>
                      </w:comboBox>
                    </w:sdtPr>
                    <w:sdtEndPr>
                      <w:rPr>
                        <w:rStyle w:val="Typografi1"/>
                      </w:rPr>
                    </w:sdtEndPr>
                    <w:sdtContent>
                      <w:r w:rsidR="00BA1099" w:rsidRPr="0090693B">
                        <w:rPr>
                          <w:rStyle w:val="Pladsholdertekst"/>
                        </w:rPr>
                        <w:t>Vælg et element.</w:t>
                      </w:r>
                    </w:sdtContent>
                  </w:sdt>
                </w:p>
                <w:sdt>
                  <w:sdtPr>
                    <w:rPr>
                      <w:rStyle w:val="Typografi11"/>
                    </w:rPr>
                    <w:alias w:val="Tilstand"/>
                    <w:tag w:val="Tilstand"/>
                    <w:id w:val="1835731456"/>
                    <w:lock w:val="sdtLocked"/>
                    <w:placeholder>
                      <w:docPart w:val="B35E301AFD944C639DAD32463710F090"/>
                    </w:placeholder>
                    <w:showingPlcHdr/>
                    <w:dropDownList>
                      <w:listItem w:value="Vælg et element."/>
                      <w:listItem w:displayText="Udkast" w:value="Udkast"/>
                      <w:listItem w:displayText="Godkendt" w:value="Godkendt"/>
                    </w:dropDownList>
                  </w:sdtPr>
                  <w:sdtEndPr>
                    <w:rPr>
                      <w:rStyle w:val="Standardskrifttypeiafsnit"/>
                      <w:rFonts w:cs="Arial"/>
                      <w:i w:val="0"/>
                      <w:szCs w:val="20"/>
                    </w:rPr>
                  </w:sdtEndPr>
                  <w:sdtContent>
                    <w:p w14:paraId="0F275DA6" w14:textId="7918E5C1" w:rsidR="00C502FD" w:rsidRDefault="00090DDB" w:rsidP="00BA1099">
                      <w:pPr>
                        <w:tabs>
                          <w:tab w:val="left" w:pos="7230"/>
                        </w:tabs>
                        <w:spacing w:after="0"/>
                        <w:rPr>
                          <w:rFonts w:cs="Arial"/>
                          <w:szCs w:val="20"/>
                        </w:rPr>
                      </w:pPr>
                      <w:r w:rsidRPr="00313BB2">
                        <w:rPr>
                          <w:rStyle w:val="Pladsholdertekst"/>
                        </w:rPr>
                        <w:t>Vælg et element.</w:t>
                      </w:r>
                    </w:p>
                  </w:sdtContent>
                </w:sdt>
                <w:p w14:paraId="744060D3" w14:textId="77777777" w:rsidR="00C36F29" w:rsidRDefault="00C36F29" w:rsidP="00C36F29">
                  <w:pPr>
                    <w:tabs>
                      <w:tab w:val="left" w:pos="7230"/>
                    </w:tabs>
                    <w:rPr>
                      <w:rFonts w:cs="Arial"/>
                      <w:b/>
                      <w:szCs w:val="20"/>
                    </w:rPr>
                  </w:pPr>
                </w:p>
                <w:p w14:paraId="64CF6F58" w14:textId="77777777" w:rsidR="00C502FD" w:rsidRPr="00C36F29" w:rsidRDefault="00C36F29" w:rsidP="00C36F29">
                  <w:pPr>
                    <w:tabs>
                      <w:tab w:val="left" w:pos="7230"/>
                    </w:tabs>
                    <w:rPr>
                      <w:rFonts w:cs="Arial"/>
                      <w:b/>
                      <w:szCs w:val="20"/>
                    </w:rPr>
                  </w:pPr>
                  <w:r>
                    <w:rPr>
                      <w:rFonts w:cs="Arial"/>
                      <w:b/>
                      <w:szCs w:val="20"/>
                    </w:rPr>
                    <w:br/>
                  </w:r>
                  <w:r w:rsidR="00C502FD" w:rsidRPr="00F96CD0">
                    <w:rPr>
                      <w:rFonts w:cs="Arial"/>
                      <w:b/>
                      <w:szCs w:val="20"/>
                    </w:rPr>
                    <w:t xml:space="preserve"> </w:t>
                  </w:r>
                  <w:r w:rsidR="00937DF4">
                    <w:rPr>
                      <w:rFonts w:cs="Arial"/>
                      <w:b/>
                      <w:szCs w:val="20"/>
                    </w:rPr>
                    <w:br/>
                  </w:r>
                </w:p>
              </w:tc>
              <w:tc>
                <w:tcPr>
                  <w:tcW w:w="2486" w:type="dxa"/>
                </w:tcPr>
                <w:p w14:paraId="04EF6401" w14:textId="77777777" w:rsidR="00C502FD" w:rsidRPr="0069585B" w:rsidRDefault="00C502FD" w:rsidP="0069585B">
                  <w:pPr>
                    <w:pStyle w:val="Ingenafstand"/>
                    <w:rPr>
                      <w:rStyle w:val="Kraftigfremhvning"/>
                    </w:rPr>
                  </w:pPr>
                  <w:r w:rsidRPr="0069585B">
                    <w:rPr>
                      <w:rStyle w:val="Kraftigfremhvning"/>
                      <w:b/>
                    </w:rPr>
                    <w:t>Aalborg Universitet</w:t>
                  </w:r>
                  <w:r w:rsidR="000C785A">
                    <w:rPr>
                      <w:rStyle w:val="Kraftigfremhvning"/>
                    </w:rPr>
                    <w:br/>
                    <w:t>Postboks 159</w:t>
                  </w:r>
                  <w:r w:rsidR="000C785A">
                    <w:rPr>
                      <w:rStyle w:val="Kraftigfremhvning"/>
                    </w:rPr>
                    <w:br/>
                    <w:t>9100</w:t>
                  </w:r>
                  <w:r w:rsidRPr="0069585B">
                    <w:rPr>
                      <w:rStyle w:val="Kraftigfremhvning"/>
                    </w:rPr>
                    <w:t xml:space="preserve"> Aalborg</w:t>
                  </w:r>
                </w:p>
                <w:p w14:paraId="6EDC3674" w14:textId="77777777" w:rsidR="0069585B" w:rsidRDefault="0069585B" w:rsidP="0069585B">
                  <w:pPr>
                    <w:pStyle w:val="Ingenafstand"/>
                    <w:rPr>
                      <w:rStyle w:val="Kraftigfremhvning"/>
                    </w:rPr>
                  </w:pPr>
                </w:p>
                <w:p w14:paraId="1121F3E8" w14:textId="77777777" w:rsidR="00C502FD" w:rsidRPr="0069585B" w:rsidRDefault="00C502FD" w:rsidP="0069585B">
                  <w:pPr>
                    <w:pStyle w:val="Ingenafstand"/>
                    <w:rPr>
                      <w:rStyle w:val="Kraftigfremhvning"/>
                      <w:b/>
                    </w:rPr>
                  </w:pPr>
                  <w:r w:rsidRPr="0069585B">
                    <w:rPr>
                      <w:rStyle w:val="Kraftigfremhvning"/>
                      <w:b/>
                    </w:rPr>
                    <w:t>Sagsbehandler:</w:t>
                  </w:r>
                </w:p>
                <w:p w14:paraId="5E96D72F" w14:textId="77777777" w:rsidR="00C502FD" w:rsidRPr="0069585B" w:rsidRDefault="00000000" w:rsidP="0069585B">
                  <w:pPr>
                    <w:pStyle w:val="Ingenafstand"/>
                    <w:rPr>
                      <w:rStyle w:val="Kraftigfremhvning"/>
                    </w:rPr>
                  </w:pPr>
                  <w:sdt>
                    <w:sdtPr>
                      <w:rPr>
                        <w:rStyle w:val="Kraftigfremhvning"/>
                      </w:rPr>
                      <w:alias w:val="(Dokument, Sagsbehandler) Navn 1"/>
                      <w:tag w:val="&lt;Tag&gt;&lt;Xpath&gt;/ns0:Root[1]/ns0:data[@id='9733590E-B905-4B87-B8C7-4FE6DE8F80A3']/ns0:value&lt;/Xpath&gt;&lt;/Tag&gt;"/>
                      <w:id w:val="442034409"/>
                      <w:placeholder>
                        <w:docPart w:val="B394B7C67A764B868872AD54CF0C30A3"/>
                      </w:placeholder>
                      <w:showingPlcHdr/>
                      <w:dataBinding w:prefixMappings="xmlns:ns0='Workzone'" w:xpath="//ns0:Root[1]/ns0:data[@id='9733590E-B905-4B87-B8C7-4FE6DE8F80A3']/ns0:value" w:storeItemID="{17B0ED79-6397-4EC3-9AA2-F757F70F2A04}"/>
                      <w:text/>
                    </w:sdtPr>
                    <w:sdtContent>
                      <w:r w:rsidR="00C502FD" w:rsidRPr="003C1729">
                        <w:rPr>
                          <w:rStyle w:val="Kraftigfremhvning"/>
                        </w:rPr>
                        <w:t>[Navn 1]</w:t>
                      </w:r>
                    </w:sdtContent>
                  </w:sdt>
                  <w:r w:rsidR="00C502FD" w:rsidRPr="0069585B">
                    <w:rPr>
                      <w:rStyle w:val="Kraftigfremhvning"/>
                    </w:rPr>
                    <w:t xml:space="preserve"> </w:t>
                  </w:r>
                  <w:sdt>
                    <w:sdtPr>
                      <w:rPr>
                        <w:iCs/>
                      </w:rPr>
                      <w:alias w:val="(Dokument, Sagsbehandler) Navn 2"/>
                      <w:tag w:val="&lt;Tag&gt;&lt;Xpath&gt;/ns0:Root[1]/ns0:data[@id='B480A2E6-4AA4-46BB-A3EB-50BB1BF32DCA']/ns0:value&lt;/Xpath&gt;&lt;/Tag&gt;"/>
                      <w:id w:val="-1044598035"/>
                      <w:placeholder>
                        <w:docPart w:val="EE46AE88A6AB4E92B58187481D574B6B"/>
                      </w:placeholder>
                      <w:showingPlcHdr/>
                      <w:dataBinding w:prefixMappings="xmlns:ns0='Workzone'" w:xpath="/ns0:Root[1]/ns0:data[@id='B480A2E6-4AA4-46BB-A3EB-50BB1BF32DCA']/ns0:value" w:storeItemID="{17B0ED79-6397-4EC3-9AA2-F757F70F2A04}"/>
                      <w:text/>
                    </w:sdtPr>
                    <w:sdtContent>
                      <w:r w:rsidR="003C1729" w:rsidRPr="003C1729">
                        <w:rPr>
                          <w:iCs/>
                        </w:rPr>
                        <w:t>[Navn 2]</w:t>
                      </w:r>
                    </w:sdtContent>
                  </w:sdt>
                </w:p>
                <w:p w14:paraId="5BC9FFFD" w14:textId="77777777" w:rsidR="00C502FD" w:rsidRPr="00CC560C" w:rsidRDefault="00C502FD" w:rsidP="0069585B">
                  <w:pPr>
                    <w:pStyle w:val="Ingenafstand"/>
                    <w:rPr>
                      <w:rStyle w:val="Kraftigfremhvning"/>
                    </w:rPr>
                  </w:pPr>
                  <w:r w:rsidRPr="00CC560C">
                    <w:rPr>
                      <w:rStyle w:val="Kraftigfremhvning"/>
                    </w:rPr>
                    <w:t xml:space="preserve">Telefon: </w:t>
                  </w:r>
                  <w:sdt>
                    <w:sdtPr>
                      <w:rPr>
                        <w:rStyle w:val="Kraftigfremhvning"/>
                      </w:rPr>
                      <w:alias w:val="(Dokument, Sagsbehandler) Tlfnr."/>
                      <w:id w:val="1512173314"/>
                      <w:placeholder>
                        <w:docPart w:val="8D3FDD5A4304406C96EB4E3B3D97AE14"/>
                      </w:placeholder>
                      <w:showingPlcHdr/>
                      <w:dataBinding w:prefixMappings="xmlns:ns0='Workzone'" w:xpath="//ns0:Root[1]/ns0:data[@id='567FBE68-2975-4779-9AB6-B8E1173DB6D2']/ns0:value" w:storeItemID="{17B0ED79-6397-4EC3-9AA2-F757F70F2A04}"/>
                      <w:text/>
                    </w:sdtPr>
                    <w:sdtContent>
                      <w:r w:rsidRPr="00CC560C">
                        <w:rPr>
                          <w:rStyle w:val="Kraftigfremhvning"/>
                        </w:rPr>
                        <w:t>[Tlfnr.]</w:t>
                      </w:r>
                    </w:sdtContent>
                  </w:sdt>
                </w:p>
                <w:p w14:paraId="6F6E658C" w14:textId="77777777" w:rsidR="00C502FD" w:rsidRPr="00CC560C" w:rsidRDefault="00C502FD" w:rsidP="0069585B">
                  <w:pPr>
                    <w:pStyle w:val="Ingenafstand"/>
                    <w:rPr>
                      <w:rStyle w:val="Kraftigfremhvning"/>
                    </w:rPr>
                  </w:pPr>
                  <w:r w:rsidRPr="00CC560C">
                    <w:rPr>
                      <w:rStyle w:val="Kraftigfremhvning"/>
                    </w:rPr>
                    <w:t xml:space="preserve">Email: </w:t>
                  </w:r>
                  <w:sdt>
                    <w:sdtPr>
                      <w:rPr>
                        <w:rStyle w:val="Kraftigfremhvning"/>
                      </w:rPr>
                      <w:alias w:val="(Dokument, Sagsbehandler) E-mail"/>
                      <w:id w:val="993454102"/>
                      <w:placeholder>
                        <w:docPart w:val="ADB260A8A3F240FCA0438BDE5C0C8AAF"/>
                      </w:placeholder>
                      <w:showingPlcHdr/>
                      <w:dataBinding w:prefixMappings="xmlns:ns0='Workzone'" w:xpath="//ns0:Root[1]/ns0:data[@id='AE0F6F2C-F0A4-4BFE-96D9-96533598AA5A']/ns0:value" w:storeItemID="{17B0ED79-6397-4EC3-9AA2-F757F70F2A04}"/>
                      <w:text/>
                    </w:sdtPr>
                    <w:sdtContent>
                      <w:r w:rsidRPr="00CC560C">
                        <w:rPr>
                          <w:rStyle w:val="Kraftigfremhvning"/>
                        </w:rPr>
                        <w:t>[E-mail]</w:t>
                      </w:r>
                    </w:sdtContent>
                  </w:sdt>
                </w:p>
                <w:p w14:paraId="793AA77D" w14:textId="77777777" w:rsidR="00C502FD" w:rsidRPr="00CC560C" w:rsidRDefault="00C502FD" w:rsidP="0069585B">
                  <w:pPr>
                    <w:pStyle w:val="Ingenafstand"/>
                    <w:rPr>
                      <w:rStyle w:val="Kraftigfremhvning"/>
                    </w:rPr>
                  </w:pPr>
                </w:p>
                <w:p w14:paraId="5A385B86" w14:textId="77777777" w:rsidR="00C502FD" w:rsidRPr="0069585B" w:rsidRDefault="00C502FD" w:rsidP="0069585B">
                  <w:pPr>
                    <w:pStyle w:val="Ingenafstand"/>
                    <w:rPr>
                      <w:rStyle w:val="Kraftigfremhvning"/>
                    </w:rPr>
                  </w:pPr>
                  <w:r w:rsidRPr="0069585B">
                    <w:rPr>
                      <w:rStyle w:val="Kraftigfremhvning"/>
                    </w:rPr>
                    <w:t xml:space="preserve">Dato: </w:t>
                  </w:r>
                  <w:sdt>
                    <w:sdtPr>
                      <w:rPr>
                        <w:rStyle w:val="Kraftigfremhvning"/>
                      </w:rPr>
                      <w:alias w:val="(Dokument) Brevdato"/>
                      <w:id w:val="-2083670237"/>
                      <w:placeholder>
                        <w:docPart w:val="60610689ED7A4293B0A6973F8496D49C"/>
                      </w:placeholder>
                      <w:showingPlcHdr/>
                      <w:dataBinding w:prefixMappings="xmlns:ns0='Workzone'" w:xpath="//ns0:Root[1]/ns0:data[@id='49EEA436-06AC-4EBB-BB5F-589B474AFE29']/ns0:value" w:storeItemID="{00000000-0000-0000-0000-000000000000}"/>
                      <w:date>
                        <w:dateFormat w:val="dd-MM-yyyy"/>
                        <w:lid w:val="da-DK"/>
                        <w:storeMappedDataAs w:val="dateTime"/>
                        <w:calendar w:val="gregorian"/>
                      </w:date>
                    </w:sdtPr>
                    <w:sdtContent>
                      <w:r w:rsidRPr="0069585B">
                        <w:rPr>
                          <w:rStyle w:val="Kraftigfremhvning"/>
                        </w:rPr>
                        <w:t>[Brevdato]</w:t>
                      </w:r>
                    </w:sdtContent>
                  </w:sdt>
                  <w:r w:rsidRPr="0069585B">
                    <w:rPr>
                      <w:rStyle w:val="Kraftigfremhvning"/>
                    </w:rPr>
                    <w:br/>
                    <w:t xml:space="preserve">Sagsnr.: </w:t>
                  </w:r>
                  <w:sdt>
                    <w:sdtPr>
                      <w:rPr>
                        <w:rStyle w:val="Kraftigfremhvning"/>
                      </w:rPr>
                      <w:alias w:val="(Sag) Sagsnr."/>
                      <w:tag w:val="&lt;Tag&gt;&lt;Xpath&gt;/ns0:Root[1]/ns0:data[@id='4A247CA3-F186-4472-80F1-88BC39AA9062']/ns0:value&lt;/Xpath&gt;&lt;/Tag&gt;"/>
                      <w:id w:val="892925063"/>
                      <w:placeholder>
                        <w:docPart w:val="A414503231754BE4BD76BD487A2966DF"/>
                      </w:placeholder>
                      <w:showingPlcHdr/>
                      <w:dataBinding w:prefixMappings="xmlns:ns0='Workzone'" w:xpath="//ns0:Root[1]/ns0:data[@id='4A247CA3-F186-4472-80F1-88BC39AA9062']/ns0:value" w:storeItemID="{00000000-0000-0000-0000-000000000000}"/>
                      <w:text/>
                    </w:sdtPr>
                    <w:sdtContent>
                      <w:r w:rsidRPr="003C1729">
                        <w:rPr>
                          <w:rStyle w:val="Kraftigfremhvning"/>
                        </w:rPr>
                        <w:t>[Sagsnr.]</w:t>
                      </w:r>
                    </w:sdtContent>
                  </w:sdt>
                </w:p>
              </w:tc>
            </w:tr>
          </w:tbl>
          <w:p w14:paraId="2F4FAF32" w14:textId="77777777" w:rsidR="00C502FD" w:rsidRPr="000F166E" w:rsidRDefault="00C502FD" w:rsidP="00EC11C5">
            <w:pPr>
              <w:tabs>
                <w:tab w:val="left" w:pos="7230"/>
              </w:tabs>
              <w:rPr>
                <w:rFonts w:cs="Arial"/>
                <w:szCs w:val="20"/>
              </w:rPr>
            </w:pPr>
          </w:p>
        </w:tc>
      </w:tr>
      <w:tr w:rsidR="00F53524" w14:paraId="16266992" w14:textId="77777777" w:rsidTr="4EBF136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211A52"/>
          <w:tblCellMar>
            <w:top w:w="113" w:type="dxa"/>
            <w:left w:w="108" w:type="dxa"/>
            <w:bottom w:w="113" w:type="dxa"/>
            <w:right w:w="108" w:type="dxa"/>
          </w:tblCellMar>
        </w:tblPrEx>
        <w:trPr>
          <w:gridAfter w:val="1"/>
          <w:wAfter w:w="125" w:type="dxa"/>
        </w:trPr>
        <w:tc>
          <w:tcPr>
            <w:tcW w:w="10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1A52"/>
            <w:vAlign w:val="center"/>
          </w:tcPr>
          <w:p w14:paraId="02190D78" w14:textId="1A71B9E9" w:rsidR="00F53524" w:rsidRDefault="00F53524" w:rsidP="4EBF1366">
            <w:pPr>
              <w:tabs>
                <w:tab w:val="left" w:pos="7230"/>
              </w:tabs>
              <w:spacing w:after="0"/>
              <w:ind w:right="-288"/>
              <w:rPr>
                <w:rFonts w:cs="Arial"/>
                <w:b/>
                <w:bCs/>
              </w:rPr>
            </w:pPr>
            <w:r w:rsidRPr="4EBF1366">
              <w:rPr>
                <w:rFonts w:cs="Arial"/>
                <w:color w:val="FFFFFF" w:themeColor="background1"/>
              </w:rPr>
              <w:t xml:space="preserve">Referat af </w:t>
            </w:r>
            <w:r w:rsidR="00F32DDB" w:rsidRPr="4EBF1366">
              <w:rPr>
                <w:rFonts w:cs="Arial"/>
                <w:color w:val="FFFFFF" w:themeColor="background1"/>
              </w:rPr>
              <w:t xml:space="preserve">Semestergruppemøde </w:t>
            </w:r>
            <w:r w:rsidR="0D12C666" w:rsidRPr="4EBF1366">
              <w:rPr>
                <w:rFonts w:cs="Arial"/>
                <w:color w:val="FFFFFF" w:themeColor="background1"/>
              </w:rPr>
              <w:t xml:space="preserve">1 </w:t>
            </w:r>
            <w:r w:rsidR="0D12C666" w:rsidRPr="4EBF1366">
              <w:rPr>
                <w:rFonts w:cs="Arial"/>
                <w:color w:val="FFFFFF" w:themeColor="background1"/>
                <w:highlight w:val="yellow"/>
              </w:rPr>
              <w:t>ELLER</w:t>
            </w:r>
            <w:r w:rsidR="0D12C666" w:rsidRPr="4EBF1366">
              <w:rPr>
                <w:rFonts w:cs="Arial"/>
                <w:color w:val="FFFFFF" w:themeColor="background1"/>
              </w:rPr>
              <w:t xml:space="preserve"> 2 </w:t>
            </w:r>
            <w:r w:rsidR="00F32DDB" w:rsidRPr="4EBF1366">
              <w:rPr>
                <w:rFonts w:cs="Arial"/>
                <w:color w:val="FFFFFF" w:themeColor="background1"/>
              </w:rPr>
              <w:t xml:space="preserve">for </w:t>
            </w:r>
            <w:r w:rsidRPr="4EBF1366">
              <w:rPr>
                <w:rFonts w:cs="Arial"/>
                <w:color w:val="FFFFFF" w:themeColor="background1"/>
              </w:rPr>
              <w:t xml:space="preserve"> </w:t>
            </w:r>
            <w:sdt>
              <w:sdtPr>
                <w:rPr>
                  <w:rStyle w:val="Typografi7"/>
                </w:rPr>
                <w:id w:val="1771500463"/>
                <w:lock w:val="sdtLocked"/>
                <w:placeholder>
                  <w:docPart w:val="91521B9EA24E4DD68B648DB18CE6CD5A"/>
                </w:placeholder>
                <w:showingPlcHdr/>
                <w15:color w:val="FFFFFF"/>
                <w:text/>
              </w:sdtPr>
              <w:sdtEndPr>
                <w:rPr>
                  <w:rStyle w:val="Standardskrifttypeiafsnit"/>
                  <w:rFonts w:cs="Arial"/>
                  <w:color w:val="auto"/>
                </w:rPr>
              </w:sdtEndPr>
              <w:sdtContent>
                <w:r w:rsidRPr="4EBF1366">
                  <w:rPr>
                    <w:rStyle w:val="Pladsholdertekst"/>
                  </w:rPr>
                  <w:t>Klik eller tryk her for at skrive tekst.</w:t>
                </w:r>
              </w:sdtContent>
            </w:sdt>
            <w:r w:rsidRPr="4EBF1366">
              <w:rPr>
                <w:rStyle w:val="Typografi7"/>
              </w:rPr>
              <w:t xml:space="preserve"> den </w:t>
            </w:r>
            <w:sdt>
              <w:sdtPr>
                <w:rPr>
                  <w:rStyle w:val="Typografi7"/>
                </w:rPr>
                <w:id w:val="3104994"/>
                <w:placeholder>
                  <w:docPart w:val="9B489520158D4A78908557259B2B2047"/>
                </w:placeholder>
                <w:showingPlcHdr/>
                <w:date>
                  <w:dateFormat w:val="d. MMMM yyyy"/>
                  <w:lid w:val="da-DK"/>
                  <w:storeMappedDataAs w:val="dateTime"/>
                  <w:calendar w:val="gregorian"/>
                </w:date>
              </w:sdtPr>
              <w:sdtContent>
                <w:r w:rsidRPr="4EBF1366">
                  <w:rPr>
                    <w:rStyle w:val="Pladsholdertekst"/>
                  </w:rPr>
                  <w:t>Klik eller tryk for at angive en dato.</w:t>
                </w:r>
              </w:sdtContent>
            </w:sdt>
          </w:p>
        </w:tc>
      </w:tr>
    </w:tbl>
    <w:p w14:paraId="5AACC9A0" w14:textId="77777777" w:rsidR="00C502FD" w:rsidRPr="00F22588" w:rsidRDefault="00F53524" w:rsidP="00C502FD">
      <w:pPr>
        <w:tabs>
          <w:tab w:val="left" w:pos="7230"/>
        </w:tabs>
        <w:rPr>
          <w:rFonts w:cs="Arial"/>
          <w:b/>
          <w:szCs w:val="16"/>
        </w:rPr>
      </w:pPr>
      <w:r>
        <w:rPr>
          <w:rFonts w:cs="Arial"/>
          <w:b/>
          <w:szCs w:val="16"/>
        </w:rPr>
        <w:br/>
      </w:r>
      <w:r w:rsidR="00C502FD" w:rsidRPr="00F22588">
        <w:rPr>
          <w:rFonts w:cs="Arial"/>
          <w:b/>
          <w:szCs w:val="16"/>
        </w:rPr>
        <w:t xml:space="preserve">Deltagere: </w:t>
      </w:r>
      <w:sdt>
        <w:sdtPr>
          <w:rPr>
            <w:rStyle w:val="Typografi5"/>
          </w:rPr>
          <w:id w:val="1133673621"/>
          <w:placeholder>
            <w:docPart w:val="01968B57543E4B418F20F9F62F01430D"/>
          </w:placeholder>
          <w:temporary/>
          <w:showingPlcHdr/>
        </w:sdtPr>
        <w:sdtEndPr>
          <w:rPr>
            <w:rStyle w:val="Standardskrifttypeiafsnit"/>
            <w:rFonts w:cs="Arial"/>
            <w:b/>
            <w:szCs w:val="16"/>
          </w:rPr>
        </w:sdtEndPr>
        <w:sdtContent>
          <w:r w:rsidR="00C502FD" w:rsidRPr="00846026">
            <w:rPr>
              <w:rStyle w:val="Pladsholdertekst"/>
            </w:rPr>
            <w:t xml:space="preserve">Klik eller tryk her for at skrive </w:t>
          </w:r>
          <w:r w:rsidR="00C502FD">
            <w:rPr>
              <w:rStyle w:val="Pladsholdertekst"/>
            </w:rPr>
            <w:t>deltagere/faste medlemmer.</w:t>
          </w:r>
        </w:sdtContent>
      </w:sdt>
    </w:p>
    <w:p w14:paraId="31BFE9D3" w14:textId="77777777" w:rsidR="00C502FD" w:rsidRPr="00F22588" w:rsidRDefault="00C502FD" w:rsidP="00C502FD">
      <w:pPr>
        <w:tabs>
          <w:tab w:val="left" w:pos="7230"/>
        </w:tabs>
        <w:rPr>
          <w:rFonts w:cs="Arial"/>
          <w:b/>
          <w:szCs w:val="16"/>
        </w:rPr>
      </w:pPr>
      <w:r w:rsidRPr="00F22588">
        <w:rPr>
          <w:rFonts w:cs="Arial"/>
          <w:b/>
          <w:szCs w:val="16"/>
        </w:rPr>
        <w:t xml:space="preserve">Afbud: </w:t>
      </w:r>
      <w:sdt>
        <w:sdtPr>
          <w:rPr>
            <w:rStyle w:val="Typografi4"/>
          </w:rPr>
          <w:id w:val="-999195811"/>
          <w:placeholder>
            <w:docPart w:val="515077E005F049B09C11C13CED2236DD"/>
          </w:placeholder>
          <w:temporary/>
          <w:showingPlcHdr/>
        </w:sdtPr>
        <w:sdtEndPr>
          <w:rPr>
            <w:rStyle w:val="Standardskrifttypeiafsnit"/>
            <w:rFonts w:cs="Arial"/>
            <w:b/>
            <w:szCs w:val="16"/>
          </w:rPr>
        </w:sdtEndPr>
        <w:sdtContent>
          <w:r w:rsidRPr="00846026">
            <w:rPr>
              <w:rStyle w:val="Pladsholdertekst"/>
            </w:rPr>
            <w:t xml:space="preserve">Klik eller tryk her for at skrive </w:t>
          </w:r>
          <w:r>
            <w:rPr>
              <w:rStyle w:val="Pladsholdertekst"/>
            </w:rPr>
            <w:t>afbud fra faste medlemmer/deltagere</w:t>
          </w:r>
          <w:r w:rsidRPr="00846026">
            <w:rPr>
              <w:rStyle w:val="Pladsholdertekst"/>
            </w:rPr>
            <w:t>.</w:t>
          </w:r>
        </w:sdtContent>
      </w:sdt>
    </w:p>
    <w:p w14:paraId="2A7A104E" w14:textId="77777777" w:rsidR="00C502FD" w:rsidRDefault="00C502FD" w:rsidP="00C502FD">
      <w:pPr>
        <w:tabs>
          <w:tab w:val="left" w:pos="7230"/>
        </w:tabs>
        <w:rPr>
          <w:rFonts w:cs="Arial"/>
          <w:b/>
          <w:szCs w:val="16"/>
        </w:rPr>
      </w:pPr>
      <w:r w:rsidRPr="00F22588">
        <w:rPr>
          <w:rFonts w:cs="Arial"/>
          <w:b/>
          <w:szCs w:val="16"/>
        </w:rPr>
        <w:t xml:space="preserve">Øvrige deltagere: </w:t>
      </w:r>
      <w:sdt>
        <w:sdtPr>
          <w:rPr>
            <w:rStyle w:val="Typografi3"/>
          </w:rPr>
          <w:id w:val="24453993"/>
          <w:placeholder>
            <w:docPart w:val="FA82DC4F99944EE3AEDC1A8C4C0377F6"/>
          </w:placeholder>
          <w:temporary/>
          <w:showingPlcHdr/>
        </w:sdtPr>
        <w:sdtEndPr>
          <w:rPr>
            <w:rStyle w:val="Standardskrifttypeiafsnit"/>
            <w:rFonts w:cs="Arial"/>
            <w:b/>
            <w:szCs w:val="16"/>
          </w:rPr>
        </w:sdtEndPr>
        <w:sdtContent>
          <w:r w:rsidR="006079B6" w:rsidRPr="00846026">
            <w:rPr>
              <w:rStyle w:val="Pladsholdertekst"/>
            </w:rPr>
            <w:t xml:space="preserve">Klik eller tryk her for at skrive </w:t>
          </w:r>
          <w:r w:rsidR="006079B6">
            <w:rPr>
              <w:rStyle w:val="Pladsholdertekst"/>
            </w:rPr>
            <w:t>øvrige deltagere/sagsbehandlere. Angiv gerne under hvilke punkter øvrige deltagere deltog. Husk også at skrive referenten her</w:t>
          </w:r>
          <w:r w:rsidR="006079B6" w:rsidRPr="00846026">
            <w:rPr>
              <w:rStyle w:val="Pladsholdertekst"/>
            </w:rPr>
            <w:t>.</w:t>
          </w:r>
        </w:sdtContent>
      </w:sdt>
    </w:p>
    <w:p w14:paraId="27D05335" w14:textId="4315F451" w:rsidR="00414658" w:rsidRDefault="00414658" w:rsidP="00C502FD">
      <w:pPr>
        <w:tabs>
          <w:tab w:val="left" w:pos="7230"/>
        </w:tabs>
        <w:rPr>
          <w:rStyle w:val="Typografi6"/>
        </w:rPr>
      </w:pPr>
    </w:p>
    <w:p w14:paraId="7E14EE0B" w14:textId="00E42EC4" w:rsidR="00311A56" w:rsidRPr="00937DF4" w:rsidRDefault="000F0143" w:rsidP="4EBF1366">
      <w:pPr>
        <w:pBdr>
          <w:bottom w:val="single" w:sz="4" w:space="1" w:color="auto"/>
        </w:pBdr>
        <w:tabs>
          <w:tab w:val="left" w:pos="7230"/>
        </w:tabs>
        <w:spacing w:before="480"/>
        <w:rPr>
          <w:rFonts w:cs="Arial"/>
          <w:b/>
          <w:bCs/>
        </w:rPr>
      </w:pPr>
      <w:r w:rsidRPr="4EBF1366">
        <w:rPr>
          <w:rFonts w:cs="Arial"/>
          <w:b/>
          <w:bCs/>
        </w:rPr>
        <w:t xml:space="preserve">Ad 1. </w:t>
      </w:r>
      <w:r w:rsidR="45A5EADD" w:rsidRPr="4EBF1366">
        <w:rPr>
          <w:rFonts w:cs="Arial"/>
          <w:b/>
          <w:bCs/>
        </w:rPr>
        <w:t>Generelle meddelelser</w:t>
      </w:r>
    </w:p>
    <w:p w14:paraId="24E1F0D8" w14:textId="0688CB02" w:rsidR="00F32DDB" w:rsidRDefault="00F32DDB" w:rsidP="00F32DDB">
      <w:pPr>
        <w:pBdr>
          <w:bottom w:val="dashed" w:sz="4" w:space="1" w:color="auto"/>
        </w:pBdr>
        <w:tabs>
          <w:tab w:val="left" w:pos="7230"/>
        </w:tabs>
        <w:spacing w:after="0"/>
        <w:rPr>
          <w:rFonts w:cs="Arial"/>
          <w:szCs w:val="16"/>
        </w:rPr>
      </w:pPr>
      <w:r>
        <w:rPr>
          <w:rFonts w:cs="Arial"/>
          <w:szCs w:val="16"/>
        </w:rPr>
        <w:t xml:space="preserve">Hvordan blev den tidlige og sene studiestart/semesterstart oplevet? Var der rettidig og tilgængelig information? </w:t>
      </w:r>
      <w:r w:rsidR="00D27405">
        <w:t xml:space="preserve">Var der forventningsafstemning? Føler de sig fagligt og socialt integreret? </w:t>
      </w:r>
      <w:r>
        <w:rPr>
          <w:rFonts w:cs="Arial"/>
          <w:szCs w:val="16"/>
        </w:rPr>
        <w:t>Hvordan gik gruppedannelsesprocessen? Er der kontakt til studenterforeninger?</w:t>
      </w:r>
    </w:p>
    <w:p w14:paraId="2AFA0C0A" w14:textId="77777777" w:rsidR="00F32DDB" w:rsidRDefault="00F32DDB" w:rsidP="00F32DDB">
      <w:pPr>
        <w:pBdr>
          <w:bottom w:val="dashed" w:sz="4" w:space="1" w:color="auto"/>
        </w:pBdr>
        <w:tabs>
          <w:tab w:val="left" w:pos="7230"/>
        </w:tabs>
        <w:spacing w:after="0"/>
        <w:rPr>
          <w:rFonts w:cs="Arial"/>
          <w:szCs w:val="16"/>
        </w:rPr>
      </w:pPr>
    </w:p>
    <w:sdt>
      <w:sdtPr>
        <w:rPr>
          <w:rFonts w:cs="Arial"/>
          <w:i/>
          <w:iCs/>
        </w:rPr>
        <w:id w:val="68397069"/>
        <w:placeholder>
          <w:docPart w:val="C71B51899E1D465FAB93F4399174BFAE"/>
        </w:placeholder>
        <w:temporary/>
        <w:showingPlcHdr/>
      </w:sdtPr>
      <w:sdtContent>
        <w:p w14:paraId="2167CB1F" w14:textId="6238E2BA" w:rsidR="008615C8" w:rsidRPr="00D27405" w:rsidRDefault="00CC5CAD" w:rsidP="000F0143">
          <w:pPr>
            <w:tabs>
              <w:tab w:val="left" w:pos="7230"/>
            </w:tabs>
            <w:spacing w:before="120" w:after="120"/>
            <w:rPr>
              <w:rFonts w:cs="Arial"/>
              <w:i/>
              <w:iCs/>
              <w:szCs w:val="16"/>
            </w:rPr>
          </w:pPr>
          <w:r w:rsidRPr="00D27405">
            <w:rPr>
              <w:rFonts w:cs="Arial"/>
              <w:i/>
              <w:iCs/>
              <w:szCs w:val="16"/>
            </w:rPr>
            <w:t>Skriv referat her</w:t>
          </w:r>
        </w:p>
      </w:sdtContent>
    </w:sdt>
    <w:p w14:paraId="61182A8F" w14:textId="77777777" w:rsidR="00BA1099" w:rsidRDefault="00BA1099" w:rsidP="000F0143">
      <w:pPr>
        <w:tabs>
          <w:tab w:val="left" w:pos="7230"/>
        </w:tabs>
        <w:spacing w:before="240" w:after="120"/>
        <w:rPr>
          <w:rFonts w:cs="Arial"/>
          <w:b/>
          <w:i/>
          <w:szCs w:val="16"/>
        </w:rPr>
      </w:pPr>
    </w:p>
    <w:p w14:paraId="25E82E5E" w14:textId="30164314" w:rsidR="00F2492E" w:rsidRPr="00F2492E" w:rsidRDefault="00F2492E" w:rsidP="000F0143">
      <w:pPr>
        <w:tabs>
          <w:tab w:val="left" w:pos="7230"/>
        </w:tabs>
        <w:spacing w:before="240" w:after="120"/>
        <w:rPr>
          <w:rFonts w:cs="Arial"/>
          <w:b/>
          <w:i/>
          <w:szCs w:val="16"/>
        </w:rPr>
      </w:pPr>
      <w:r w:rsidRPr="00F2492E">
        <w:rPr>
          <w:rFonts w:cs="Arial"/>
          <w:b/>
          <w:i/>
          <w:szCs w:val="16"/>
        </w:rPr>
        <w:t>Opfølgning:</w:t>
      </w:r>
    </w:p>
    <w:sdt>
      <w:sdtPr>
        <w:rPr>
          <w:rStyle w:val="Typografi8"/>
        </w:rPr>
        <w:id w:val="428939243"/>
        <w:placeholder>
          <w:docPart w:val="3115D21C8A3E43CCB7F3768216B6BBF7"/>
        </w:placeholder>
        <w:temporary/>
        <w:showingPlcHdr/>
        <w15:color w:val="000000"/>
        <w:text/>
      </w:sdtPr>
      <w:sdtEndPr>
        <w:rPr>
          <w:rStyle w:val="Standardskrifttypeiafsnit"/>
          <w:rFonts w:cs="Arial"/>
          <w:color w:val="auto"/>
        </w:rPr>
      </w:sdtEndPr>
      <w:sdtContent>
        <w:p w14:paraId="57479846" w14:textId="77777777" w:rsidR="00F2492E" w:rsidRPr="00F2492E" w:rsidRDefault="00F2492E" w:rsidP="000F0143">
          <w:pPr>
            <w:tabs>
              <w:tab w:val="left" w:pos="7230"/>
            </w:tabs>
            <w:spacing w:before="120" w:after="120"/>
            <w:rPr>
              <w:rFonts w:cs="Arial"/>
              <w:szCs w:val="16"/>
            </w:rPr>
          </w:pPr>
          <w:r w:rsidRPr="4EBF1366">
            <w:rPr>
              <w:rStyle w:val="Pladsholdertekst"/>
            </w:rPr>
            <w:t>Skriv opfølgning, eller slet denne og linjen ovenfor.</w:t>
          </w:r>
        </w:p>
      </w:sdtContent>
    </w:sdt>
    <w:p w14:paraId="674090C5" w14:textId="65040E13" w:rsidR="420D640D" w:rsidRDefault="420D640D" w:rsidP="4EBF1366">
      <w:pPr>
        <w:pBdr>
          <w:bottom w:val="single" w:sz="4" w:space="1" w:color="auto"/>
        </w:pBdr>
        <w:tabs>
          <w:tab w:val="left" w:pos="7230"/>
        </w:tabs>
        <w:spacing w:before="480"/>
        <w:rPr>
          <w:rFonts w:cs="Arial"/>
          <w:b/>
          <w:bCs/>
        </w:rPr>
      </w:pPr>
      <w:r w:rsidRPr="4EBF1366">
        <w:rPr>
          <w:rFonts w:cs="Arial"/>
          <w:b/>
          <w:bCs/>
        </w:rPr>
        <w:t>Ad 2. Studiestart/semesterstart</w:t>
      </w:r>
      <w:r w:rsidR="16A580E9" w:rsidRPr="4EBF1366">
        <w:rPr>
          <w:rFonts w:cs="Arial"/>
          <w:b/>
          <w:bCs/>
        </w:rPr>
        <w:t xml:space="preserve"> </w:t>
      </w:r>
      <w:r w:rsidR="16A580E9" w:rsidRPr="4EBF1366">
        <w:rPr>
          <w:rFonts w:cs="Arial"/>
          <w:b/>
          <w:bCs/>
          <w:highlight w:val="yellow"/>
        </w:rPr>
        <w:t>ELLER</w:t>
      </w:r>
      <w:r w:rsidR="16A580E9" w:rsidRPr="4EBF1366">
        <w:rPr>
          <w:rFonts w:cs="Arial"/>
          <w:b/>
          <w:bCs/>
        </w:rPr>
        <w:t xml:space="preserve"> Opfølgning på statusseminar</w:t>
      </w:r>
    </w:p>
    <w:p w14:paraId="4486BCF1" w14:textId="0688CB02" w:rsidR="420D640D" w:rsidRDefault="420D640D" w:rsidP="4EBF1366">
      <w:pPr>
        <w:pBdr>
          <w:bottom w:val="dashed" w:sz="4" w:space="1" w:color="auto"/>
        </w:pBdr>
        <w:tabs>
          <w:tab w:val="left" w:pos="7230"/>
        </w:tabs>
        <w:spacing w:after="0"/>
      </w:pPr>
      <w:r w:rsidRPr="4EBF1366">
        <w:rPr>
          <w:rFonts w:cs="Arial"/>
        </w:rPr>
        <w:t xml:space="preserve">Hvordan blev den tidlige og sene studiestart/semesterstart oplevet? Var der rettidig og tilgængelig information? </w:t>
      </w:r>
      <w:r>
        <w:t xml:space="preserve">Var der forventningsafstemning? Føler de sig fagligt og socialt integreret? </w:t>
      </w:r>
      <w:r w:rsidRPr="4EBF1366">
        <w:rPr>
          <w:rFonts w:cs="Arial"/>
        </w:rPr>
        <w:t>Hvordan gik gruppedannelsesprocessen? Er der kontakt til studenterforeninger?</w:t>
      </w:r>
    </w:p>
    <w:p w14:paraId="59B05BE8" w14:textId="6949891E" w:rsidR="4EBF1366" w:rsidRDefault="4EBF1366" w:rsidP="4EBF1366">
      <w:pPr>
        <w:pBdr>
          <w:bottom w:val="dashed" w:sz="4" w:space="1" w:color="auto"/>
        </w:pBdr>
        <w:tabs>
          <w:tab w:val="left" w:pos="7230"/>
        </w:tabs>
        <w:spacing w:after="0"/>
        <w:rPr>
          <w:rFonts w:cs="Arial"/>
        </w:rPr>
      </w:pPr>
    </w:p>
    <w:p w14:paraId="49FD1CFA" w14:textId="4207D096" w:rsidR="6E595320" w:rsidRDefault="6E595320" w:rsidP="4EBF1366">
      <w:pPr>
        <w:pBdr>
          <w:bottom w:val="dashed" w:sz="4" w:space="1" w:color="auto"/>
        </w:pBdr>
        <w:tabs>
          <w:tab w:val="left" w:pos="7230"/>
        </w:tabs>
        <w:spacing w:after="0"/>
      </w:pPr>
      <w:r w:rsidRPr="4EBF1366">
        <w:rPr>
          <w:rFonts w:cs="Arial"/>
        </w:rPr>
        <w:t>ELLER:</w:t>
      </w:r>
    </w:p>
    <w:p w14:paraId="51475D6E" w14:textId="2745A405" w:rsidR="4EBF1366" w:rsidRDefault="4EBF1366" w:rsidP="4EBF1366">
      <w:pPr>
        <w:pBdr>
          <w:bottom w:val="dashed" w:sz="4" w:space="1" w:color="auto"/>
        </w:pBdr>
        <w:tabs>
          <w:tab w:val="left" w:pos="7230"/>
        </w:tabs>
        <w:spacing w:after="0"/>
      </w:pPr>
    </w:p>
    <w:p w14:paraId="05970F0E" w14:textId="0F89D66D" w:rsidR="6E595320" w:rsidRDefault="6E595320" w:rsidP="4EBF1366">
      <w:pPr>
        <w:pBdr>
          <w:bottom w:val="dashed" w:sz="4" w:space="1" w:color="auto"/>
        </w:pBdr>
        <w:tabs>
          <w:tab w:val="left" w:pos="7230"/>
        </w:tabs>
        <w:spacing w:after="0"/>
      </w:pPr>
      <w:r>
        <w:t>Spørg ind til hvordan de studerende oplevede statusseminar – blev informationen givet herom rettidigt? - var der tid nok til de forskellige grupper? - fik de brugbart feedback? mv.</w:t>
      </w:r>
    </w:p>
    <w:p w14:paraId="13B591E1" w14:textId="3E46E3BB" w:rsidR="4EBF1366" w:rsidRDefault="4EBF1366" w:rsidP="4EBF1366">
      <w:pPr>
        <w:pBdr>
          <w:bottom w:val="dashed" w:sz="4" w:space="1" w:color="auto"/>
        </w:pBdr>
        <w:tabs>
          <w:tab w:val="left" w:pos="7230"/>
        </w:tabs>
        <w:spacing w:after="0"/>
        <w:rPr>
          <w:rFonts w:cs="Arial"/>
        </w:rPr>
      </w:pPr>
    </w:p>
    <w:p w14:paraId="009DEC21" w14:textId="77777777" w:rsidR="4EBF1366" w:rsidRDefault="4EBF1366" w:rsidP="4EBF1366">
      <w:pPr>
        <w:pBdr>
          <w:bottom w:val="dashed" w:sz="4" w:space="1" w:color="auto"/>
        </w:pBdr>
        <w:tabs>
          <w:tab w:val="left" w:pos="7230"/>
        </w:tabs>
        <w:spacing w:after="0"/>
        <w:rPr>
          <w:rFonts w:cs="Arial"/>
        </w:rPr>
      </w:pPr>
    </w:p>
    <w:sdt>
      <w:sdtPr>
        <w:rPr>
          <w:rFonts w:cs="Arial"/>
          <w:i/>
          <w:iCs/>
        </w:rPr>
        <w:id w:val="1775469748"/>
        <w:placeholder>
          <w:docPart w:val="4C45A8D8E77244C69B7D186E86E1D651"/>
        </w:placeholder>
        <w:temporary/>
        <w:showingPlcHdr/>
      </w:sdtPr>
      <w:sdtContent>
        <w:p w14:paraId="7084E985" w14:textId="6238E2BA" w:rsidR="420D640D" w:rsidRDefault="420D640D" w:rsidP="4EBF1366">
          <w:pPr>
            <w:tabs>
              <w:tab w:val="left" w:pos="7230"/>
            </w:tabs>
            <w:spacing w:before="120" w:after="120"/>
            <w:rPr>
              <w:rFonts w:cs="Arial"/>
              <w:i/>
              <w:iCs/>
            </w:rPr>
          </w:pPr>
          <w:r w:rsidRPr="4EBF1366">
            <w:rPr>
              <w:rFonts w:cs="Arial"/>
              <w:i/>
              <w:iCs/>
            </w:rPr>
            <w:t>Skriv referat her</w:t>
          </w:r>
        </w:p>
      </w:sdtContent>
    </w:sdt>
    <w:p w14:paraId="69A3DFBE" w14:textId="77777777" w:rsidR="4EBF1366" w:rsidRDefault="4EBF1366" w:rsidP="4EBF1366">
      <w:pPr>
        <w:tabs>
          <w:tab w:val="left" w:pos="7230"/>
        </w:tabs>
        <w:spacing w:before="240" w:after="120"/>
        <w:rPr>
          <w:rFonts w:cs="Arial"/>
          <w:b/>
          <w:bCs/>
          <w:i/>
          <w:iCs/>
        </w:rPr>
      </w:pPr>
    </w:p>
    <w:p w14:paraId="50875564" w14:textId="30164314" w:rsidR="420D640D" w:rsidRDefault="420D640D" w:rsidP="4EBF1366">
      <w:pPr>
        <w:tabs>
          <w:tab w:val="left" w:pos="7230"/>
        </w:tabs>
        <w:spacing w:before="240" w:after="120"/>
        <w:rPr>
          <w:rFonts w:cs="Arial"/>
          <w:b/>
          <w:bCs/>
          <w:i/>
          <w:iCs/>
        </w:rPr>
      </w:pPr>
      <w:r w:rsidRPr="4EBF1366">
        <w:rPr>
          <w:rFonts w:cs="Arial"/>
          <w:b/>
          <w:bCs/>
          <w:i/>
          <w:iCs/>
        </w:rPr>
        <w:t>Opfølgning:</w:t>
      </w:r>
    </w:p>
    <w:sdt>
      <w:sdtPr>
        <w:rPr>
          <w:rStyle w:val="Typografi8"/>
        </w:rPr>
        <w:id w:val="936630323"/>
        <w:placeholder>
          <w:docPart w:val="2224A4E7C30F4463B91E749345CFCA5C"/>
        </w:placeholder>
        <w:temporary/>
        <w:showingPlcHdr/>
        <w15:color w:val="000000"/>
        <w:text/>
      </w:sdtPr>
      <w:sdtEndPr>
        <w:rPr>
          <w:rStyle w:val="Standardskrifttypeiafsnit"/>
          <w:rFonts w:cs="Arial"/>
          <w:color w:val="auto"/>
        </w:rPr>
      </w:sdtEndPr>
      <w:sdtContent>
        <w:p w14:paraId="3AF6D253" w14:textId="280F6785" w:rsidR="420D640D" w:rsidRDefault="420D640D" w:rsidP="4EBF1366">
          <w:pPr>
            <w:tabs>
              <w:tab w:val="left" w:pos="7230"/>
            </w:tabs>
            <w:spacing w:before="120" w:after="120"/>
            <w:rPr>
              <w:rFonts w:cs="Arial"/>
            </w:rPr>
          </w:pPr>
          <w:r w:rsidRPr="4EBF1366">
            <w:rPr>
              <w:rStyle w:val="Pladsholdertekst"/>
            </w:rPr>
            <w:t>Skriv opfølgning, eller slet denne og linjen ovenfor.</w:t>
          </w:r>
        </w:p>
      </w:sdtContent>
    </w:sdt>
    <w:p w14:paraId="70A9A43F" w14:textId="45573346" w:rsidR="00CC5CAD" w:rsidRPr="00937DF4" w:rsidRDefault="00F32DDB" w:rsidP="4EBF1366">
      <w:pPr>
        <w:pBdr>
          <w:bottom w:val="single" w:sz="4" w:space="1" w:color="auto"/>
        </w:pBdr>
        <w:tabs>
          <w:tab w:val="left" w:pos="7230"/>
        </w:tabs>
        <w:spacing w:before="480"/>
        <w:rPr>
          <w:rFonts w:cs="Arial"/>
          <w:b/>
          <w:bCs/>
        </w:rPr>
      </w:pPr>
      <w:r w:rsidRPr="4EBF1366">
        <w:rPr>
          <w:rFonts w:cs="Arial"/>
          <w:b/>
          <w:bCs/>
        </w:rPr>
        <w:t xml:space="preserve">Ad </w:t>
      </w:r>
      <w:r w:rsidR="70887B52" w:rsidRPr="4EBF1366">
        <w:rPr>
          <w:rFonts w:cs="Arial"/>
          <w:b/>
          <w:bCs/>
        </w:rPr>
        <w:t>3</w:t>
      </w:r>
      <w:r w:rsidR="00CC5CAD" w:rsidRPr="4EBF1366">
        <w:rPr>
          <w:rFonts w:cs="Arial"/>
          <w:b/>
          <w:bCs/>
        </w:rPr>
        <w:t xml:space="preserve"> </w:t>
      </w:r>
      <w:r w:rsidR="03E42B81" w:rsidRPr="4EBF1366">
        <w:rPr>
          <w:rFonts w:cs="Arial"/>
          <w:b/>
          <w:bCs/>
        </w:rPr>
        <w:t>S</w:t>
      </w:r>
      <w:r w:rsidRPr="4EBF1366">
        <w:rPr>
          <w:rFonts w:cs="Arial"/>
          <w:b/>
          <w:bCs/>
        </w:rPr>
        <w:t>tudiemiljø på semestret</w:t>
      </w:r>
    </w:p>
    <w:p w14:paraId="421525C3" w14:textId="756716D4" w:rsidR="00A94CD5" w:rsidRDefault="7282AAB6" w:rsidP="4EBF1366">
      <w:pPr>
        <w:pBdr>
          <w:bottom w:val="dashed" w:sz="4" w:space="1" w:color="auto"/>
        </w:pBdr>
        <w:tabs>
          <w:tab w:val="left" w:pos="7230"/>
        </w:tabs>
        <w:spacing w:after="0"/>
        <w:rPr>
          <w:rFonts w:cs="Arial"/>
        </w:rPr>
      </w:pPr>
      <w:r w:rsidRPr="4EBF1366">
        <w:rPr>
          <w:rFonts w:cs="Arial"/>
        </w:rPr>
        <w:t>K</w:t>
      </w:r>
      <w:r w:rsidR="00043423" w:rsidRPr="4EBF1366">
        <w:rPr>
          <w:rFonts w:cs="Arial"/>
        </w:rPr>
        <w:t xml:space="preserve">ommunikation med underviser, vejleder, </w:t>
      </w:r>
      <w:r w:rsidR="03AF660A" w:rsidRPr="4EBF1366">
        <w:rPr>
          <w:rFonts w:cs="Arial"/>
        </w:rPr>
        <w:t xml:space="preserve">casefacilitator, </w:t>
      </w:r>
      <w:r w:rsidR="00043423" w:rsidRPr="4EBF1366">
        <w:rPr>
          <w:rFonts w:cs="Arial"/>
        </w:rPr>
        <w:t>studiesekretær</w:t>
      </w:r>
      <w:r w:rsidR="634BC4F9" w:rsidRPr="4EBF1366">
        <w:rPr>
          <w:rFonts w:cs="Arial"/>
        </w:rPr>
        <w:t xml:space="preserve">, </w:t>
      </w:r>
      <w:r w:rsidR="50E31E2C" w:rsidRPr="4EBF1366">
        <w:rPr>
          <w:rFonts w:cs="Arial"/>
        </w:rPr>
        <w:t>f</w:t>
      </w:r>
      <w:r w:rsidR="00A94CD5" w:rsidRPr="4EBF1366">
        <w:rPr>
          <w:rFonts w:cs="Arial"/>
        </w:rPr>
        <w:t>ælles sociale aktiviteter</w:t>
      </w:r>
      <w:r w:rsidR="27935B08" w:rsidRPr="4EBF1366">
        <w:rPr>
          <w:rFonts w:cs="Arial"/>
        </w:rPr>
        <w:t xml:space="preserve">, </w:t>
      </w:r>
      <w:r w:rsidR="00A94CD5" w:rsidRPr="4EBF1366">
        <w:rPr>
          <w:rFonts w:cs="Arial"/>
        </w:rPr>
        <w:t>Moodle</w:t>
      </w:r>
      <w:r w:rsidR="39E37219" w:rsidRPr="4EBF1366">
        <w:rPr>
          <w:rFonts w:cs="Arial"/>
        </w:rPr>
        <w:t>.</w:t>
      </w:r>
    </w:p>
    <w:p w14:paraId="7EC5D820" w14:textId="6A94F056" w:rsidR="00A94CD5" w:rsidRDefault="00A94CD5" w:rsidP="00944F5B">
      <w:pPr>
        <w:pBdr>
          <w:bottom w:val="dashed" w:sz="4" w:space="1" w:color="auto"/>
        </w:pBdr>
        <w:tabs>
          <w:tab w:val="left" w:pos="7230"/>
        </w:tabs>
        <w:spacing w:after="0"/>
        <w:rPr>
          <w:rFonts w:cs="Arial"/>
          <w:szCs w:val="16"/>
        </w:rPr>
      </w:pPr>
      <w:r>
        <w:rPr>
          <w:rFonts w:cs="Arial"/>
          <w:szCs w:val="16"/>
        </w:rPr>
        <w:t xml:space="preserve"> </w:t>
      </w:r>
    </w:p>
    <w:sdt>
      <w:sdtPr>
        <w:rPr>
          <w:rFonts w:cs="Arial"/>
        </w:rPr>
        <w:id w:val="1723408561"/>
        <w:placeholder>
          <w:docPart w:val="52A6CE87A7F44970B15FAAA5DEF96BCC"/>
        </w:placeholder>
        <w:temporary/>
        <w:showingPlcHdr/>
      </w:sdtPr>
      <w:sdtContent>
        <w:p w14:paraId="6EC76876" w14:textId="77777777" w:rsidR="00944F5B" w:rsidRDefault="00944F5B" w:rsidP="00944F5B">
          <w:pPr>
            <w:tabs>
              <w:tab w:val="left" w:pos="7230"/>
            </w:tabs>
            <w:spacing w:before="120" w:after="120"/>
            <w:rPr>
              <w:rFonts w:cs="Arial"/>
              <w:szCs w:val="16"/>
            </w:rPr>
          </w:pPr>
          <w:r w:rsidRPr="00D27405">
            <w:rPr>
              <w:rFonts w:cs="Arial"/>
              <w:i/>
              <w:iCs/>
              <w:szCs w:val="16"/>
            </w:rPr>
            <w:t>Skriv referat her</w:t>
          </w:r>
        </w:p>
      </w:sdtContent>
    </w:sdt>
    <w:p w14:paraId="69C62F6E" w14:textId="77777777" w:rsidR="00BA1099" w:rsidRDefault="00BA1099" w:rsidP="00944F5B">
      <w:pPr>
        <w:tabs>
          <w:tab w:val="left" w:pos="7230"/>
        </w:tabs>
        <w:spacing w:before="240" w:after="120"/>
        <w:rPr>
          <w:rFonts w:cs="Arial"/>
          <w:b/>
          <w:i/>
          <w:szCs w:val="16"/>
        </w:rPr>
      </w:pPr>
    </w:p>
    <w:p w14:paraId="72FF6C21" w14:textId="7EE9C8B8" w:rsidR="00944F5B" w:rsidRPr="00F2492E" w:rsidRDefault="00944F5B" w:rsidP="00944F5B">
      <w:pPr>
        <w:tabs>
          <w:tab w:val="left" w:pos="7230"/>
        </w:tabs>
        <w:spacing w:before="240" w:after="120"/>
        <w:rPr>
          <w:rFonts w:cs="Arial"/>
          <w:b/>
          <w:i/>
          <w:szCs w:val="16"/>
        </w:rPr>
      </w:pPr>
      <w:r w:rsidRPr="00F2492E">
        <w:rPr>
          <w:rFonts w:cs="Arial"/>
          <w:b/>
          <w:i/>
          <w:szCs w:val="16"/>
        </w:rPr>
        <w:t>Opfølgning:</w:t>
      </w:r>
    </w:p>
    <w:sdt>
      <w:sdtPr>
        <w:rPr>
          <w:rStyle w:val="Typografi8"/>
        </w:rPr>
        <w:id w:val="1992440006"/>
        <w:placeholder>
          <w:docPart w:val="0B0AB502CB79468DAF6E2D411CBD171A"/>
        </w:placeholder>
        <w:temporary/>
        <w:showingPlcHdr/>
        <w15:color w:val="000000"/>
        <w:text/>
      </w:sdtPr>
      <w:sdtEndPr>
        <w:rPr>
          <w:rStyle w:val="Standardskrifttypeiafsnit"/>
          <w:rFonts w:cs="Arial"/>
          <w:color w:val="auto"/>
        </w:rPr>
      </w:sdtEndPr>
      <w:sdtContent>
        <w:p w14:paraId="4BE4122B" w14:textId="77777777" w:rsidR="00944F5B" w:rsidRDefault="00944F5B" w:rsidP="00944F5B">
          <w:pPr>
            <w:tabs>
              <w:tab w:val="left" w:pos="7230"/>
            </w:tabs>
            <w:spacing w:before="120" w:after="120"/>
            <w:rPr>
              <w:rStyle w:val="Typografi8"/>
            </w:rPr>
          </w:pPr>
          <w:r>
            <w:rPr>
              <w:rStyle w:val="Pladsholdertekst"/>
            </w:rPr>
            <w:t>Skriv opfølgning, eller slet denne og linjen ovenfor.</w:t>
          </w:r>
        </w:p>
      </w:sdtContent>
    </w:sdt>
    <w:p w14:paraId="700165C9" w14:textId="0221AC1A" w:rsidR="00B675A4" w:rsidRPr="00937DF4" w:rsidRDefault="00B675A4" w:rsidP="00B675A4">
      <w:pPr>
        <w:pBdr>
          <w:bottom w:val="single" w:sz="4" w:space="1" w:color="auto"/>
        </w:pBdr>
        <w:tabs>
          <w:tab w:val="left" w:pos="7230"/>
        </w:tabs>
        <w:spacing w:before="480"/>
        <w:rPr>
          <w:rFonts w:cs="Arial"/>
          <w:b/>
          <w:bCs/>
        </w:rPr>
      </w:pPr>
      <w:r w:rsidRPr="4EBF1366">
        <w:rPr>
          <w:rFonts w:cs="Arial"/>
          <w:b/>
          <w:bCs/>
        </w:rPr>
        <w:t>Ad 4. S</w:t>
      </w:r>
      <w:r>
        <w:rPr>
          <w:rFonts w:cs="Arial"/>
          <w:b/>
          <w:bCs/>
        </w:rPr>
        <w:t>tudenterrådet har ordet</w:t>
      </w:r>
    </w:p>
    <w:p w14:paraId="00FDF7B9" w14:textId="77777777" w:rsidR="006E39B0" w:rsidRDefault="006E39B0" w:rsidP="006E39B0">
      <w:pPr>
        <w:pBdr>
          <w:bottom w:val="dashed" w:sz="4" w:space="1" w:color="auto"/>
        </w:pBdr>
        <w:tabs>
          <w:tab w:val="left" w:pos="7230"/>
        </w:tabs>
        <w:spacing w:after="0"/>
      </w:pPr>
      <w:r>
        <w:t xml:space="preserve">Studenterrådet præsenterer deres arbejde i rådet, informere om nyt fra SUND-rådet samt evt. de forskellige tiltag og arrangementer, der bliver planlagt på semesteret. </w:t>
      </w:r>
    </w:p>
    <w:p w14:paraId="3234215A" w14:textId="77777777" w:rsidR="00B675A4" w:rsidRDefault="00B675A4" w:rsidP="00B675A4">
      <w:pPr>
        <w:pBdr>
          <w:bottom w:val="dashed" w:sz="4" w:space="1" w:color="auto"/>
        </w:pBdr>
        <w:tabs>
          <w:tab w:val="left" w:pos="7230"/>
        </w:tabs>
        <w:spacing w:after="0"/>
        <w:rPr>
          <w:rFonts w:cs="Arial"/>
          <w:szCs w:val="16"/>
        </w:rPr>
      </w:pPr>
    </w:p>
    <w:sdt>
      <w:sdtPr>
        <w:rPr>
          <w:rFonts w:cs="Arial"/>
        </w:rPr>
        <w:id w:val="-1139343984"/>
        <w:placeholder>
          <w:docPart w:val="8CDF6F991CC947CFABE31AAFFE5EA088"/>
        </w:placeholder>
        <w:temporary/>
        <w:showingPlcHdr/>
      </w:sdtPr>
      <w:sdtContent>
        <w:p w14:paraId="14F045FA" w14:textId="77777777" w:rsidR="00B675A4" w:rsidRDefault="00B675A4" w:rsidP="00B675A4">
          <w:pPr>
            <w:tabs>
              <w:tab w:val="left" w:pos="7230"/>
            </w:tabs>
            <w:spacing w:before="120" w:after="120"/>
            <w:rPr>
              <w:rFonts w:cs="Arial"/>
              <w:szCs w:val="16"/>
            </w:rPr>
          </w:pPr>
          <w:r w:rsidRPr="00D27405">
            <w:rPr>
              <w:rFonts w:cs="Arial"/>
              <w:i/>
              <w:iCs/>
              <w:szCs w:val="16"/>
            </w:rPr>
            <w:t>Skriv referat her</w:t>
          </w:r>
        </w:p>
      </w:sdtContent>
    </w:sdt>
    <w:p w14:paraId="60B94359" w14:textId="77777777" w:rsidR="00B675A4" w:rsidRDefault="00B675A4" w:rsidP="00B675A4">
      <w:pPr>
        <w:tabs>
          <w:tab w:val="left" w:pos="7230"/>
        </w:tabs>
        <w:spacing w:before="240" w:after="120"/>
        <w:rPr>
          <w:rFonts w:cs="Arial"/>
          <w:b/>
          <w:i/>
          <w:szCs w:val="16"/>
        </w:rPr>
      </w:pPr>
    </w:p>
    <w:p w14:paraId="3E59A661" w14:textId="77777777" w:rsidR="00B675A4" w:rsidRPr="00F2492E" w:rsidRDefault="00B675A4" w:rsidP="00B675A4">
      <w:pPr>
        <w:tabs>
          <w:tab w:val="left" w:pos="7230"/>
        </w:tabs>
        <w:spacing w:before="240" w:after="120"/>
        <w:rPr>
          <w:rFonts w:cs="Arial"/>
          <w:b/>
          <w:i/>
          <w:szCs w:val="16"/>
        </w:rPr>
      </w:pPr>
      <w:r w:rsidRPr="00F2492E">
        <w:rPr>
          <w:rFonts w:cs="Arial"/>
          <w:b/>
          <w:i/>
          <w:szCs w:val="16"/>
        </w:rPr>
        <w:t>Opfølgning:</w:t>
      </w:r>
    </w:p>
    <w:sdt>
      <w:sdtPr>
        <w:rPr>
          <w:rStyle w:val="Typografi8"/>
        </w:rPr>
        <w:id w:val="-555933743"/>
        <w:placeholder>
          <w:docPart w:val="A0D2E0D2FF8C411D8F677DDC85553BD8"/>
        </w:placeholder>
        <w:temporary/>
        <w:showingPlcHdr/>
        <w15:color w:val="000000"/>
        <w:text/>
      </w:sdtPr>
      <w:sdtEndPr>
        <w:rPr>
          <w:rStyle w:val="Standardskrifttypeiafsnit"/>
          <w:rFonts w:cs="Arial"/>
          <w:color w:val="auto"/>
        </w:rPr>
      </w:sdtEndPr>
      <w:sdtContent>
        <w:p w14:paraId="7ABDCA6D" w14:textId="1050AEC2" w:rsidR="00B675A4" w:rsidRDefault="00B675A4" w:rsidP="00B675A4">
          <w:pPr>
            <w:pBdr>
              <w:bottom w:val="single" w:sz="4" w:space="1" w:color="auto"/>
            </w:pBdr>
            <w:tabs>
              <w:tab w:val="left" w:pos="7230"/>
            </w:tabs>
            <w:spacing w:before="480"/>
            <w:rPr>
              <w:rFonts w:cs="Arial"/>
              <w:b/>
              <w:bCs/>
            </w:rPr>
          </w:pPr>
          <w:r>
            <w:rPr>
              <w:rStyle w:val="Pladsholdertekst"/>
            </w:rPr>
            <w:t>Skriv opfølgning, eller slet denne og linjen ovenfor.</w:t>
          </w:r>
        </w:p>
      </w:sdtContent>
    </w:sdt>
    <w:p w14:paraId="0799CFEB" w14:textId="3DF4A7D6" w:rsidR="00944F5B" w:rsidRPr="00937DF4" w:rsidRDefault="00A94CD5" w:rsidP="4EBF1366">
      <w:pPr>
        <w:pBdr>
          <w:bottom w:val="single" w:sz="4" w:space="1" w:color="auto"/>
        </w:pBdr>
        <w:tabs>
          <w:tab w:val="left" w:pos="7230"/>
        </w:tabs>
        <w:spacing w:before="480"/>
        <w:rPr>
          <w:rFonts w:cs="Arial"/>
          <w:b/>
          <w:bCs/>
        </w:rPr>
      </w:pPr>
      <w:r w:rsidRPr="4EBF1366">
        <w:rPr>
          <w:rFonts w:cs="Arial"/>
          <w:b/>
          <w:bCs/>
        </w:rPr>
        <w:t xml:space="preserve">Ad </w:t>
      </w:r>
      <w:r w:rsidR="006E39B0">
        <w:rPr>
          <w:rFonts w:cs="Arial"/>
          <w:b/>
          <w:bCs/>
        </w:rPr>
        <w:t>5</w:t>
      </w:r>
      <w:r w:rsidR="00944F5B" w:rsidRPr="4EBF1366">
        <w:rPr>
          <w:rFonts w:cs="Arial"/>
          <w:b/>
          <w:bCs/>
        </w:rPr>
        <w:t xml:space="preserve">. </w:t>
      </w:r>
      <w:r w:rsidRPr="4EBF1366">
        <w:rPr>
          <w:rFonts w:cs="Arial"/>
          <w:b/>
          <w:bCs/>
        </w:rPr>
        <w:t>Semesteraktiviteter</w:t>
      </w:r>
    </w:p>
    <w:p w14:paraId="32CA2B1C" w14:textId="472891F1" w:rsidR="00944F5B" w:rsidRDefault="00A94CD5" w:rsidP="00944F5B">
      <w:pPr>
        <w:pBdr>
          <w:bottom w:val="dashed" w:sz="4" w:space="1" w:color="auto"/>
        </w:pBdr>
        <w:tabs>
          <w:tab w:val="left" w:pos="7230"/>
        </w:tabs>
        <w:spacing w:after="0"/>
        <w:rPr>
          <w:rFonts w:cs="Arial"/>
          <w:szCs w:val="16"/>
        </w:rPr>
      </w:pPr>
      <w:r>
        <w:rPr>
          <w:rFonts w:cs="Arial"/>
          <w:szCs w:val="16"/>
        </w:rPr>
        <w:t>Fx statusseminar, forventninger, tidspunkt, deltagere</w:t>
      </w:r>
      <w:r w:rsidR="00BA1099">
        <w:rPr>
          <w:rFonts w:cs="Arial"/>
          <w:szCs w:val="16"/>
        </w:rPr>
        <w:t>. / Fx eksamensplan og modtaget info</w:t>
      </w:r>
    </w:p>
    <w:p w14:paraId="7A3417A0" w14:textId="77777777" w:rsidR="00A94CD5" w:rsidRDefault="00A94CD5" w:rsidP="00944F5B">
      <w:pPr>
        <w:pBdr>
          <w:bottom w:val="dashed" w:sz="4" w:space="1" w:color="auto"/>
        </w:pBdr>
        <w:tabs>
          <w:tab w:val="left" w:pos="7230"/>
        </w:tabs>
        <w:spacing w:after="0"/>
        <w:rPr>
          <w:rFonts w:cs="Arial"/>
          <w:szCs w:val="16"/>
        </w:rPr>
      </w:pPr>
    </w:p>
    <w:sdt>
      <w:sdtPr>
        <w:rPr>
          <w:rFonts w:cs="Arial"/>
        </w:rPr>
        <w:id w:val="-1098242017"/>
        <w:placeholder>
          <w:docPart w:val="47C0927380F94876A2297BFA63D7EB9D"/>
        </w:placeholder>
        <w:temporary/>
        <w:showingPlcHdr/>
      </w:sdtPr>
      <w:sdtContent>
        <w:p w14:paraId="2F2567E7" w14:textId="77777777" w:rsidR="00944F5B" w:rsidRDefault="00944F5B" w:rsidP="00944F5B">
          <w:pPr>
            <w:tabs>
              <w:tab w:val="left" w:pos="7230"/>
            </w:tabs>
            <w:spacing w:before="120" w:after="120"/>
            <w:rPr>
              <w:rFonts w:cs="Arial"/>
              <w:szCs w:val="16"/>
            </w:rPr>
          </w:pPr>
          <w:r w:rsidRPr="00D27405">
            <w:rPr>
              <w:rFonts w:cs="Arial"/>
              <w:i/>
              <w:iCs/>
              <w:szCs w:val="16"/>
            </w:rPr>
            <w:t>Skriv referat her</w:t>
          </w:r>
        </w:p>
      </w:sdtContent>
    </w:sdt>
    <w:p w14:paraId="30AF9081" w14:textId="77777777" w:rsidR="00BA1099" w:rsidRDefault="00BA1099" w:rsidP="00944F5B">
      <w:pPr>
        <w:tabs>
          <w:tab w:val="left" w:pos="7230"/>
        </w:tabs>
        <w:spacing w:before="240" w:after="120"/>
        <w:rPr>
          <w:rFonts w:cs="Arial"/>
          <w:b/>
          <w:i/>
          <w:szCs w:val="16"/>
        </w:rPr>
      </w:pPr>
    </w:p>
    <w:p w14:paraId="490FCCBA" w14:textId="3E251BFD" w:rsidR="00944F5B" w:rsidRPr="00F2492E" w:rsidRDefault="00944F5B" w:rsidP="00944F5B">
      <w:pPr>
        <w:tabs>
          <w:tab w:val="left" w:pos="7230"/>
        </w:tabs>
        <w:spacing w:before="240" w:after="120"/>
        <w:rPr>
          <w:rFonts w:cs="Arial"/>
          <w:b/>
          <w:i/>
          <w:szCs w:val="16"/>
        </w:rPr>
      </w:pPr>
      <w:r w:rsidRPr="00F2492E">
        <w:rPr>
          <w:rFonts w:cs="Arial"/>
          <w:b/>
          <w:i/>
          <w:szCs w:val="16"/>
        </w:rPr>
        <w:t>Opfølgning:</w:t>
      </w:r>
    </w:p>
    <w:sdt>
      <w:sdtPr>
        <w:rPr>
          <w:rStyle w:val="Typografi8"/>
        </w:rPr>
        <w:id w:val="-2115197234"/>
        <w:placeholder>
          <w:docPart w:val="19C13814C13B46B7862D34D82A642378"/>
        </w:placeholder>
        <w:temporary/>
        <w:showingPlcHdr/>
        <w15:color w:val="000000"/>
        <w:text/>
      </w:sdtPr>
      <w:sdtEndPr>
        <w:rPr>
          <w:rStyle w:val="Standardskrifttypeiafsnit"/>
          <w:rFonts w:cs="Arial"/>
          <w:color w:val="auto"/>
        </w:rPr>
      </w:sdtEndPr>
      <w:sdtContent>
        <w:p w14:paraId="7E2DE42B" w14:textId="77777777" w:rsidR="00944F5B" w:rsidRPr="00F2492E" w:rsidRDefault="00944F5B" w:rsidP="00944F5B">
          <w:pPr>
            <w:tabs>
              <w:tab w:val="left" w:pos="7230"/>
            </w:tabs>
            <w:spacing w:before="120" w:after="120"/>
            <w:rPr>
              <w:rFonts w:cs="Arial"/>
              <w:szCs w:val="16"/>
            </w:rPr>
          </w:pPr>
          <w:r>
            <w:rPr>
              <w:rStyle w:val="Pladsholdertekst"/>
            </w:rPr>
            <w:t>Skriv opfølgning, eller slet denne og linjen ovenfor.</w:t>
          </w:r>
        </w:p>
      </w:sdtContent>
    </w:sdt>
    <w:p w14:paraId="7C92F996" w14:textId="4396F070" w:rsidR="69380D7F" w:rsidRDefault="69380D7F" w:rsidP="4EBF1366">
      <w:pPr>
        <w:pBdr>
          <w:bottom w:val="single" w:sz="4" w:space="1" w:color="auto"/>
        </w:pBdr>
        <w:tabs>
          <w:tab w:val="left" w:pos="7230"/>
        </w:tabs>
        <w:spacing w:before="480"/>
        <w:rPr>
          <w:rFonts w:cs="Arial"/>
          <w:b/>
          <w:bCs/>
        </w:rPr>
      </w:pPr>
      <w:r w:rsidRPr="4EBF1366">
        <w:rPr>
          <w:rFonts w:cs="Arial"/>
          <w:b/>
          <w:bCs/>
        </w:rPr>
        <w:t>A</w:t>
      </w:r>
      <w:r w:rsidR="74DE5849" w:rsidRPr="4EBF1366">
        <w:rPr>
          <w:rFonts w:cs="Arial"/>
          <w:b/>
          <w:bCs/>
        </w:rPr>
        <w:t xml:space="preserve">d </w:t>
      </w:r>
      <w:r w:rsidR="198BC882" w:rsidRPr="4EBF1366">
        <w:rPr>
          <w:rFonts w:cs="Arial"/>
          <w:b/>
          <w:bCs/>
        </w:rPr>
        <w:t>6</w:t>
      </w:r>
      <w:r w:rsidR="74DE5849" w:rsidRPr="4EBF1366">
        <w:rPr>
          <w:rFonts w:cs="Arial"/>
          <w:b/>
          <w:bCs/>
        </w:rPr>
        <w:t xml:space="preserve">. </w:t>
      </w:r>
      <w:r w:rsidR="3FF2B9E4" w:rsidRPr="4EBF1366">
        <w:rPr>
          <w:rFonts w:cs="Arial"/>
          <w:b/>
          <w:bCs/>
        </w:rPr>
        <w:t>F</w:t>
      </w:r>
      <w:r w:rsidR="74DE5849" w:rsidRPr="4EBF1366">
        <w:rPr>
          <w:rFonts w:cs="Arial"/>
          <w:b/>
          <w:bCs/>
        </w:rPr>
        <w:t>oreløbig evaluering af kursusmoduler og -aktiviteter</w:t>
      </w:r>
    </w:p>
    <w:p w14:paraId="16BB3CA2" w14:textId="73A9E413" w:rsidR="74DE5849" w:rsidRDefault="74DE5849" w:rsidP="4EBF1366">
      <w:pPr>
        <w:pBdr>
          <w:bottom w:val="dashed" w:sz="4" w:space="1" w:color="auto"/>
        </w:pBdr>
        <w:tabs>
          <w:tab w:val="left" w:pos="7230"/>
        </w:tabs>
        <w:spacing w:after="0"/>
        <w:rPr>
          <w:rFonts w:cs="Arial"/>
        </w:rPr>
      </w:pPr>
      <w:r w:rsidRPr="4EBF1366">
        <w:rPr>
          <w:rFonts w:cs="Arial"/>
        </w:rPr>
        <w:lastRenderedPageBreak/>
        <w:t>Forventninger ud fra læringsmål, er der mangler, stoftrængsel, gode overensstemmelser. Oplevelse af studieintensitet?</w:t>
      </w:r>
    </w:p>
    <w:p w14:paraId="066D7432" w14:textId="77777777" w:rsidR="4EBF1366" w:rsidRDefault="4EBF1366" w:rsidP="4EBF1366">
      <w:pPr>
        <w:pBdr>
          <w:bottom w:val="dashed" w:sz="4" w:space="1" w:color="auto"/>
        </w:pBdr>
        <w:tabs>
          <w:tab w:val="left" w:pos="7230"/>
        </w:tabs>
        <w:spacing w:after="0"/>
        <w:rPr>
          <w:rFonts w:cs="Arial"/>
        </w:rPr>
      </w:pPr>
    </w:p>
    <w:sdt>
      <w:sdtPr>
        <w:rPr>
          <w:rFonts w:cs="Arial"/>
        </w:rPr>
        <w:id w:val="1653070114"/>
        <w:placeholder>
          <w:docPart w:val="1B157C21DA28410786A5E9E9C8A0426F"/>
        </w:placeholder>
        <w:temporary/>
        <w:showingPlcHdr/>
      </w:sdtPr>
      <w:sdtContent>
        <w:p w14:paraId="0C82E489" w14:textId="77777777" w:rsidR="74DE5849" w:rsidRDefault="74DE5849" w:rsidP="4EBF1366">
          <w:pPr>
            <w:tabs>
              <w:tab w:val="left" w:pos="7230"/>
            </w:tabs>
            <w:spacing w:before="120" w:after="120"/>
            <w:rPr>
              <w:rFonts w:cs="Arial"/>
            </w:rPr>
          </w:pPr>
          <w:r w:rsidRPr="4EBF1366">
            <w:rPr>
              <w:rFonts w:cs="Arial"/>
              <w:i/>
              <w:iCs/>
            </w:rPr>
            <w:t>Skriv referat her</w:t>
          </w:r>
        </w:p>
      </w:sdtContent>
    </w:sdt>
    <w:p w14:paraId="10904B76" w14:textId="77777777" w:rsidR="4EBF1366" w:rsidRDefault="4EBF1366" w:rsidP="4EBF1366">
      <w:pPr>
        <w:tabs>
          <w:tab w:val="left" w:pos="7230"/>
        </w:tabs>
        <w:spacing w:before="240" w:after="120"/>
        <w:rPr>
          <w:rFonts w:cs="Arial"/>
          <w:b/>
          <w:bCs/>
          <w:i/>
          <w:iCs/>
        </w:rPr>
      </w:pPr>
    </w:p>
    <w:p w14:paraId="72EAFB29" w14:textId="1A5CEE86" w:rsidR="74DE5849" w:rsidRDefault="74DE5849" w:rsidP="4EBF1366">
      <w:pPr>
        <w:tabs>
          <w:tab w:val="left" w:pos="7230"/>
        </w:tabs>
        <w:spacing w:before="240" w:after="120"/>
        <w:rPr>
          <w:rFonts w:cs="Arial"/>
          <w:b/>
          <w:bCs/>
          <w:i/>
          <w:iCs/>
        </w:rPr>
      </w:pPr>
      <w:r w:rsidRPr="4EBF1366">
        <w:rPr>
          <w:rFonts w:cs="Arial"/>
          <w:b/>
          <w:bCs/>
          <w:i/>
          <w:iCs/>
        </w:rPr>
        <w:t>Opfølgning:</w:t>
      </w:r>
    </w:p>
    <w:sdt>
      <w:sdtPr>
        <w:rPr>
          <w:rStyle w:val="Typografi8"/>
        </w:rPr>
        <w:id w:val="521009223"/>
        <w:placeholder>
          <w:docPart w:val="F71116C521F449BBBA469F7E5AE3D6AD"/>
        </w:placeholder>
        <w:temporary/>
        <w:showingPlcHdr/>
        <w15:color w:val="000000"/>
        <w:text/>
      </w:sdtPr>
      <w:sdtEndPr>
        <w:rPr>
          <w:rStyle w:val="Standardskrifttypeiafsnit"/>
          <w:rFonts w:cs="Arial"/>
          <w:color w:val="auto"/>
        </w:rPr>
      </w:sdtEndPr>
      <w:sdtContent>
        <w:p w14:paraId="2C9C4505" w14:textId="1FC14767" w:rsidR="74DE5849" w:rsidRDefault="74DE5849" w:rsidP="4EBF1366">
          <w:pPr>
            <w:pBdr>
              <w:bottom w:val="single" w:sz="4" w:space="1" w:color="auto"/>
            </w:pBdr>
            <w:tabs>
              <w:tab w:val="left" w:pos="7230"/>
            </w:tabs>
            <w:spacing w:before="480"/>
            <w:rPr>
              <w:rFonts w:cs="Arial"/>
            </w:rPr>
          </w:pPr>
          <w:r w:rsidRPr="4EBF1366">
            <w:rPr>
              <w:rStyle w:val="Pladsholdertekst"/>
            </w:rPr>
            <w:t>Skriv opfølgning, eller slet denne og linjen ovenfor.</w:t>
          </w:r>
        </w:p>
      </w:sdtContent>
    </w:sdt>
    <w:p w14:paraId="57CAD4AB" w14:textId="35692979" w:rsidR="00944F5B" w:rsidRPr="00937DF4" w:rsidRDefault="00944F5B" w:rsidP="4EBF1366">
      <w:pPr>
        <w:pBdr>
          <w:bottom w:val="single" w:sz="4" w:space="1" w:color="auto"/>
        </w:pBdr>
        <w:tabs>
          <w:tab w:val="left" w:pos="7230"/>
        </w:tabs>
        <w:spacing w:before="480"/>
        <w:rPr>
          <w:rFonts w:cs="Arial"/>
          <w:b/>
          <w:bCs/>
        </w:rPr>
      </w:pPr>
      <w:r w:rsidRPr="4EBF1366">
        <w:rPr>
          <w:rFonts w:cs="Arial"/>
          <w:b/>
          <w:bCs/>
        </w:rPr>
        <w:t xml:space="preserve">Ad </w:t>
      </w:r>
      <w:r w:rsidR="7D2C7822" w:rsidRPr="4EBF1366">
        <w:rPr>
          <w:rFonts w:cs="Arial"/>
          <w:b/>
          <w:bCs/>
        </w:rPr>
        <w:t>7</w:t>
      </w:r>
      <w:r w:rsidRPr="4EBF1366">
        <w:rPr>
          <w:rFonts w:cs="Arial"/>
          <w:b/>
          <w:bCs/>
        </w:rPr>
        <w:t xml:space="preserve">. </w:t>
      </w:r>
      <w:r w:rsidR="00A94CD5" w:rsidRPr="4EBF1366">
        <w:rPr>
          <w:rFonts w:cs="Arial"/>
          <w:b/>
          <w:bCs/>
        </w:rPr>
        <w:t>Foreløbig evaluering af projektmodul</w:t>
      </w:r>
    </w:p>
    <w:p w14:paraId="1B4D79FE" w14:textId="57C6F17D" w:rsidR="00944F5B" w:rsidRDefault="00A94CD5" w:rsidP="00944F5B">
      <w:pPr>
        <w:pBdr>
          <w:bottom w:val="dashed" w:sz="4" w:space="1" w:color="auto"/>
        </w:pBdr>
        <w:tabs>
          <w:tab w:val="left" w:pos="7230"/>
        </w:tabs>
        <w:spacing w:after="0"/>
        <w:rPr>
          <w:rFonts w:cs="Arial"/>
          <w:szCs w:val="16"/>
        </w:rPr>
      </w:pPr>
      <w:r>
        <w:rPr>
          <w:rFonts w:cs="Arial"/>
          <w:szCs w:val="16"/>
        </w:rPr>
        <w:t>Internt og eksternt samarbejde, tidsplanlægning, behov for midler</w:t>
      </w:r>
      <w:r w:rsidR="00BA1099">
        <w:rPr>
          <w:rFonts w:cs="Arial"/>
          <w:szCs w:val="16"/>
        </w:rPr>
        <w:t>?</w:t>
      </w:r>
    </w:p>
    <w:p w14:paraId="02541EAC" w14:textId="77777777" w:rsidR="00A94CD5" w:rsidRDefault="00A94CD5" w:rsidP="00944F5B">
      <w:pPr>
        <w:pBdr>
          <w:bottom w:val="dashed" w:sz="4" w:space="1" w:color="auto"/>
        </w:pBdr>
        <w:tabs>
          <w:tab w:val="left" w:pos="7230"/>
        </w:tabs>
        <w:spacing w:after="0"/>
        <w:rPr>
          <w:rFonts w:cs="Arial"/>
          <w:szCs w:val="16"/>
        </w:rPr>
      </w:pPr>
    </w:p>
    <w:sdt>
      <w:sdtPr>
        <w:rPr>
          <w:rFonts w:cs="Arial"/>
        </w:rPr>
        <w:id w:val="1430776606"/>
        <w:placeholder>
          <w:docPart w:val="BD91174EBA8B4E5DA25DD45149BF9BB9"/>
        </w:placeholder>
        <w:temporary/>
        <w:showingPlcHdr/>
      </w:sdtPr>
      <w:sdtContent>
        <w:p w14:paraId="6FA124D1" w14:textId="77777777" w:rsidR="00944F5B" w:rsidRDefault="00944F5B" w:rsidP="00944F5B">
          <w:pPr>
            <w:tabs>
              <w:tab w:val="left" w:pos="7230"/>
            </w:tabs>
            <w:spacing w:before="120" w:after="120"/>
            <w:rPr>
              <w:rFonts w:cs="Arial"/>
              <w:szCs w:val="16"/>
            </w:rPr>
          </w:pPr>
          <w:r w:rsidRPr="00DC6A51">
            <w:rPr>
              <w:rFonts w:cs="Arial"/>
              <w:i/>
              <w:iCs/>
              <w:szCs w:val="16"/>
            </w:rPr>
            <w:t>Skriv referat her</w:t>
          </w:r>
        </w:p>
      </w:sdtContent>
    </w:sdt>
    <w:p w14:paraId="1EA61D6C" w14:textId="77777777" w:rsidR="00BA1099" w:rsidRDefault="00BA1099" w:rsidP="00944F5B">
      <w:pPr>
        <w:tabs>
          <w:tab w:val="left" w:pos="7230"/>
        </w:tabs>
        <w:spacing w:before="240" w:after="120"/>
        <w:rPr>
          <w:rFonts w:cs="Arial"/>
          <w:b/>
          <w:i/>
          <w:szCs w:val="16"/>
        </w:rPr>
      </w:pPr>
    </w:p>
    <w:p w14:paraId="140E46A9" w14:textId="790DBA04" w:rsidR="00944F5B" w:rsidRPr="00F2492E" w:rsidRDefault="00944F5B" w:rsidP="00944F5B">
      <w:pPr>
        <w:tabs>
          <w:tab w:val="left" w:pos="7230"/>
        </w:tabs>
        <w:spacing w:before="240" w:after="120"/>
        <w:rPr>
          <w:rFonts w:cs="Arial"/>
          <w:b/>
          <w:i/>
          <w:szCs w:val="16"/>
        </w:rPr>
      </w:pPr>
      <w:r w:rsidRPr="00F2492E">
        <w:rPr>
          <w:rFonts w:cs="Arial"/>
          <w:b/>
          <w:i/>
          <w:szCs w:val="16"/>
        </w:rPr>
        <w:t>Opfølgning:</w:t>
      </w:r>
    </w:p>
    <w:sdt>
      <w:sdtPr>
        <w:rPr>
          <w:rStyle w:val="Typografi8"/>
        </w:rPr>
        <w:id w:val="1360703840"/>
        <w:placeholder>
          <w:docPart w:val="9149BE00A40C4E63AF6AE4BA5442C058"/>
        </w:placeholder>
        <w:temporary/>
        <w:showingPlcHdr/>
        <w15:color w:val="000000"/>
        <w:text/>
      </w:sdtPr>
      <w:sdtEndPr>
        <w:rPr>
          <w:rStyle w:val="Standardskrifttypeiafsnit"/>
          <w:rFonts w:cs="Arial"/>
          <w:color w:val="auto"/>
        </w:rPr>
      </w:sdtEndPr>
      <w:sdtContent>
        <w:p w14:paraId="02B9880E" w14:textId="77777777" w:rsidR="00944F5B" w:rsidRPr="00F2492E" w:rsidRDefault="00944F5B" w:rsidP="00944F5B">
          <w:pPr>
            <w:tabs>
              <w:tab w:val="left" w:pos="7230"/>
            </w:tabs>
            <w:spacing w:before="120" w:after="120"/>
            <w:rPr>
              <w:rFonts w:cs="Arial"/>
              <w:szCs w:val="16"/>
            </w:rPr>
          </w:pPr>
          <w:r>
            <w:rPr>
              <w:rStyle w:val="Pladsholdertekst"/>
            </w:rPr>
            <w:t>Skriv opfølgning, eller slet denne og linjen ovenfor.</w:t>
          </w:r>
        </w:p>
      </w:sdtContent>
    </w:sdt>
    <w:p w14:paraId="22A53F94" w14:textId="77777777" w:rsidR="00944F5B" w:rsidRPr="00937DF4" w:rsidRDefault="00944F5B" w:rsidP="4EBF1366">
      <w:pPr>
        <w:pBdr>
          <w:bottom w:val="single" w:sz="4" w:space="1" w:color="auto"/>
        </w:pBdr>
        <w:tabs>
          <w:tab w:val="left" w:pos="7230"/>
        </w:tabs>
        <w:spacing w:before="480"/>
        <w:rPr>
          <w:rFonts w:cs="Arial"/>
          <w:b/>
          <w:bCs/>
        </w:rPr>
      </w:pPr>
      <w:r w:rsidRPr="4EBF1366">
        <w:rPr>
          <w:rFonts w:cs="Arial"/>
          <w:b/>
          <w:bCs/>
          <w:highlight w:val="yellow"/>
        </w:rPr>
        <w:t>Ad</w:t>
      </w:r>
      <w:r w:rsidRPr="4EBF1366">
        <w:rPr>
          <w:rFonts w:cs="Arial"/>
          <w:b/>
          <w:bCs/>
        </w:rPr>
        <w:t xml:space="preserve"> </w:t>
      </w:r>
      <w:r w:rsidRPr="4EBF1366">
        <w:rPr>
          <w:rFonts w:cs="Arial"/>
          <w:b/>
          <w:bCs/>
          <w:highlight w:val="yellow"/>
        </w:rPr>
        <w:t>x</w:t>
      </w:r>
      <w:r w:rsidRPr="4EBF1366">
        <w:rPr>
          <w:rFonts w:cs="Arial"/>
          <w:b/>
          <w:bCs/>
        </w:rPr>
        <w:t xml:space="preserve">. </w:t>
      </w:r>
      <w:sdt>
        <w:sdtPr>
          <w:rPr>
            <w:rFonts w:cs="Arial"/>
            <w:b/>
            <w:bCs/>
          </w:rPr>
          <w:id w:val="1099305554"/>
          <w:placeholder>
            <w:docPart w:val="D89ED675580C439A8171F25F33448A58"/>
          </w:placeholder>
          <w:temporary/>
          <w:showingPlcHdr/>
          <w15:color w:val="000000"/>
          <w:text/>
        </w:sdtPr>
        <w:sdtContent>
          <w:r w:rsidRPr="4EBF1366">
            <w:rPr>
              <w:rStyle w:val="Pladsholdertekst"/>
            </w:rPr>
            <w:t>Angiv dagsordenspunktet.</w:t>
          </w:r>
        </w:sdtContent>
      </w:sdt>
    </w:p>
    <w:p w14:paraId="5B3806DE" w14:textId="284F13C0" w:rsidR="00944F5B" w:rsidRPr="00DC6A51" w:rsidRDefault="00A94CD5" w:rsidP="00944F5B">
      <w:pPr>
        <w:pBdr>
          <w:bottom w:val="dashed" w:sz="4" w:space="1" w:color="auto"/>
        </w:pBdr>
        <w:tabs>
          <w:tab w:val="left" w:pos="7230"/>
        </w:tabs>
        <w:spacing w:before="120" w:after="0"/>
        <w:rPr>
          <w:rStyle w:val="Typografi12"/>
          <w:i w:val="0"/>
          <w:iCs/>
        </w:rPr>
      </w:pPr>
      <w:r w:rsidRPr="00DC6A51">
        <w:rPr>
          <w:rStyle w:val="Typografi12"/>
          <w:i w:val="0"/>
          <w:iCs/>
        </w:rPr>
        <w:t xml:space="preserve">Beskriv punktet kort. </w:t>
      </w:r>
    </w:p>
    <w:p w14:paraId="7CB5623F" w14:textId="77777777" w:rsidR="00A94CD5" w:rsidRDefault="00A94CD5" w:rsidP="00944F5B">
      <w:pPr>
        <w:pBdr>
          <w:bottom w:val="dashed" w:sz="4" w:space="1" w:color="auto"/>
        </w:pBdr>
        <w:tabs>
          <w:tab w:val="left" w:pos="7230"/>
        </w:tabs>
        <w:spacing w:before="120" w:after="0"/>
        <w:rPr>
          <w:rFonts w:cs="Arial"/>
          <w:szCs w:val="16"/>
        </w:rPr>
      </w:pPr>
    </w:p>
    <w:sdt>
      <w:sdtPr>
        <w:rPr>
          <w:rFonts w:cs="Arial"/>
        </w:rPr>
        <w:id w:val="1068465088"/>
        <w:placeholder>
          <w:docPart w:val="2A911450F2A24F869F9F6AE644702F31"/>
        </w:placeholder>
        <w:temporary/>
        <w:showingPlcHdr/>
      </w:sdtPr>
      <w:sdtContent>
        <w:p w14:paraId="0F6C4885" w14:textId="77777777" w:rsidR="00944F5B" w:rsidRDefault="00944F5B" w:rsidP="00944F5B">
          <w:pPr>
            <w:tabs>
              <w:tab w:val="left" w:pos="7230"/>
            </w:tabs>
            <w:spacing w:before="120" w:after="120"/>
            <w:rPr>
              <w:rFonts w:cs="Arial"/>
              <w:szCs w:val="16"/>
            </w:rPr>
          </w:pPr>
          <w:r w:rsidRPr="00DC6A51">
            <w:rPr>
              <w:rFonts w:cs="Arial"/>
              <w:i/>
              <w:iCs/>
              <w:szCs w:val="16"/>
            </w:rPr>
            <w:t>Skriv referat her</w:t>
          </w:r>
        </w:p>
      </w:sdtContent>
    </w:sdt>
    <w:p w14:paraId="2BBDD11B" w14:textId="77777777" w:rsidR="00BA1099" w:rsidRDefault="00BA1099" w:rsidP="00944F5B">
      <w:pPr>
        <w:tabs>
          <w:tab w:val="left" w:pos="7230"/>
        </w:tabs>
        <w:spacing w:before="240" w:after="120"/>
        <w:rPr>
          <w:rFonts w:cs="Arial"/>
          <w:b/>
          <w:i/>
          <w:szCs w:val="16"/>
        </w:rPr>
      </w:pPr>
    </w:p>
    <w:p w14:paraId="4826CFF0" w14:textId="54BB2D18" w:rsidR="00944F5B" w:rsidRPr="00F2492E" w:rsidRDefault="00944F5B" w:rsidP="00944F5B">
      <w:pPr>
        <w:tabs>
          <w:tab w:val="left" w:pos="7230"/>
        </w:tabs>
        <w:spacing w:before="240" w:after="120"/>
        <w:rPr>
          <w:rFonts w:cs="Arial"/>
          <w:b/>
          <w:i/>
          <w:szCs w:val="16"/>
        </w:rPr>
      </w:pPr>
      <w:r w:rsidRPr="00F2492E">
        <w:rPr>
          <w:rFonts w:cs="Arial"/>
          <w:b/>
          <w:i/>
          <w:szCs w:val="16"/>
        </w:rPr>
        <w:t>Opfølgning:</w:t>
      </w:r>
    </w:p>
    <w:sdt>
      <w:sdtPr>
        <w:rPr>
          <w:rStyle w:val="Typografi8"/>
        </w:rPr>
        <w:id w:val="-947382762"/>
        <w:placeholder>
          <w:docPart w:val="576696571BA040D395E9125BC7147AA1"/>
        </w:placeholder>
        <w:temporary/>
        <w:showingPlcHdr/>
        <w15:color w:val="000000"/>
        <w:text/>
      </w:sdtPr>
      <w:sdtEndPr>
        <w:rPr>
          <w:rStyle w:val="Standardskrifttypeiafsnit"/>
          <w:rFonts w:cs="Arial"/>
          <w:color w:val="auto"/>
        </w:rPr>
      </w:sdtEndPr>
      <w:sdtContent>
        <w:p w14:paraId="1403F7D1" w14:textId="77777777" w:rsidR="00944F5B" w:rsidRPr="00F2492E" w:rsidRDefault="00944F5B" w:rsidP="00944F5B">
          <w:pPr>
            <w:tabs>
              <w:tab w:val="left" w:pos="7230"/>
            </w:tabs>
            <w:spacing w:before="120" w:after="120"/>
            <w:rPr>
              <w:rFonts w:cs="Arial"/>
              <w:szCs w:val="16"/>
            </w:rPr>
          </w:pPr>
          <w:r>
            <w:rPr>
              <w:rStyle w:val="Pladsholdertekst"/>
            </w:rPr>
            <w:t>Skriv opfølgning, eller slet denne og linjen ovenfor.</w:t>
          </w:r>
        </w:p>
      </w:sdtContent>
    </w:sdt>
    <w:p w14:paraId="7746C74B" w14:textId="77777777" w:rsidR="00944F5B" w:rsidRPr="00937DF4" w:rsidRDefault="00944F5B" w:rsidP="4EBF1366">
      <w:pPr>
        <w:pBdr>
          <w:bottom w:val="single" w:sz="4" w:space="1" w:color="auto"/>
        </w:pBdr>
        <w:tabs>
          <w:tab w:val="left" w:pos="7230"/>
        </w:tabs>
        <w:spacing w:before="480"/>
        <w:rPr>
          <w:rFonts w:cs="Arial"/>
          <w:b/>
          <w:bCs/>
        </w:rPr>
      </w:pPr>
      <w:r w:rsidRPr="4EBF1366">
        <w:rPr>
          <w:rFonts w:cs="Arial"/>
          <w:b/>
          <w:bCs/>
          <w:highlight w:val="yellow"/>
        </w:rPr>
        <w:t>Ad x.</w:t>
      </w:r>
      <w:r w:rsidRPr="4EBF1366">
        <w:rPr>
          <w:rFonts w:cs="Arial"/>
          <w:b/>
          <w:bCs/>
        </w:rPr>
        <w:t xml:space="preserve"> </w:t>
      </w:r>
      <w:sdt>
        <w:sdtPr>
          <w:rPr>
            <w:rFonts w:cs="Arial"/>
            <w:b/>
            <w:bCs/>
          </w:rPr>
          <w:id w:val="1201820847"/>
          <w:placeholder>
            <w:docPart w:val="261E3201C9CD46DBA2AFE6E19D45ABCC"/>
          </w:placeholder>
          <w:temporary/>
          <w:showingPlcHdr/>
          <w15:color w:val="000000"/>
          <w:text/>
        </w:sdtPr>
        <w:sdtContent>
          <w:r w:rsidRPr="4EBF1366">
            <w:rPr>
              <w:rStyle w:val="Pladsholdertekst"/>
            </w:rPr>
            <w:t>Angiv dagsordenspunktet.</w:t>
          </w:r>
        </w:sdtContent>
      </w:sdt>
    </w:p>
    <w:p w14:paraId="682174D0" w14:textId="77777777" w:rsidR="00A94CD5" w:rsidRPr="00DC6A51" w:rsidRDefault="00A94CD5" w:rsidP="00A94CD5">
      <w:pPr>
        <w:pBdr>
          <w:bottom w:val="dashed" w:sz="4" w:space="1" w:color="auto"/>
        </w:pBdr>
        <w:tabs>
          <w:tab w:val="left" w:pos="7230"/>
        </w:tabs>
        <w:spacing w:before="120" w:after="0"/>
        <w:rPr>
          <w:rStyle w:val="Typografi12"/>
          <w:i w:val="0"/>
          <w:iCs/>
        </w:rPr>
      </w:pPr>
      <w:r w:rsidRPr="00DC6A51">
        <w:rPr>
          <w:rStyle w:val="Typografi12"/>
          <w:i w:val="0"/>
          <w:iCs/>
        </w:rPr>
        <w:t xml:space="preserve">Beskriv punktet kort. </w:t>
      </w:r>
    </w:p>
    <w:p w14:paraId="6994B6D5" w14:textId="0ACF01DE" w:rsidR="00944F5B" w:rsidRDefault="00944F5B" w:rsidP="00A94CD5">
      <w:pPr>
        <w:pBdr>
          <w:bottom w:val="dashed" w:sz="4" w:space="1" w:color="auto"/>
        </w:pBdr>
        <w:tabs>
          <w:tab w:val="left" w:pos="7230"/>
        </w:tabs>
        <w:spacing w:before="120" w:after="0"/>
        <w:rPr>
          <w:rFonts w:cs="Arial"/>
          <w:szCs w:val="16"/>
        </w:rPr>
      </w:pPr>
    </w:p>
    <w:sdt>
      <w:sdtPr>
        <w:rPr>
          <w:rFonts w:cs="Arial"/>
          <w:i/>
          <w:iCs/>
        </w:rPr>
        <w:id w:val="-1908445960"/>
        <w:placeholder>
          <w:docPart w:val="930E85C16F054BA08C9926C70609261E"/>
        </w:placeholder>
        <w:temporary/>
        <w:showingPlcHdr/>
      </w:sdtPr>
      <w:sdtContent>
        <w:p w14:paraId="09370816" w14:textId="77777777" w:rsidR="00944F5B" w:rsidRPr="00DC6A51" w:rsidRDefault="00944F5B" w:rsidP="00944F5B">
          <w:pPr>
            <w:tabs>
              <w:tab w:val="left" w:pos="7230"/>
            </w:tabs>
            <w:spacing w:before="120" w:after="120"/>
            <w:rPr>
              <w:rFonts w:cs="Arial"/>
              <w:i/>
              <w:iCs/>
              <w:szCs w:val="16"/>
            </w:rPr>
          </w:pPr>
          <w:r w:rsidRPr="00DC6A51">
            <w:rPr>
              <w:rFonts w:cs="Arial"/>
              <w:i/>
              <w:iCs/>
              <w:szCs w:val="16"/>
            </w:rPr>
            <w:t>Skriv referat her</w:t>
          </w:r>
        </w:p>
      </w:sdtContent>
    </w:sdt>
    <w:p w14:paraId="1934FB3A" w14:textId="77777777" w:rsidR="00BA1099" w:rsidRDefault="00BA1099" w:rsidP="00944F5B">
      <w:pPr>
        <w:tabs>
          <w:tab w:val="left" w:pos="7230"/>
        </w:tabs>
        <w:spacing w:before="240" w:after="120"/>
        <w:rPr>
          <w:rFonts w:cs="Arial"/>
          <w:b/>
          <w:i/>
          <w:szCs w:val="16"/>
        </w:rPr>
      </w:pPr>
    </w:p>
    <w:p w14:paraId="1F3DED64" w14:textId="636AF48F" w:rsidR="00944F5B" w:rsidRPr="00F2492E" w:rsidRDefault="00944F5B" w:rsidP="00944F5B">
      <w:pPr>
        <w:tabs>
          <w:tab w:val="left" w:pos="7230"/>
        </w:tabs>
        <w:spacing w:before="240" w:after="120"/>
        <w:rPr>
          <w:rFonts w:cs="Arial"/>
          <w:b/>
          <w:i/>
          <w:szCs w:val="16"/>
        </w:rPr>
      </w:pPr>
      <w:r w:rsidRPr="00F2492E">
        <w:rPr>
          <w:rFonts w:cs="Arial"/>
          <w:b/>
          <w:i/>
          <w:szCs w:val="16"/>
        </w:rPr>
        <w:t>Opfølgning:</w:t>
      </w:r>
    </w:p>
    <w:p w14:paraId="4F649B7A" w14:textId="10FFBC8A" w:rsidR="00944F5B" w:rsidRPr="00F2492E" w:rsidRDefault="00000000" w:rsidP="4EBF1366">
      <w:pPr>
        <w:tabs>
          <w:tab w:val="left" w:pos="7230"/>
        </w:tabs>
        <w:spacing w:before="120" w:after="120"/>
        <w:rPr>
          <w:rFonts w:cs="Arial"/>
        </w:rPr>
      </w:pPr>
      <w:sdt>
        <w:sdtPr>
          <w:rPr>
            <w:rStyle w:val="Typografi8"/>
          </w:rPr>
          <w:id w:val="1436483843"/>
          <w:placeholder>
            <w:docPart w:val="B3E0C06B909B44B1A21263FCB9CDBD07"/>
          </w:placeholder>
          <w:temporary/>
          <w:showingPlcHdr/>
          <w15:color w:val="000000"/>
          <w:text/>
        </w:sdtPr>
        <w:sdtEndPr>
          <w:rPr>
            <w:rStyle w:val="Standardskrifttypeiafsnit"/>
            <w:rFonts w:cs="Arial"/>
            <w:color w:val="auto"/>
          </w:rPr>
        </w:sdtEndPr>
        <w:sdtContent>
          <w:r w:rsidR="00944F5B" w:rsidRPr="4EBF1366">
            <w:rPr>
              <w:rStyle w:val="Typografi8"/>
            </w:rPr>
            <w:t>Skriv opfølgning, eller slet denne og linjen ovenfor.</w:t>
          </w:r>
        </w:sdtContent>
      </w:sdt>
    </w:p>
    <w:sectPr w:rsidR="00944F5B" w:rsidRPr="00F2492E" w:rsidSect="003216B1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2127" w:right="1021" w:bottom="1418" w:left="102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385B17" w14:textId="77777777" w:rsidR="000A0EF5" w:rsidRDefault="000A0EF5" w:rsidP="00E16C5A">
      <w:pPr>
        <w:spacing w:after="0" w:line="240" w:lineRule="auto"/>
      </w:pPr>
      <w:r>
        <w:separator/>
      </w:r>
    </w:p>
  </w:endnote>
  <w:endnote w:type="continuationSeparator" w:id="0">
    <w:p w14:paraId="15A85681" w14:textId="77777777" w:rsidR="000A0EF5" w:rsidRDefault="000A0EF5" w:rsidP="00E16C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9DFA5" w14:textId="77777777" w:rsidR="00CC560C" w:rsidRDefault="00CC560C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1620151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5E2BB196" w14:textId="32E0C2F1" w:rsidR="008615C8" w:rsidRDefault="008615C8">
            <w:pPr>
              <w:pStyle w:val="Sidefod"/>
              <w:jc w:val="right"/>
            </w:pPr>
            <w:r>
              <w:t xml:space="preserve">Side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A1099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A1099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D489E09" w14:textId="77777777" w:rsidR="000F166E" w:rsidRDefault="000F166E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BB23D" w14:textId="77777777" w:rsidR="00CC560C" w:rsidRDefault="00CC560C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BF0674" w14:textId="77777777" w:rsidR="000A0EF5" w:rsidRDefault="000A0EF5" w:rsidP="00E16C5A">
      <w:pPr>
        <w:spacing w:after="0" w:line="240" w:lineRule="auto"/>
      </w:pPr>
      <w:r>
        <w:separator/>
      </w:r>
    </w:p>
  </w:footnote>
  <w:footnote w:type="continuationSeparator" w:id="0">
    <w:p w14:paraId="22F9B311" w14:textId="77777777" w:rsidR="000A0EF5" w:rsidRDefault="000A0EF5" w:rsidP="00E16C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91F71" w14:textId="77777777" w:rsidR="00CC560C" w:rsidRDefault="00CC560C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E784B" w14:textId="77777777" w:rsidR="00E16C5A" w:rsidRDefault="00E16C5A" w:rsidP="00E16C5A">
    <w:pPr>
      <w:pStyle w:val="Sidehoved"/>
      <w:jc w:val="right"/>
    </w:pPr>
    <w:r>
      <w:rPr>
        <w:noProof/>
        <w:lang w:eastAsia="da-DK"/>
      </w:rPr>
      <w:drawing>
        <wp:anchor distT="0" distB="0" distL="114300" distR="114300" simplePos="0" relativeHeight="251658240" behindDoc="0" locked="0" layoutInCell="1" allowOverlap="1" wp14:anchorId="7A940169" wp14:editId="1B0713BB">
          <wp:simplePos x="0" y="0"/>
          <wp:positionH relativeFrom="column">
            <wp:posOffset>4037965</wp:posOffset>
          </wp:positionH>
          <wp:positionV relativeFrom="paragraph">
            <wp:posOffset>305435</wp:posOffset>
          </wp:positionV>
          <wp:extent cx="1785620" cy="446405"/>
          <wp:effectExtent l="0" t="0" r="5080" b="0"/>
          <wp:wrapSquare wrapText="bothSides"/>
          <wp:docPr id="2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AU_LOGO_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5620" cy="4464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5ACBE" w14:textId="77777777" w:rsidR="00CC560C" w:rsidRDefault="00CC560C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C3B19"/>
    <w:multiLevelType w:val="hybridMultilevel"/>
    <w:tmpl w:val="700AD3D2"/>
    <w:lvl w:ilvl="0" w:tplc="DD106B0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100451"/>
    <w:multiLevelType w:val="hybridMultilevel"/>
    <w:tmpl w:val="8CCE1D5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932029"/>
    <w:multiLevelType w:val="hybridMultilevel"/>
    <w:tmpl w:val="0A606176"/>
    <w:lvl w:ilvl="0" w:tplc="5A2E0D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50289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D926A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C6D1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A814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0AB0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E094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6C2E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148F2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C37559"/>
    <w:multiLevelType w:val="hybridMultilevel"/>
    <w:tmpl w:val="612EAFDC"/>
    <w:lvl w:ilvl="0" w:tplc="23665758">
      <w:start w:val="1"/>
      <w:numFmt w:val="decimal"/>
      <w:lvlText w:val="%1."/>
      <w:lvlJc w:val="left"/>
      <w:pPr>
        <w:ind w:left="360" w:hanging="360"/>
      </w:pPr>
    </w:lvl>
    <w:lvl w:ilvl="1" w:tplc="3B3CF1A0">
      <w:start w:val="1"/>
      <w:numFmt w:val="lowerLetter"/>
      <w:lvlText w:val="%2."/>
      <w:lvlJc w:val="left"/>
      <w:pPr>
        <w:ind w:left="1080" w:hanging="360"/>
      </w:pPr>
    </w:lvl>
    <w:lvl w:ilvl="2" w:tplc="17E27FFA">
      <w:start w:val="1"/>
      <w:numFmt w:val="lowerRoman"/>
      <w:lvlText w:val="%3."/>
      <w:lvlJc w:val="right"/>
      <w:pPr>
        <w:ind w:left="1800" w:hanging="180"/>
      </w:pPr>
    </w:lvl>
    <w:lvl w:ilvl="3" w:tplc="15D84EBA">
      <w:start w:val="1"/>
      <w:numFmt w:val="decimal"/>
      <w:lvlText w:val="%4."/>
      <w:lvlJc w:val="left"/>
      <w:pPr>
        <w:ind w:left="2520" w:hanging="360"/>
      </w:pPr>
    </w:lvl>
    <w:lvl w:ilvl="4" w:tplc="B972C632">
      <w:start w:val="1"/>
      <w:numFmt w:val="lowerLetter"/>
      <w:lvlText w:val="%5."/>
      <w:lvlJc w:val="left"/>
      <w:pPr>
        <w:ind w:left="3240" w:hanging="360"/>
      </w:pPr>
    </w:lvl>
    <w:lvl w:ilvl="5" w:tplc="F97C8CC0">
      <w:start w:val="1"/>
      <w:numFmt w:val="lowerRoman"/>
      <w:lvlText w:val="%6."/>
      <w:lvlJc w:val="right"/>
      <w:pPr>
        <w:ind w:left="3960" w:hanging="180"/>
      </w:pPr>
    </w:lvl>
    <w:lvl w:ilvl="6" w:tplc="24CAC8E2">
      <w:start w:val="1"/>
      <w:numFmt w:val="decimal"/>
      <w:lvlText w:val="%7."/>
      <w:lvlJc w:val="left"/>
      <w:pPr>
        <w:ind w:left="4680" w:hanging="360"/>
      </w:pPr>
    </w:lvl>
    <w:lvl w:ilvl="7" w:tplc="2CF4EDFE">
      <w:start w:val="1"/>
      <w:numFmt w:val="lowerLetter"/>
      <w:lvlText w:val="%8."/>
      <w:lvlJc w:val="left"/>
      <w:pPr>
        <w:ind w:left="5400" w:hanging="360"/>
      </w:pPr>
    </w:lvl>
    <w:lvl w:ilvl="8" w:tplc="D83CF1A0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7974AFF"/>
    <w:multiLevelType w:val="hybridMultilevel"/>
    <w:tmpl w:val="308CB30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D71DE5"/>
    <w:multiLevelType w:val="hybridMultilevel"/>
    <w:tmpl w:val="FD94B3D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F03521"/>
    <w:multiLevelType w:val="hybridMultilevel"/>
    <w:tmpl w:val="3C5E4BF0"/>
    <w:lvl w:ilvl="0" w:tplc="D88E75B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8283806">
    <w:abstractNumId w:val="5"/>
  </w:num>
  <w:num w:numId="2" w16cid:durableId="1383481632">
    <w:abstractNumId w:val="4"/>
  </w:num>
  <w:num w:numId="3" w16cid:durableId="1877350643">
    <w:abstractNumId w:val="1"/>
  </w:num>
  <w:num w:numId="4" w16cid:durableId="2121141831">
    <w:abstractNumId w:val="6"/>
  </w:num>
  <w:num w:numId="5" w16cid:durableId="900286610">
    <w:abstractNumId w:val="0"/>
  </w:num>
  <w:num w:numId="6" w16cid:durableId="1659379408">
    <w:abstractNumId w:val="2"/>
  </w:num>
  <w:num w:numId="7" w16cid:durableId="386714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0" w:nlCheck="1" w:checkStyle="0"/>
  <w:activeWritingStyle w:appName="MSWord" w:lang="da-DK" w:vendorID="64" w:dllVersion="0" w:nlCheck="1" w:checkStyle="0"/>
  <w:attachedTemplate r:id="rId1"/>
  <w:defaultTabStop w:val="130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CFB"/>
    <w:rsid w:val="0002556F"/>
    <w:rsid w:val="00027D3B"/>
    <w:rsid w:val="00043423"/>
    <w:rsid w:val="00047F27"/>
    <w:rsid w:val="00054D90"/>
    <w:rsid w:val="00090DDB"/>
    <w:rsid w:val="000A0EF5"/>
    <w:rsid w:val="000C785A"/>
    <w:rsid w:val="000F0143"/>
    <w:rsid w:val="000F166E"/>
    <w:rsid w:val="00105EBB"/>
    <w:rsid w:val="001446FA"/>
    <w:rsid w:val="001735C7"/>
    <w:rsid w:val="0019734F"/>
    <w:rsid w:val="001A0B26"/>
    <w:rsid w:val="001C4909"/>
    <w:rsid w:val="001F4FE1"/>
    <w:rsid w:val="0021290F"/>
    <w:rsid w:val="002208D7"/>
    <w:rsid w:val="002C40F6"/>
    <w:rsid w:val="002F25C6"/>
    <w:rsid w:val="002F4B34"/>
    <w:rsid w:val="00306BE4"/>
    <w:rsid w:val="00311A56"/>
    <w:rsid w:val="003216B1"/>
    <w:rsid w:val="0032178B"/>
    <w:rsid w:val="00323289"/>
    <w:rsid w:val="0034222E"/>
    <w:rsid w:val="00396CFB"/>
    <w:rsid w:val="003A0A25"/>
    <w:rsid w:val="003B1CB0"/>
    <w:rsid w:val="003B51BE"/>
    <w:rsid w:val="003C1729"/>
    <w:rsid w:val="003F68CA"/>
    <w:rsid w:val="00414658"/>
    <w:rsid w:val="00423053"/>
    <w:rsid w:val="00492B3D"/>
    <w:rsid w:val="004A480C"/>
    <w:rsid w:val="004B554B"/>
    <w:rsid w:val="004E02BC"/>
    <w:rsid w:val="004E4B92"/>
    <w:rsid w:val="004F3B66"/>
    <w:rsid w:val="004F3D0D"/>
    <w:rsid w:val="005130CA"/>
    <w:rsid w:val="00515878"/>
    <w:rsid w:val="0054727E"/>
    <w:rsid w:val="00552CA4"/>
    <w:rsid w:val="00570108"/>
    <w:rsid w:val="00585CAE"/>
    <w:rsid w:val="00586443"/>
    <w:rsid w:val="005940E0"/>
    <w:rsid w:val="005A3770"/>
    <w:rsid w:val="005B2EAE"/>
    <w:rsid w:val="005F03B8"/>
    <w:rsid w:val="005F27F0"/>
    <w:rsid w:val="005F3767"/>
    <w:rsid w:val="005F718D"/>
    <w:rsid w:val="0060237F"/>
    <w:rsid w:val="006079B6"/>
    <w:rsid w:val="006104DD"/>
    <w:rsid w:val="0063477B"/>
    <w:rsid w:val="00663166"/>
    <w:rsid w:val="00685A47"/>
    <w:rsid w:val="00686689"/>
    <w:rsid w:val="00687ED8"/>
    <w:rsid w:val="0069585B"/>
    <w:rsid w:val="006A308F"/>
    <w:rsid w:val="006E39B0"/>
    <w:rsid w:val="006F1956"/>
    <w:rsid w:val="006F21F5"/>
    <w:rsid w:val="006F4428"/>
    <w:rsid w:val="006F4EF7"/>
    <w:rsid w:val="0070593D"/>
    <w:rsid w:val="0073179A"/>
    <w:rsid w:val="00735473"/>
    <w:rsid w:val="00736F5B"/>
    <w:rsid w:val="00773B3F"/>
    <w:rsid w:val="00795D49"/>
    <w:rsid w:val="00795F51"/>
    <w:rsid w:val="007A79FC"/>
    <w:rsid w:val="007B0D53"/>
    <w:rsid w:val="00812FA7"/>
    <w:rsid w:val="008615C8"/>
    <w:rsid w:val="00877D7F"/>
    <w:rsid w:val="008A0BD3"/>
    <w:rsid w:val="008A1D03"/>
    <w:rsid w:val="008A3CA9"/>
    <w:rsid w:val="008C4755"/>
    <w:rsid w:val="008F1AF4"/>
    <w:rsid w:val="00922404"/>
    <w:rsid w:val="00937DF4"/>
    <w:rsid w:val="00944F5B"/>
    <w:rsid w:val="00947150"/>
    <w:rsid w:val="00966A64"/>
    <w:rsid w:val="009733D2"/>
    <w:rsid w:val="009758E9"/>
    <w:rsid w:val="0097762A"/>
    <w:rsid w:val="00981E39"/>
    <w:rsid w:val="009C2C87"/>
    <w:rsid w:val="009D02D3"/>
    <w:rsid w:val="009D2307"/>
    <w:rsid w:val="009E59DB"/>
    <w:rsid w:val="00A60777"/>
    <w:rsid w:val="00A65C7B"/>
    <w:rsid w:val="00A830D4"/>
    <w:rsid w:val="00A94CD5"/>
    <w:rsid w:val="00AC5BC3"/>
    <w:rsid w:val="00AD2F8C"/>
    <w:rsid w:val="00AF7AD5"/>
    <w:rsid w:val="00B27B17"/>
    <w:rsid w:val="00B33E3C"/>
    <w:rsid w:val="00B47268"/>
    <w:rsid w:val="00B675A4"/>
    <w:rsid w:val="00B75E2E"/>
    <w:rsid w:val="00B7707D"/>
    <w:rsid w:val="00B92662"/>
    <w:rsid w:val="00BA1099"/>
    <w:rsid w:val="00BA4CC7"/>
    <w:rsid w:val="00C36F29"/>
    <w:rsid w:val="00C47E68"/>
    <w:rsid w:val="00C502FD"/>
    <w:rsid w:val="00C57B8B"/>
    <w:rsid w:val="00C83432"/>
    <w:rsid w:val="00CA236C"/>
    <w:rsid w:val="00CC560C"/>
    <w:rsid w:val="00CC5CAD"/>
    <w:rsid w:val="00D27405"/>
    <w:rsid w:val="00D314DA"/>
    <w:rsid w:val="00DC6A51"/>
    <w:rsid w:val="00E16C5A"/>
    <w:rsid w:val="00E83795"/>
    <w:rsid w:val="00EA67E1"/>
    <w:rsid w:val="00EF0680"/>
    <w:rsid w:val="00F017B8"/>
    <w:rsid w:val="00F07CEE"/>
    <w:rsid w:val="00F22588"/>
    <w:rsid w:val="00F2492E"/>
    <w:rsid w:val="00F32DDB"/>
    <w:rsid w:val="00F44001"/>
    <w:rsid w:val="00F53524"/>
    <w:rsid w:val="00F5373E"/>
    <w:rsid w:val="00F7451E"/>
    <w:rsid w:val="00F9630D"/>
    <w:rsid w:val="00FA37EC"/>
    <w:rsid w:val="00FB5E19"/>
    <w:rsid w:val="00FD3DAA"/>
    <w:rsid w:val="00FD7757"/>
    <w:rsid w:val="0131A435"/>
    <w:rsid w:val="01508A6D"/>
    <w:rsid w:val="01DCACAC"/>
    <w:rsid w:val="02855733"/>
    <w:rsid w:val="03AF660A"/>
    <w:rsid w:val="03E42B81"/>
    <w:rsid w:val="04C2667F"/>
    <w:rsid w:val="0500F087"/>
    <w:rsid w:val="0579D578"/>
    <w:rsid w:val="059F3640"/>
    <w:rsid w:val="08D3C950"/>
    <w:rsid w:val="0A5DFC9C"/>
    <w:rsid w:val="0A7866A9"/>
    <w:rsid w:val="0B42400D"/>
    <w:rsid w:val="0B89945B"/>
    <w:rsid w:val="0C31CD38"/>
    <w:rsid w:val="0D12C666"/>
    <w:rsid w:val="0EE9D05A"/>
    <w:rsid w:val="104927E5"/>
    <w:rsid w:val="11885613"/>
    <w:rsid w:val="12D2B916"/>
    <w:rsid w:val="16A580E9"/>
    <w:rsid w:val="1738DD1F"/>
    <w:rsid w:val="18A015CE"/>
    <w:rsid w:val="1952AA43"/>
    <w:rsid w:val="198BC882"/>
    <w:rsid w:val="1AE473C2"/>
    <w:rsid w:val="1B3D6F4C"/>
    <w:rsid w:val="1B4E1436"/>
    <w:rsid w:val="1B67B005"/>
    <w:rsid w:val="1C6FA667"/>
    <w:rsid w:val="1FC26EA3"/>
    <w:rsid w:val="20590126"/>
    <w:rsid w:val="206BDB8B"/>
    <w:rsid w:val="20F0DE46"/>
    <w:rsid w:val="21B528C7"/>
    <w:rsid w:val="21E58C5D"/>
    <w:rsid w:val="23CB8203"/>
    <w:rsid w:val="23DBA86A"/>
    <w:rsid w:val="24CDF5C2"/>
    <w:rsid w:val="25A55C63"/>
    <w:rsid w:val="26CE13C7"/>
    <w:rsid w:val="27935B08"/>
    <w:rsid w:val="27D0E806"/>
    <w:rsid w:val="27D72563"/>
    <w:rsid w:val="28A27AD2"/>
    <w:rsid w:val="28AB8F30"/>
    <w:rsid w:val="293B4C82"/>
    <w:rsid w:val="295C13F4"/>
    <w:rsid w:val="29747E8F"/>
    <w:rsid w:val="29800E93"/>
    <w:rsid w:val="2982353C"/>
    <w:rsid w:val="2A518742"/>
    <w:rsid w:val="2B5D1625"/>
    <w:rsid w:val="2C4C3CD2"/>
    <w:rsid w:val="2D45601B"/>
    <w:rsid w:val="2ECF5175"/>
    <w:rsid w:val="2EDCF8FC"/>
    <w:rsid w:val="308A97B1"/>
    <w:rsid w:val="30A34E2D"/>
    <w:rsid w:val="313FDCE6"/>
    <w:rsid w:val="333B5AF5"/>
    <w:rsid w:val="3344F598"/>
    <w:rsid w:val="355F7B8E"/>
    <w:rsid w:val="3569A60E"/>
    <w:rsid w:val="36721DA5"/>
    <w:rsid w:val="369B3D83"/>
    <w:rsid w:val="36EAB90E"/>
    <w:rsid w:val="38236149"/>
    <w:rsid w:val="39E37219"/>
    <w:rsid w:val="3A865D6E"/>
    <w:rsid w:val="3C30A05E"/>
    <w:rsid w:val="3CD8ADCF"/>
    <w:rsid w:val="3D8C4675"/>
    <w:rsid w:val="3FF2B9E4"/>
    <w:rsid w:val="41583696"/>
    <w:rsid w:val="419F475D"/>
    <w:rsid w:val="41F59432"/>
    <w:rsid w:val="420D640D"/>
    <w:rsid w:val="42C16EB1"/>
    <w:rsid w:val="448C79FA"/>
    <w:rsid w:val="454A7284"/>
    <w:rsid w:val="45909E73"/>
    <w:rsid w:val="45A5EADD"/>
    <w:rsid w:val="45B11EC8"/>
    <w:rsid w:val="45D42A46"/>
    <w:rsid w:val="45E89596"/>
    <w:rsid w:val="4692F8C6"/>
    <w:rsid w:val="4ABFC1C4"/>
    <w:rsid w:val="4BE17B4F"/>
    <w:rsid w:val="4DCA7017"/>
    <w:rsid w:val="4E135D64"/>
    <w:rsid w:val="4EBF1366"/>
    <w:rsid w:val="4FC9BD57"/>
    <w:rsid w:val="50197884"/>
    <w:rsid w:val="503DBE4C"/>
    <w:rsid w:val="505F454E"/>
    <w:rsid w:val="50A5AF0F"/>
    <w:rsid w:val="50E31E2C"/>
    <w:rsid w:val="50F0CDB2"/>
    <w:rsid w:val="532FCE1C"/>
    <w:rsid w:val="53E84622"/>
    <w:rsid w:val="53EF90C1"/>
    <w:rsid w:val="55045CA0"/>
    <w:rsid w:val="5578A874"/>
    <w:rsid w:val="565867A8"/>
    <w:rsid w:val="57CBC528"/>
    <w:rsid w:val="5955FB27"/>
    <w:rsid w:val="598EC22B"/>
    <w:rsid w:val="5A715A1F"/>
    <w:rsid w:val="5AE08514"/>
    <w:rsid w:val="5AED26CB"/>
    <w:rsid w:val="5AF7C178"/>
    <w:rsid w:val="5C856C5A"/>
    <w:rsid w:val="5E8A487B"/>
    <w:rsid w:val="5F0E8DAE"/>
    <w:rsid w:val="616C8A24"/>
    <w:rsid w:val="627ABA5D"/>
    <w:rsid w:val="6303534C"/>
    <w:rsid w:val="634BC4F9"/>
    <w:rsid w:val="63A95CAC"/>
    <w:rsid w:val="643D2A33"/>
    <w:rsid w:val="6468544F"/>
    <w:rsid w:val="64B2DD56"/>
    <w:rsid w:val="64EA0823"/>
    <w:rsid w:val="65747431"/>
    <w:rsid w:val="66EFF071"/>
    <w:rsid w:val="67B0630B"/>
    <w:rsid w:val="67E09C6E"/>
    <w:rsid w:val="6884E881"/>
    <w:rsid w:val="69380D7F"/>
    <w:rsid w:val="69498E79"/>
    <w:rsid w:val="6CE1FB10"/>
    <w:rsid w:val="6DE53625"/>
    <w:rsid w:val="6E595320"/>
    <w:rsid w:val="6EE768EA"/>
    <w:rsid w:val="70887B52"/>
    <w:rsid w:val="71DA656F"/>
    <w:rsid w:val="722537C5"/>
    <w:rsid w:val="7282AAB6"/>
    <w:rsid w:val="738FB41E"/>
    <w:rsid w:val="74DE5849"/>
    <w:rsid w:val="754C8595"/>
    <w:rsid w:val="771C936A"/>
    <w:rsid w:val="78DE4BC5"/>
    <w:rsid w:val="79CF2EB3"/>
    <w:rsid w:val="7A747BEC"/>
    <w:rsid w:val="7A9BC384"/>
    <w:rsid w:val="7BE0BBAA"/>
    <w:rsid w:val="7C87FF24"/>
    <w:rsid w:val="7D2C7822"/>
    <w:rsid w:val="7D57FF11"/>
    <w:rsid w:val="7E193A21"/>
    <w:rsid w:val="7E234B2E"/>
    <w:rsid w:val="7ECFA2F2"/>
    <w:rsid w:val="7F931244"/>
    <w:rsid w:val="7FF49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E422F4"/>
  <w15:docId w15:val="{2E75A46D-AE0E-4E9E-94D1-5F5D26A09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0B26"/>
    <w:pPr>
      <w:spacing w:after="240"/>
    </w:pPr>
    <w:rPr>
      <w:rFonts w:ascii="Arial" w:hAnsi="Arial"/>
      <w:sz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69585B"/>
    <w:pPr>
      <w:keepNext/>
      <w:keepLines/>
      <w:spacing w:before="120" w:after="120"/>
      <w:contextualSpacing/>
      <w:outlineLvl w:val="0"/>
    </w:pPr>
    <w:rPr>
      <w:rFonts w:eastAsiaTheme="majorEastAsia" w:cstheme="majorBidi"/>
      <w:b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E16C5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16C5A"/>
  </w:style>
  <w:style w:type="paragraph" w:styleId="Sidefod">
    <w:name w:val="footer"/>
    <w:basedOn w:val="Normal"/>
    <w:link w:val="SidefodTegn"/>
    <w:uiPriority w:val="99"/>
    <w:unhideWhenUsed/>
    <w:rsid w:val="00E16C5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16C5A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E16C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E16C5A"/>
    <w:rPr>
      <w:rFonts w:ascii="Tahoma" w:hAnsi="Tahoma" w:cs="Tahoma"/>
      <w:sz w:val="16"/>
      <w:szCs w:val="16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E16C5A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inorEastAsia"/>
      <w:b/>
      <w:bCs/>
      <w:i/>
      <w:iCs/>
      <w:color w:val="4F81BD" w:themeColor="accent1"/>
      <w:lang w:eastAsia="da-DK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E16C5A"/>
    <w:rPr>
      <w:rFonts w:eastAsiaTheme="minorEastAsia"/>
      <w:b/>
      <w:bCs/>
      <w:i/>
      <w:iCs/>
      <w:color w:val="4F81BD" w:themeColor="accent1"/>
      <w:lang w:eastAsia="da-DK"/>
    </w:rPr>
  </w:style>
  <w:style w:type="character" w:styleId="Hyperlink">
    <w:name w:val="Hyperlink"/>
    <w:basedOn w:val="Standardskrifttypeiafsnit"/>
    <w:uiPriority w:val="99"/>
    <w:unhideWhenUsed/>
    <w:rsid w:val="00B92662"/>
    <w:rPr>
      <w:color w:val="0000FF" w:themeColor="hyperlink"/>
      <w:u w:val="single"/>
    </w:rPr>
  </w:style>
  <w:style w:type="table" w:styleId="Tabel-Gitter">
    <w:name w:val="Table Grid"/>
    <w:basedOn w:val="Tabel-Normal"/>
    <w:uiPriority w:val="59"/>
    <w:rsid w:val="003A0A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dsholdertekst">
    <w:name w:val="Placeholder Text"/>
    <w:basedOn w:val="Standardskrifttypeiafsnit"/>
    <w:uiPriority w:val="99"/>
    <w:semiHidden/>
    <w:rsid w:val="005130CA"/>
    <w:rPr>
      <w:color w:val="808080"/>
    </w:rPr>
  </w:style>
  <w:style w:type="paragraph" w:styleId="Listeafsnit">
    <w:name w:val="List Paragraph"/>
    <w:basedOn w:val="Normal"/>
    <w:uiPriority w:val="34"/>
    <w:qFormat/>
    <w:rsid w:val="0069585B"/>
    <w:pPr>
      <w:spacing w:after="120"/>
      <w:ind w:left="720"/>
    </w:pPr>
  </w:style>
  <w:style w:type="character" w:customStyle="1" w:styleId="Typografi1">
    <w:name w:val="Typografi1"/>
    <w:basedOn w:val="Standardskrifttypeiafsnit"/>
    <w:uiPriority w:val="1"/>
    <w:rsid w:val="00F5373E"/>
    <w:rPr>
      <w:b w:val="0"/>
      <w:i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69585B"/>
    <w:rPr>
      <w:rFonts w:ascii="Arial" w:eastAsiaTheme="majorEastAsia" w:hAnsi="Arial" w:cstheme="majorBidi"/>
      <w:b/>
      <w:sz w:val="20"/>
      <w:szCs w:val="32"/>
    </w:rPr>
  </w:style>
  <w:style w:type="character" w:styleId="Svagfremhvning">
    <w:name w:val="Subtle Emphasis"/>
    <w:basedOn w:val="Standardskrifttypeiafsnit"/>
    <w:uiPriority w:val="19"/>
    <w:qFormat/>
    <w:rsid w:val="0069585B"/>
    <w:rPr>
      <w:rFonts w:ascii="Arial" w:hAnsi="Arial"/>
      <w:i/>
      <w:iCs/>
      <w:color w:val="808080" w:themeColor="background1" w:themeShade="80"/>
      <w:sz w:val="18"/>
    </w:rPr>
  </w:style>
  <w:style w:type="character" w:styleId="Kraftigfremhvning">
    <w:name w:val="Intense Emphasis"/>
    <w:aliases w:val="brevpapir info"/>
    <w:basedOn w:val="Standardskrifttypeiafsnit"/>
    <w:uiPriority w:val="21"/>
    <w:qFormat/>
    <w:rsid w:val="0069585B"/>
    <w:rPr>
      <w:rFonts w:ascii="Arial" w:hAnsi="Arial"/>
      <w:i w:val="0"/>
      <w:iCs/>
      <w:color w:val="002060"/>
      <w:sz w:val="16"/>
    </w:rPr>
  </w:style>
  <w:style w:type="paragraph" w:styleId="Ingenafstand">
    <w:name w:val="No Spacing"/>
    <w:aliases w:val="Brevpapir info"/>
    <w:uiPriority w:val="1"/>
    <w:qFormat/>
    <w:rsid w:val="0069585B"/>
    <w:pPr>
      <w:spacing w:after="0" w:line="240" w:lineRule="auto"/>
    </w:pPr>
    <w:rPr>
      <w:rFonts w:ascii="Arial" w:hAnsi="Arial"/>
      <w:color w:val="002060"/>
      <w:sz w:val="16"/>
    </w:rPr>
  </w:style>
  <w:style w:type="character" w:customStyle="1" w:styleId="Typografi2">
    <w:name w:val="Typografi2"/>
    <w:basedOn w:val="Standardskrifttypeiafsnit"/>
    <w:uiPriority w:val="1"/>
    <w:rsid w:val="00795D49"/>
    <w:rPr>
      <w:rFonts w:ascii="Arial" w:hAnsi="Arial"/>
      <w:i/>
      <w:sz w:val="20"/>
    </w:rPr>
  </w:style>
  <w:style w:type="character" w:customStyle="1" w:styleId="Typografi3">
    <w:name w:val="Typografi3"/>
    <w:basedOn w:val="Standardskrifttypeiafsnit"/>
    <w:uiPriority w:val="1"/>
    <w:rsid w:val="006079B6"/>
    <w:rPr>
      <w:rFonts w:ascii="Arial" w:hAnsi="Arial"/>
      <w:sz w:val="20"/>
    </w:rPr>
  </w:style>
  <w:style w:type="character" w:customStyle="1" w:styleId="Typografi4">
    <w:name w:val="Typografi4"/>
    <w:basedOn w:val="Standardskrifttypeiafsnit"/>
    <w:uiPriority w:val="1"/>
    <w:rsid w:val="006079B6"/>
    <w:rPr>
      <w:rFonts w:ascii="Arial" w:hAnsi="Arial"/>
      <w:sz w:val="20"/>
    </w:rPr>
  </w:style>
  <w:style w:type="character" w:customStyle="1" w:styleId="Typografi5">
    <w:name w:val="Typografi5"/>
    <w:basedOn w:val="Standardskrifttypeiafsnit"/>
    <w:uiPriority w:val="1"/>
    <w:rsid w:val="006079B6"/>
    <w:rPr>
      <w:rFonts w:ascii="Arial" w:hAnsi="Arial"/>
      <w:sz w:val="20"/>
    </w:rPr>
  </w:style>
  <w:style w:type="character" w:customStyle="1" w:styleId="Typografi6">
    <w:name w:val="Typografi6"/>
    <w:basedOn w:val="Standardskrifttypeiafsnit"/>
    <w:uiPriority w:val="1"/>
    <w:rsid w:val="006079B6"/>
    <w:rPr>
      <w:rFonts w:ascii="Arial" w:hAnsi="Arial"/>
      <w:sz w:val="20"/>
    </w:rPr>
  </w:style>
  <w:style w:type="character" w:customStyle="1" w:styleId="Typografi7">
    <w:name w:val="Typografi7"/>
    <w:basedOn w:val="Standardskrifttypeiafsnit"/>
    <w:uiPriority w:val="1"/>
    <w:rsid w:val="006A308F"/>
    <w:rPr>
      <w:rFonts w:ascii="Arial" w:hAnsi="Arial"/>
      <w:color w:val="FFFFFF" w:themeColor="background1"/>
      <w:sz w:val="20"/>
    </w:rPr>
  </w:style>
  <w:style w:type="character" w:customStyle="1" w:styleId="Typografi8">
    <w:name w:val="Typografi8"/>
    <w:basedOn w:val="Standardskrifttypeiafsnit"/>
    <w:uiPriority w:val="1"/>
    <w:rsid w:val="00F2492E"/>
    <w:rPr>
      <w:rFonts w:ascii="Arial" w:hAnsi="Arial"/>
      <w:color w:val="000000" w:themeColor="text1"/>
      <w:sz w:val="20"/>
    </w:rPr>
  </w:style>
  <w:style w:type="character" w:customStyle="1" w:styleId="Typografi9">
    <w:name w:val="Typografi9"/>
    <w:basedOn w:val="Standardskrifttypeiafsnit"/>
    <w:uiPriority w:val="1"/>
    <w:rsid w:val="00090DDB"/>
    <w:rPr>
      <w:rFonts w:ascii="Arial" w:hAnsi="Arial"/>
      <w:sz w:val="20"/>
    </w:rPr>
  </w:style>
  <w:style w:type="character" w:customStyle="1" w:styleId="Typografi10">
    <w:name w:val="Typografi10"/>
    <w:basedOn w:val="Standardskrifttypeiafsnit"/>
    <w:uiPriority w:val="1"/>
    <w:rsid w:val="00090DDB"/>
    <w:rPr>
      <w:rFonts w:ascii="Arial" w:hAnsi="Arial"/>
      <w:sz w:val="20"/>
    </w:rPr>
  </w:style>
  <w:style w:type="character" w:customStyle="1" w:styleId="Typografi11">
    <w:name w:val="Typografi11"/>
    <w:basedOn w:val="Standardskrifttypeiafsnit"/>
    <w:uiPriority w:val="1"/>
    <w:rsid w:val="00090DDB"/>
    <w:rPr>
      <w:rFonts w:ascii="Arial" w:hAnsi="Arial"/>
      <w:i/>
      <w:sz w:val="20"/>
    </w:rPr>
  </w:style>
  <w:style w:type="character" w:customStyle="1" w:styleId="Typografi12">
    <w:name w:val="Typografi12"/>
    <w:basedOn w:val="Standardskrifttypeiafsnit"/>
    <w:uiPriority w:val="1"/>
    <w:rsid w:val="00AF7AD5"/>
    <w:rPr>
      <w:rFonts w:ascii="Arial" w:hAnsi="Arial"/>
      <w:i/>
      <w:sz w:val="20"/>
    </w:rPr>
  </w:style>
  <w:style w:type="character" w:styleId="BesgtLink">
    <w:name w:val="FollowedHyperlink"/>
    <w:basedOn w:val="Standardskrifttypeiafsnit"/>
    <w:uiPriority w:val="99"/>
    <w:semiHidden/>
    <w:unhideWhenUsed/>
    <w:rsid w:val="0092240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93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0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0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66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9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19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13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1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8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9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8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8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8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2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3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5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2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6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8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9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9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9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9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40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38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1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56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2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55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01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3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47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4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8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1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9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53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02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9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0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5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43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2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8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34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8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13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05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1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0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39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62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9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74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5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2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8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2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0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86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0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5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7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5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0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07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7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1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06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9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13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33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7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76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81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62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2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4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8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97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8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06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5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3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8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72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1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6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02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0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7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00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hst.aau.dk/staff-and-students/for-studerende-og-undervisere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tyles" Target="styles.xml"/><Relationship Id="rId12" Type="http://schemas.openxmlformats.org/officeDocument/2006/relationships/hyperlink" Target="https://www.hst.aau.dk/staff-and-students/for-studerende-og-undervisere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J53HU\Downloads\1015609_referatskabelon%20(2)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7108E22723C4EF996AD9449D599ED3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1A5AC61-B10E-4CDC-ABB1-F1E98954B7BD}"/>
      </w:docPartPr>
      <w:docPartBody>
        <w:p w:rsidR="004A480C" w:rsidRDefault="004A480C">
          <w:pPr>
            <w:pStyle w:val="B7108E22723C4EF996AD9449D599ED3F"/>
          </w:pPr>
          <w:r w:rsidRPr="0090693B">
            <w:rPr>
              <w:rStyle w:val="Pladsholdertekst"/>
            </w:rPr>
            <w:t>Vælg et element.</w:t>
          </w:r>
        </w:p>
      </w:docPartBody>
    </w:docPart>
    <w:docPart>
      <w:docPartPr>
        <w:name w:val="B35E301AFD944C639DAD32463710F09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F2320DC-25FD-470F-A58B-1B261E1688D9}"/>
      </w:docPartPr>
      <w:docPartBody>
        <w:p w:rsidR="004A480C" w:rsidRDefault="004A480C">
          <w:pPr>
            <w:pStyle w:val="B35E301AFD944C639DAD32463710F090"/>
          </w:pPr>
          <w:r w:rsidRPr="00313BB2">
            <w:rPr>
              <w:rStyle w:val="Pladsholdertekst"/>
            </w:rPr>
            <w:t>Vælg et element.</w:t>
          </w:r>
        </w:p>
      </w:docPartBody>
    </w:docPart>
    <w:docPart>
      <w:docPartPr>
        <w:name w:val="B394B7C67A764B868872AD54CF0C30A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A1E4AEF-A454-408B-B259-C6DA4AC901F4}"/>
      </w:docPartPr>
      <w:docPartBody>
        <w:p w:rsidR="004A480C" w:rsidRDefault="004A480C">
          <w:pPr>
            <w:pStyle w:val="B394B7C67A764B868872AD54CF0C30A3"/>
          </w:pPr>
          <w:r w:rsidRPr="003C1729">
            <w:rPr>
              <w:rStyle w:val="Kraftigfremhvning"/>
            </w:rPr>
            <w:t>[Navn 1]</w:t>
          </w:r>
        </w:p>
      </w:docPartBody>
    </w:docPart>
    <w:docPart>
      <w:docPartPr>
        <w:name w:val="EE46AE88A6AB4E92B58187481D574B6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F9ACEA6-32EE-430B-892C-1954F69F41C0}"/>
      </w:docPartPr>
      <w:docPartBody>
        <w:p w:rsidR="004A480C" w:rsidRDefault="004A480C">
          <w:pPr>
            <w:pStyle w:val="EE46AE88A6AB4E92B58187481D574B6B"/>
          </w:pPr>
          <w:r w:rsidRPr="003C1729">
            <w:rPr>
              <w:iCs/>
            </w:rPr>
            <w:t>[Navn 2]</w:t>
          </w:r>
        </w:p>
      </w:docPartBody>
    </w:docPart>
    <w:docPart>
      <w:docPartPr>
        <w:name w:val="8D3FDD5A4304406C96EB4E3B3D97AE1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BEE6A64-D3B9-48F0-9872-FBA31DBC2A3E}"/>
      </w:docPartPr>
      <w:docPartBody>
        <w:p w:rsidR="004A480C" w:rsidRDefault="004A480C">
          <w:pPr>
            <w:pStyle w:val="8D3FDD5A4304406C96EB4E3B3D97AE14"/>
          </w:pPr>
          <w:r w:rsidRPr="00944F5B">
            <w:rPr>
              <w:rStyle w:val="Kraftigfremhvning"/>
            </w:rPr>
            <w:t>[Tlfnr.]</w:t>
          </w:r>
        </w:p>
      </w:docPartBody>
    </w:docPart>
    <w:docPart>
      <w:docPartPr>
        <w:name w:val="ADB260A8A3F240FCA0438BDE5C0C8AA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945FA6E-3FF1-4740-BDF9-BB5159A4F6A4}"/>
      </w:docPartPr>
      <w:docPartBody>
        <w:p w:rsidR="004A480C" w:rsidRDefault="004A480C">
          <w:pPr>
            <w:pStyle w:val="ADB260A8A3F240FCA0438BDE5C0C8AAF"/>
          </w:pPr>
          <w:r w:rsidRPr="00944F5B">
            <w:rPr>
              <w:rStyle w:val="Kraftigfremhvning"/>
            </w:rPr>
            <w:t>[E-mail]</w:t>
          </w:r>
        </w:p>
      </w:docPartBody>
    </w:docPart>
    <w:docPart>
      <w:docPartPr>
        <w:name w:val="60610689ED7A4293B0A6973F8496D49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C8538A4-FD04-47C3-AD38-A92F62193AF7}"/>
      </w:docPartPr>
      <w:docPartBody>
        <w:p w:rsidR="004A480C" w:rsidRDefault="004A480C">
          <w:pPr>
            <w:pStyle w:val="60610689ED7A4293B0A6973F8496D49C"/>
          </w:pPr>
          <w:r w:rsidRPr="0069585B">
            <w:rPr>
              <w:rStyle w:val="Kraftigfremhvning"/>
            </w:rPr>
            <w:t>[Brevdato]</w:t>
          </w:r>
        </w:p>
      </w:docPartBody>
    </w:docPart>
    <w:docPart>
      <w:docPartPr>
        <w:name w:val="A414503231754BE4BD76BD487A2966D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F1335E3-88D7-40D2-80CC-E4636B4EA7DD}"/>
      </w:docPartPr>
      <w:docPartBody>
        <w:p w:rsidR="004A480C" w:rsidRDefault="004A480C">
          <w:pPr>
            <w:pStyle w:val="A414503231754BE4BD76BD487A2966DF"/>
          </w:pPr>
          <w:r w:rsidRPr="003C1729">
            <w:rPr>
              <w:rStyle w:val="Kraftigfremhvning"/>
            </w:rPr>
            <w:t>[Sagsnr.]</w:t>
          </w:r>
        </w:p>
      </w:docPartBody>
    </w:docPart>
    <w:docPart>
      <w:docPartPr>
        <w:name w:val="91521B9EA24E4DD68B648DB18CE6CD5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C56C808-6781-45B6-88CD-8BCB9F62EC0D}"/>
      </w:docPartPr>
      <w:docPartBody>
        <w:p w:rsidR="004A480C" w:rsidRDefault="004A480C">
          <w:pPr>
            <w:pStyle w:val="91521B9EA24E4DD68B648DB18CE6CD5A"/>
          </w:pPr>
          <w:r w:rsidRPr="00C20747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9B489520158D4A78908557259B2B204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33CD5BD-FC57-4CE2-8B64-126558FD8105}"/>
      </w:docPartPr>
      <w:docPartBody>
        <w:p w:rsidR="004A480C" w:rsidRDefault="004A480C">
          <w:pPr>
            <w:pStyle w:val="9B489520158D4A78908557259B2B2047"/>
          </w:pPr>
          <w:r w:rsidRPr="00C20747">
            <w:rPr>
              <w:rStyle w:val="Pladsholdertekst"/>
            </w:rPr>
            <w:t>Klik eller tryk for at angive en dato.</w:t>
          </w:r>
        </w:p>
      </w:docPartBody>
    </w:docPart>
    <w:docPart>
      <w:docPartPr>
        <w:name w:val="01968B57543E4B418F20F9F62F01430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481484A-A23A-4097-B872-73F446D7833D}"/>
      </w:docPartPr>
      <w:docPartBody>
        <w:p w:rsidR="004A480C" w:rsidRDefault="004A480C">
          <w:pPr>
            <w:pStyle w:val="01968B57543E4B418F20F9F62F01430D"/>
          </w:pPr>
          <w:r w:rsidRPr="00846026">
            <w:rPr>
              <w:rStyle w:val="Pladsholdertekst"/>
            </w:rPr>
            <w:t xml:space="preserve">Klik eller tryk her for at skrive </w:t>
          </w:r>
          <w:r>
            <w:rPr>
              <w:rStyle w:val="Pladsholdertekst"/>
            </w:rPr>
            <w:t>deltagere/faste medlemmer.</w:t>
          </w:r>
        </w:p>
      </w:docPartBody>
    </w:docPart>
    <w:docPart>
      <w:docPartPr>
        <w:name w:val="515077E005F049B09C11C13CED2236D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591ED98-A5E1-4712-A7AE-778EEC859BFA}"/>
      </w:docPartPr>
      <w:docPartBody>
        <w:p w:rsidR="004A480C" w:rsidRDefault="004A480C">
          <w:pPr>
            <w:pStyle w:val="515077E005F049B09C11C13CED2236DD"/>
          </w:pPr>
          <w:r w:rsidRPr="00846026">
            <w:rPr>
              <w:rStyle w:val="Pladsholdertekst"/>
            </w:rPr>
            <w:t xml:space="preserve">Klik eller tryk her for at skrive </w:t>
          </w:r>
          <w:r>
            <w:rPr>
              <w:rStyle w:val="Pladsholdertekst"/>
            </w:rPr>
            <w:t>afbud fra faste medlemmer/deltagere</w:t>
          </w:r>
          <w:r w:rsidRPr="00846026">
            <w:rPr>
              <w:rStyle w:val="Pladsholdertekst"/>
            </w:rPr>
            <w:t>.</w:t>
          </w:r>
        </w:p>
      </w:docPartBody>
    </w:docPart>
    <w:docPart>
      <w:docPartPr>
        <w:name w:val="FA82DC4F99944EE3AEDC1A8C4C0377F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D4439BC-C5E0-4DAC-A22A-C5773D2D411F}"/>
      </w:docPartPr>
      <w:docPartBody>
        <w:p w:rsidR="004A480C" w:rsidRDefault="004A480C">
          <w:pPr>
            <w:pStyle w:val="FA82DC4F99944EE3AEDC1A8C4C0377F6"/>
          </w:pPr>
          <w:r w:rsidRPr="00846026">
            <w:rPr>
              <w:rStyle w:val="Pladsholdertekst"/>
            </w:rPr>
            <w:t xml:space="preserve">Klik eller tryk her for at skrive </w:t>
          </w:r>
          <w:r>
            <w:rPr>
              <w:rStyle w:val="Pladsholdertekst"/>
            </w:rPr>
            <w:t>øvrige deltagere/sagsbehandlere. Angiv gerne under hvilke punkter øvrige deltagere deltog. Husk også at skrive referenten her</w:t>
          </w:r>
          <w:r w:rsidRPr="00846026">
            <w:rPr>
              <w:rStyle w:val="Pladsholdertekst"/>
            </w:rPr>
            <w:t>.</w:t>
          </w:r>
        </w:p>
      </w:docPartBody>
    </w:docPart>
    <w:docPart>
      <w:docPartPr>
        <w:name w:val="C71B51899E1D465FAB93F4399174BFA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54F400C-1060-40B8-9A09-18C08C1BA743}"/>
      </w:docPartPr>
      <w:docPartBody>
        <w:p w:rsidR="004A480C" w:rsidRDefault="004A480C">
          <w:pPr>
            <w:pStyle w:val="C71B51899E1D465FAB93F4399174BFAE"/>
          </w:pPr>
          <w:r>
            <w:rPr>
              <w:rFonts w:cs="Arial"/>
              <w:szCs w:val="16"/>
            </w:rPr>
            <w:t>Skriv referat her</w:t>
          </w:r>
        </w:p>
      </w:docPartBody>
    </w:docPart>
    <w:docPart>
      <w:docPartPr>
        <w:name w:val="3115D21C8A3E43CCB7F3768216B6BBF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4FBBBF1-FCA6-4BBE-95E2-204A47B15666}"/>
      </w:docPartPr>
      <w:docPartBody>
        <w:p w:rsidR="004A480C" w:rsidRDefault="004A480C">
          <w:pPr>
            <w:pStyle w:val="3115D21C8A3E43CCB7F3768216B6BBF7"/>
          </w:pPr>
          <w:r>
            <w:rPr>
              <w:rStyle w:val="Pladsholdertekst"/>
            </w:rPr>
            <w:t>Skriv opfølgning, eller slet denne og linjen ovenfor.</w:t>
          </w:r>
        </w:p>
      </w:docPartBody>
    </w:docPart>
    <w:docPart>
      <w:docPartPr>
        <w:name w:val="52A6CE87A7F44970B15FAAA5DEF96BC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1AE8973-00FA-4D1E-902E-2D2F1ED2DE0D}"/>
      </w:docPartPr>
      <w:docPartBody>
        <w:p w:rsidR="004A480C" w:rsidRDefault="004A480C">
          <w:pPr>
            <w:pStyle w:val="52A6CE87A7F44970B15FAAA5DEF96BCC"/>
          </w:pPr>
          <w:r>
            <w:rPr>
              <w:rFonts w:cs="Arial"/>
              <w:szCs w:val="16"/>
            </w:rPr>
            <w:t>Skriv referat her</w:t>
          </w:r>
        </w:p>
      </w:docPartBody>
    </w:docPart>
    <w:docPart>
      <w:docPartPr>
        <w:name w:val="0B0AB502CB79468DAF6E2D411CBD171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8289971-1D59-4A34-A915-5E044C2A291E}"/>
      </w:docPartPr>
      <w:docPartBody>
        <w:p w:rsidR="004A480C" w:rsidRDefault="004A480C">
          <w:pPr>
            <w:pStyle w:val="0B0AB502CB79468DAF6E2D411CBD171A"/>
          </w:pPr>
          <w:r>
            <w:rPr>
              <w:rStyle w:val="Pladsholdertekst"/>
            </w:rPr>
            <w:t>Skriv opfølgning, eller slet denne og linjen ovenfor.</w:t>
          </w:r>
        </w:p>
      </w:docPartBody>
    </w:docPart>
    <w:docPart>
      <w:docPartPr>
        <w:name w:val="47C0927380F94876A2297BFA63D7EB9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EB81305-7F66-4C5E-89AD-FEF9229AEBD0}"/>
      </w:docPartPr>
      <w:docPartBody>
        <w:p w:rsidR="004A480C" w:rsidRDefault="004A480C">
          <w:pPr>
            <w:pStyle w:val="47C0927380F94876A2297BFA63D7EB9D"/>
          </w:pPr>
          <w:r>
            <w:rPr>
              <w:rFonts w:cs="Arial"/>
              <w:szCs w:val="16"/>
            </w:rPr>
            <w:t>Skriv referat her</w:t>
          </w:r>
        </w:p>
      </w:docPartBody>
    </w:docPart>
    <w:docPart>
      <w:docPartPr>
        <w:name w:val="19C13814C13B46B7862D34D82A64237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747F20C-A01C-4AAA-A079-455E7C7B6952}"/>
      </w:docPartPr>
      <w:docPartBody>
        <w:p w:rsidR="004A480C" w:rsidRDefault="004A480C">
          <w:pPr>
            <w:pStyle w:val="19C13814C13B46B7862D34D82A642378"/>
          </w:pPr>
          <w:r>
            <w:rPr>
              <w:rStyle w:val="Pladsholdertekst"/>
            </w:rPr>
            <w:t>Skriv opfølgning, eller slet denne og linjen ovenfor.</w:t>
          </w:r>
        </w:p>
      </w:docPartBody>
    </w:docPart>
    <w:docPart>
      <w:docPartPr>
        <w:name w:val="BD91174EBA8B4E5DA25DD45149BF9BB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3A8101C-4ACD-45BD-ABB5-B0A9B9F51934}"/>
      </w:docPartPr>
      <w:docPartBody>
        <w:p w:rsidR="004A480C" w:rsidRDefault="004A480C">
          <w:pPr>
            <w:pStyle w:val="BD91174EBA8B4E5DA25DD45149BF9BB9"/>
          </w:pPr>
          <w:r>
            <w:rPr>
              <w:rFonts w:cs="Arial"/>
              <w:szCs w:val="16"/>
            </w:rPr>
            <w:t>Skriv referat her</w:t>
          </w:r>
        </w:p>
      </w:docPartBody>
    </w:docPart>
    <w:docPart>
      <w:docPartPr>
        <w:name w:val="9149BE00A40C4E63AF6AE4BA5442C05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92DD369-6662-4056-8F62-7AA17B5B23CB}"/>
      </w:docPartPr>
      <w:docPartBody>
        <w:p w:rsidR="004A480C" w:rsidRDefault="004A480C">
          <w:pPr>
            <w:pStyle w:val="9149BE00A40C4E63AF6AE4BA5442C058"/>
          </w:pPr>
          <w:r>
            <w:rPr>
              <w:rStyle w:val="Pladsholdertekst"/>
            </w:rPr>
            <w:t>Skriv opfølgning, eller slet denne og linjen ovenfor.</w:t>
          </w:r>
        </w:p>
      </w:docPartBody>
    </w:docPart>
    <w:docPart>
      <w:docPartPr>
        <w:name w:val="D89ED675580C439A8171F25F33448A5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D9F9252-72B7-4011-A995-74169054C209}"/>
      </w:docPartPr>
      <w:docPartBody>
        <w:p w:rsidR="004A480C" w:rsidRDefault="004A480C">
          <w:pPr>
            <w:pStyle w:val="D89ED675580C439A8171F25F33448A58"/>
          </w:pPr>
          <w:r>
            <w:rPr>
              <w:rStyle w:val="Pladsholdertekst"/>
            </w:rPr>
            <w:t>Angiv dagsordenspunktet</w:t>
          </w:r>
          <w:r w:rsidRPr="00C20747">
            <w:rPr>
              <w:rStyle w:val="Pladsholdertekst"/>
            </w:rPr>
            <w:t>.</w:t>
          </w:r>
        </w:p>
      </w:docPartBody>
    </w:docPart>
    <w:docPart>
      <w:docPartPr>
        <w:name w:val="2A911450F2A24F869F9F6AE644702F3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BD25FA1-6063-4252-8002-46B97AA246F7}"/>
      </w:docPartPr>
      <w:docPartBody>
        <w:p w:rsidR="004A480C" w:rsidRDefault="004A480C">
          <w:pPr>
            <w:pStyle w:val="2A911450F2A24F869F9F6AE644702F31"/>
          </w:pPr>
          <w:r>
            <w:rPr>
              <w:rFonts w:cs="Arial"/>
              <w:szCs w:val="16"/>
            </w:rPr>
            <w:t>Skriv referat her</w:t>
          </w:r>
        </w:p>
      </w:docPartBody>
    </w:docPart>
    <w:docPart>
      <w:docPartPr>
        <w:name w:val="576696571BA040D395E9125BC7147AA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FE40014-36D5-401C-B8E5-69D5C8ED83C8}"/>
      </w:docPartPr>
      <w:docPartBody>
        <w:p w:rsidR="004A480C" w:rsidRDefault="004A480C">
          <w:pPr>
            <w:pStyle w:val="576696571BA040D395E9125BC7147AA1"/>
          </w:pPr>
          <w:r>
            <w:rPr>
              <w:rStyle w:val="Pladsholdertekst"/>
            </w:rPr>
            <w:t>Skriv opfølgning, eller slet denne og linjen ovenfor.</w:t>
          </w:r>
        </w:p>
      </w:docPartBody>
    </w:docPart>
    <w:docPart>
      <w:docPartPr>
        <w:name w:val="261E3201C9CD46DBA2AFE6E19D45ABC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D1B8A9C-4D1B-4EBF-9452-05C795DCD2D0}"/>
      </w:docPartPr>
      <w:docPartBody>
        <w:p w:rsidR="004A480C" w:rsidRDefault="004A480C">
          <w:pPr>
            <w:pStyle w:val="261E3201C9CD46DBA2AFE6E19D45ABCC"/>
          </w:pPr>
          <w:r>
            <w:rPr>
              <w:rStyle w:val="Pladsholdertekst"/>
            </w:rPr>
            <w:t>Angiv dagsordenspunktet</w:t>
          </w:r>
          <w:r w:rsidRPr="00C20747">
            <w:rPr>
              <w:rStyle w:val="Pladsholdertekst"/>
            </w:rPr>
            <w:t>.</w:t>
          </w:r>
        </w:p>
      </w:docPartBody>
    </w:docPart>
    <w:docPart>
      <w:docPartPr>
        <w:name w:val="930E85C16F054BA08C9926C70609261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71E3ECA-2D99-4ECC-AFA8-319149A92E8A}"/>
      </w:docPartPr>
      <w:docPartBody>
        <w:p w:rsidR="004A480C" w:rsidRDefault="004A480C">
          <w:pPr>
            <w:pStyle w:val="930E85C16F054BA08C9926C70609261E"/>
          </w:pPr>
          <w:r>
            <w:rPr>
              <w:rFonts w:cs="Arial"/>
              <w:szCs w:val="16"/>
            </w:rPr>
            <w:t>Skriv referat her</w:t>
          </w:r>
        </w:p>
      </w:docPartBody>
    </w:docPart>
    <w:docPart>
      <w:docPartPr>
        <w:name w:val="B3E0C06B909B44B1A21263FCB9CDBD0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D7C9171-10F7-4AC2-88D6-CDA54A9CF64B}"/>
      </w:docPartPr>
      <w:docPartBody>
        <w:p w:rsidR="004A480C" w:rsidRDefault="004A480C">
          <w:pPr>
            <w:pStyle w:val="B3E0C06B909B44B1A21263FCB9CDBD07"/>
          </w:pPr>
          <w:r>
            <w:rPr>
              <w:rStyle w:val="Pladsholdertekst"/>
            </w:rPr>
            <w:t>Skriv opfølgning, eller slet denne og linjen ovenfor.</w:t>
          </w:r>
        </w:p>
      </w:docPartBody>
    </w:docPart>
    <w:docPart>
      <w:docPartPr>
        <w:name w:val="1B157C21DA28410786A5E9E9C8A042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189DD5-9203-41CB-B5A9-817C6CBC021E}"/>
      </w:docPartPr>
      <w:docPartBody>
        <w:p w:rsidR="00EC6FC4" w:rsidRDefault="00000000">
          <w:r w:rsidRPr="4EBF1366">
            <w:rPr>
              <w:rFonts w:cs="Arial"/>
            </w:rPr>
            <w:t>Skriv referat her</w:t>
          </w:r>
        </w:p>
      </w:docPartBody>
    </w:docPart>
    <w:docPart>
      <w:docPartPr>
        <w:name w:val="F71116C521F449BBBA469F7E5AE3D6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CDC858-632D-4D99-8653-D25FAE5EEDF1}"/>
      </w:docPartPr>
      <w:docPartBody>
        <w:p w:rsidR="00EC6FC4" w:rsidRDefault="00000000">
          <w:r w:rsidRPr="4EBF1366">
            <w:rPr>
              <w:rStyle w:val="Pladsholdertekst"/>
            </w:rPr>
            <w:t>Skriv opfølgning, eller slet denne og linjen ovenfor.</w:t>
          </w:r>
        </w:p>
      </w:docPartBody>
    </w:docPart>
    <w:docPart>
      <w:docPartPr>
        <w:name w:val="4C45A8D8E77244C69B7D186E86E1D6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6F8AA8-3CF1-40A0-850A-CA94788CC1B7}"/>
      </w:docPartPr>
      <w:docPartBody>
        <w:p w:rsidR="00EC6FC4" w:rsidRDefault="00000000">
          <w:r w:rsidRPr="4EBF1366">
            <w:rPr>
              <w:rFonts w:cs="Arial"/>
            </w:rPr>
            <w:t>Skriv referat her</w:t>
          </w:r>
        </w:p>
      </w:docPartBody>
    </w:docPart>
    <w:docPart>
      <w:docPartPr>
        <w:name w:val="2224A4E7C30F4463B91E749345CFCA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24E40E-8B7C-41A8-9E14-9B82CA409657}"/>
      </w:docPartPr>
      <w:docPartBody>
        <w:p w:rsidR="00EC6FC4" w:rsidRDefault="00000000">
          <w:r w:rsidRPr="4EBF1366">
            <w:rPr>
              <w:rStyle w:val="Pladsholdertekst"/>
            </w:rPr>
            <w:t>Skriv opfølgning, eller slet denne og linjen ovenfor.</w:t>
          </w:r>
        </w:p>
      </w:docPartBody>
    </w:docPart>
    <w:docPart>
      <w:docPartPr>
        <w:name w:val="8CDF6F991CC947CFABE31AAFFE5EA08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F0191D7-9636-4B69-875C-A4CC2FC9E08E}"/>
      </w:docPartPr>
      <w:docPartBody>
        <w:p w:rsidR="00000000" w:rsidRDefault="00EC6FC4" w:rsidP="00EC6FC4">
          <w:pPr>
            <w:pStyle w:val="8CDF6F991CC947CFABE31AAFFE5EA088"/>
          </w:pPr>
          <w:r>
            <w:rPr>
              <w:rFonts w:cs="Arial"/>
              <w:szCs w:val="16"/>
            </w:rPr>
            <w:t>Skriv referat her</w:t>
          </w:r>
        </w:p>
      </w:docPartBody>
    </w:docPart>
    <w:docPart>
      <w:docPartPr>
        <w:name w:val="A0D2E0D2FF8C411D8F677DDC85553BD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95B49C0-7582-4EC9-B08E-678D225ABC93}"/>
      </w:docPartPr>
      <w:docPartBody>
        <w:p w:rsidR="00000000" w:rsidRDefault="00EC6FC4" w:rsidP="00EC6FC4">
          <w:pPr>
            <w:pStyle w:val="A0D2E0D2FF8C411D8F677DDC85553BD8"/>
          </w:pPr>
          <w:r>
            <w:rPr>
              <w:rStyle w:val="Pladsholdertekst"/>
            </w:rPr>
            <w:t>Skriv opfølgning, eller slet denne og linjen ovenfor.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80C"/>
    <w:rsid w:val="004A480C"/>
    <w:rsid w:val="00570108"/>
    <w:rsid w:val="00733577"/>
    <w:rsid w:val="00AD2F8C"/>
    <w:rsid w:val="00B53FBC"/>
    <w:rsid w:val="00BB26EE"/>
    <w:rsid w:val="00EC6FC4"/>
    <w:rsid w:val="00F96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EC6FC4"/>
    <w:rPr>
      <w:color w:val="808080"/>
    </w:rPr>
  </w:style>
  <w:style w:type="paragraph" w:customStyle="1" w:styleId="B7108E22723C4EF996AD9449D599ED3F">
    <w:name w:val="B7108E22723C4EF996AD9449D599ED3F"/>
  </w:style>
  <w:style w:type="paragraph" w:customStyle="1" w:styleId="B35E301AFD944C639DAD32463710F090">
    <w:name w:val="B35E301AFD944C639DAD32463710F090"/>
  </w:style>
  <w:style w:type="character" w:styleId="Kraftigfremhvning">
    <w:name w:val="Intense Emphasis"/>
    <w:aliases w:val="brevpapir info"/>
    <w:basedOn w:val="Standardskrifttypeiafsnit"/>
    <w:uiPriority w:val="21"/>
    <w:qFormat/>
    <w:rPr>
      <w:rFonts w:ascii="Arial" w:hAnsi="Arial"/>
      <w:i w:val="0"/>
      <w:iCs/>
      <w:color w:val="002060"/>
      <w:sz w:val="16"/>
    </w:rPr>
  </w:style>
  <w:style w:type="paragraph" w:customStyle="1" w:styleId="B394B7C67A764B868872AD54CF0C30A3">
    <w:name w:val="B394B7C67A764B868872AD54CF0C30A3"/>
  </w:style>
  <w:style w:type="paragraph" w:customStyle="1" w:styleId="EE46AE88A6AB4E92B58187481D574B6B">
    <w:name w:val="EE46AE88A6AB4E92B58187481D574B6B"/>
  </w:style>
  <w:style w:type="paragraph" w:customStyle="1" w:styleId="8D3FDD5A4304406C96EB4E3B3D97AE14">
    <w:name w:val="8D3FDD5A4304406C96EB4E3B3D97AE14"/>
  </w:style>
  <w:style w:type="paragraph" w:customStyle="1" w:styleId="ADB260A8A3F240FCA0438BDE5C0C8AAF">
    <w:name w:val="ADB260A8A3F240FCA0438BDE5C0C8AAF"/>
  </w:style>
  <w:style w:type="paragraph" w:customStyle="1" w:styleId="60610689ED7A4293B0A6973F8496D49C">
    <w:name w:val="60610689ED7A4293B0A6973F8496D49C"/>
  </w:style>
  <w:style w:type="paragraph" w:customStyle="1" w:styleId="A414503231754BE4BD76BD487A2966DF">
    <w:name w:val="A414503231754BE4BD76BD487A2966DF"/>
  </w:style>
  <w:style w:type="paragraph" w:customStyle="1" w:styleId="91521B9EA24E4DD68B648DB18CE6CD5A">
    <w:name w:val="91521B9EA24E4DD68B648DB18CE6CD5A"/>
  </w:style>
  <w:style w:type="paragraph" w:customStyle="1" w:styleId="9B489520158D4A78908557259B2B2047">
    <w:name w:val="9B489520158D4A78908557259B2B2047"/>
  </w:style>
  <w:style w:type="paragraph" w:customStyle="1" w:styleId="01968B57543E4B418F20F9F62F01430D">
    <w:name w:val="01968B57543E4B418F20F9F62F01430D"/>
  </w:style>
  <w:style w:type="paragraph" w:customStyle="1" w:styleId="515077E005F049B09C11C13CED2236DD">
    <w:name w:val="515077E005F049B09C11C13CED2236DD"/>
  </w:style>
  <w:style w:type="paragraph" w:customStyle="1" w:styleId="FA82DC4F99944EE3AEDC1A8C4C0377F6">
    <w:name w:val="FA82DC4F99944EE3AEDC1A8C4C0377F6"/>
  </w:style>
  <w:style w:type="paragraph" w:customStyle="1" w:styleId="E97955AB826A42B7876C90E4C0A947FE">
    <w:name w:val="E97955AB826A42B7876C90E4C0A947FE"/>
  </w:style>
  <w:style w:type="paragraph" w:customStyle="1" w:styleId="7CFF74D4651C4C5D9EAE61C7D0B7E11C">
    <w:name w:val="7CFF74D4651C4C5D9EAE61C7D0B7E11C"/>
  </w:style>
  <w:style w:type="paragraph" w:customStyle="1" w:styleId="0A885B3D77FF45D2BA9F63BB2D485ADF">
    <w:name w:val="0A885B3D77FF45D2BA9F63BB2D485ADF"/>
  </w:style>
  <w:style w:type="paragraph" w:customStyle="1" w:styleId="11CDAA11B9184F42BA0E5A5F2E9E0243">
    <w:name w:val="11CDAA11B9184F42BA0E5A5F2E9E0243"/>
  </w:style>
  <w:style w:type="paragraph" w:customStyle="1" w:styleId="C71B51899E1D465FAB93F4399174BFAE">
    <w:name w:val="C71B51899E1D465FAB93F4399174BFAE"/>
  </w:style>
  <w:style w:type="paragraph" w:customStyle="1" w:styleId="3115D21C8A3E43CCB7F3768216B6BBF7">
    <w:name w:val="3115D21C8A3E43CCB7F3768216B6BBF7"/>
  </w:style>
  <w:style w:type="paragraph" w:customStyle="1" w:styleId="B0185DEC529346CFA526A79E885D8856">
    <w:name w:val="B0185DEC529346CFA526A79E885D8856"/>
  </w:style>
  <w:style w:type="paragraph" w:customStyle="1" w:styleId="E6194A7786274B6AB725665D36A4006B">
    <w:name w:val="E6194A7786274B6AB725665D36A4006B"/>
  </w:style>
  <w:style w:type="paragraph" w:customStyle="1" w:styleId="2C54A65C3D00481D89B9364B136F6704">
    <w:name w:val="2C54A65C3D00481D89B9364B136F6704"/>
  </w:style>
  <w:style w:type="paragraph" w:customStyle="1" w:styleId="52A6CE87A7F44970B15FAAA5DEF96BCC">
    <w:name w:val="52A6CE87A7F44970B15FAAA5DEF96BCC"/>
  </w:style>
  <w:style w:type="paragraph" w:customStyle="1" w:styleId="0B0AB502CB79468DAF6E2D411CBD171A">
    <w:name w:val="0B0AB502CB79468DAF6E2D411CBD171A"/>
  </w:style>
  <w:style w:type="paragraph" w:customStyle="1" w:styleId="AEA0A52F36474BCD91266E7E2C8A2B9D">
    <w:name w:val="AEA0A52F36474BCD91266E7E2C8A2B9D"/>
  </w:style>
  <w:style w:type="paragraph" w:customStyle="1" w:styleId="74D008E5147B43F691ABED9017C6A28F">
    <w:name w:val="74D008E5147B43F691ABED9017C6A28F"/>
  </w:style>
  <w:style w:type="paragraph" w:customStyle="1" w:styleId="0CBB761CDB2B45BEB30C3BD8E67C97B2">
    <w:name w:val="0CBB761CDB2B45BEB30C3BD8E67C97B2"/>
  </w:style>
  <w:style w:type="paragraph" w:customStyle="1" w:styleId="47C0927380F94876A2297BFA63D7EB9D">
    <w:name w:val="47C0927380F94876A2297BFA63D7EB9D"/>
  </w:style>
  <w:style w:type="paragraph" w:customStyle="1" w:styleId="19C13814C13B46B7862D34D82A642378">
    <w:name w:val="19C13814C13B46B7862D34D82A642378"/>
  </w:style>
  <w:style w:type="paragraph" w:customStyle="1" w:styleId="6998AD7E67F84386A5072871DE918F9D">
    <w:name w:val="6998AD7E67F84386A5072871DE918F9D"/>
  </w:style>
  <w:style w:type="paragraph" w:customStyle="1" w:styleId="EC3E6B44F69D4B38953F4A316FCD545F">
    <w:name w:val="EC3E6B44F69D4B38953F4A316FCD545F"/>
  </w:style>
  <w:style w:type="paragraph" w:customStyle="1" w:styleId="782AD9A6FD0C4314B6DC299FFBDA1C27">
    <w:name w:val="782AD9A6FD0C4314B6DC299FFBDA1C27"/>
  </w:style>
  <w:style w:type="paragraph" w:customStyle="1" w:styleId="5DF653C1991F4BF0800EB5A148F68C85">
    <w:name w:val="5DF653C1991F4BF0800EB5A148F68C85"/>
  </w:style>
  <w:style w:type="paragraph" w:customStyle="1" w:styleId="6DB5F20232A840F49C1224D0F01674BB">
    <w:name w:val="6DB5F20232A840F49C1224D0F01674BB"/>
  </w:style>
  <w:style w:type="paragraph" w:customStyle="1" w:styleId="D471CCF80299427AB17A98BD2F7BC863">
    <w:name w:val="D471CCF80299427AB17A98BD2F7BC863"/>
  </w:style>
  <w:style w:type="paragraph" w:customStyle="1" w:styleId="53C3649001CD49C7BA732EF1B5778903">
    <w:name w:val="53C3649001CD49C7BA732EF1B5778903"/>
  </w:style>
  <w:style w:type="paragraph" w:customStyle="1" w:styleId="62FDD3A13EA649EFA72A084C26457698">
    <w:name w:val="62FDD3A13EA649EFA72A084C26457698"/>
  </w:style>
  <w:style w:type="paragraph" w:customStyle="1" w:styleId="BD91174EBA8B4E5DA25DD45149BF9BB9">
    <w:name w:val="BD91174EBA8B4E5DA25DD45149BF9BB9"/>
  </w:style>
  <w:style w:type="paragraph" w:customStyle="1" w:styleId="9149BE00A40C4E63AF6AE4BA5442C058">
    <w:name w:val="9149BE00A40C4E63AF6AE4BA5442C058"/>
  </w:style>
  <w:style w:type="paragraph" w:customStyle="1" w:styleId="D89ED675580C439A8171F25F33448A58">
    <w:name w:val="D89ED675580C439A8171F25F33448A58"/>
  </w:style>
  <w:style w:type="paragraph" w:customStyle="1" w:styleId="EC14FB326CDC448688023EE8D500A9FD">
    <w:name w:val="EC14FB326CDC448688023EE8D500A9FD"/>
  </w:style>
  <w:style w:type="paragraph" w:customStyle="1" w:styleId="0696202DE6C444129C133BA220661628">
    <w:name w:val="0696202DE6C444129C133BA220661628"/>
  </w:style>
  <w:style w:type="paragraph" w:customStyle="1" w:styleId="2A911450F2A24F869F9F6AE644702F31">
    <w:name w:val="2A911450F2A24F869F9F6AE644702F31"/>
  </w:style>
  <w:style w:type="paragraph" w:customStyle="1" w:styleId="576696571BA040D395E9125BC7147AA1">
    <w:name w:val="576696571BA040D395E9125BC7147AA1"/>
  </w:style>
  <w:style w:type="paragraph" w:customStyle="1" w:styleId="261E3201C9CD46DBA2AFE6E19D45ABCC">
    <w:name w:val="261E3201C9CD46DBA2AFE6E19D45ABCC"/>
  </w:style>
  <w:style w:type="paragraph" w:customStyle="1" w:styleId="26C0468D83744FF986EB787E34611C66">
    <w:name w:val="26C0468D83744FF986EB787E34611C66"/>
  </w:style>
  <w:style w:type="paragraph" w:customStyle="1" w:styleId="922EDEF8756342C99F3EBC58BE519A1A">
    <w:name w:val="922EDEF8756342C99F3EBC58BE519A1A"/>
  </w:style>
  <w:style w:type="paragraph" w:customStyle="1" w:styleId="930E85C16F054BA08C9926C70609261E">
    <w:name w:val="930E85C16F054BA08C9926C70609261E"/>
  </w:style>
  <w:style w:type="paragraph" w:customStyle="1" w:styleId="B7D0EF1820874010969E9FCAD39B55EF">
    <w:name w:val="B7D0EF1820874010969E9FCAD39B55EF"/>
  </w:style>
  <w:style w:type="paragraph" w:customStyle="1" w:styleId="82D0F1AE48A0486B8BFFC348C8E6BE07">
    <w:name w:val="82D0F1AE48A0486B8BFFC348C8E6BE07"/>
  </w:style>
  <w:style w:type="paragraph" w:customStyle="1" w:styleId="23484FDF9F7E4233BE8ADDC04EB078AD">
    <w:name w:val="23484FDF9F7E4233BE8ADDC04EB078AD"/>
  </w:style>
  <w:style w:type="paragraph" w:customStyle="1" w:styleId="89EB30BD752E488B85C43B2B78F31801">
    <w:name w:val="89EB30BD752E488B85C43B2B78F31801"/>
  </w:style>
  <w:style w:type="paragraph" w:customStyle="1" w:styleId="DC64AE975D504A34A6DB8E507DB81CAF">
    <w:name w:val="DC64AE975D504A34A6DB8E507DB81CAF"/>
  </w:style>
  <w:style w:type="paragraph" w:customStyle="1" w:styleId="B3E0C06B909B44B1A21263FCB9CDBD07">
    <w:name w:val="B3E0C06B909B44B1A21263FCB9CDBD07"/>
  </w:style>
  <w:style w:type="paragraph" w:customStyle="1" w:styleId="63731245E7B946FCAD996C93228FA709">
    <w:name w:val="63731245E7B946FCAD996C93228FA709"/>
  </w:style>
  <w:style w:type="paragraph" w:customStyle="1" w:styleId="4246A3A57C4F43D2A8F00F501FE47DC2">
    <w:name w:val="4246A3A57C4F43D2A8F00F501FE47DC2"/>
  </w:style>
  <w:style w:type="paragraph" w:customStyle="1" w:styleId="1DDFC38C72AA4C909AA268CB6DCF6E2C">
    <w:name w:val="1DDFC38C72AA4C909AA268CB6DCF6E2C"/>
  </w:style>
  <w:style w:type="paragraph" w:customStyle="1" w:styleId="1D59BB551CB944CFB492871427532F80">
    <w:name w:val="1D59BB551CB944CFB492871427532F80"/>
  </w:style>
  <w:style w:type="paragraph" w:customStyle="1" w:styleId="40514AC3D2FA4D69AAEBB7386D6E72F4">
    <w:name w:val="40514AC3D2FA4D69AAEBB7386D6E72F4"/>
  </w:style>
  <w:style w:type="paragraph" w:customStyle="1" w:styleId="D0525971016144E49CC03CC6E3A39BCF">
    <w:name w:val="D0525971016144E49CC03CC6E3A39BCF"/>
  </w:style>
  <w:style w:type="paragraph" w:customStyle="1" w:styleId="CDE4615C671E459C844A66F406A96173">
    <w:name w:val="CDE4615C671E459C844A66F406A96173"/>
  </w:style>
  <w:style w:type="paragraph" w:customStyle="1" w:styleId="14B81A82366445F6A0D025FEC6DF5086">
    <w:name w:val="14B81A82366445F6A0D025FEC6DF5086"/>
  </w:style>
  <w:style w:type="paragraph" w:customStyle="1" w:styleId="4BE3E03FDA724FE1BAF6C347717FBBDC">
    <w:name w:val="4BE3E03FDA724FE1BAF6C347717FBBDC"/>
  </w:style>
  <w:style w:type="paragraph" w:customStyle="1" w:styleId="7383BE217A9A4A0BBC8ACAAE7E46D5C7">
    <w:name w:val="7383BE217A9A4A0BBC8ACAAE7E46D5C7"/>
  </w:style>
  <w:style w:type="paragraph" w:customStyle="1" w:styleId="8CDF6F991CC947CFABE31AAFFE5EA088">
    <w:name w:val="8CDF6F991CC947CFABE31AAFFE5EA088"/>
    <w:rsid w:val="00EC6FC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0D2E0D2FF8C411D8F677DDC85553BD8">
    <w:name w:val="A0D2E0D2FF8C411D8F677DDC85553BD8"/>
    <w:rsid w:val="00EC6FC4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5378E6FEBEE3548BB240BAD3BC0E0A3" ma:contentTypeVersion="2" ma:contentTypeDescription="Opret et nyt dokument." ma:contentTypeScope="" ma:versionID="1de44e2368b87148050b1a88dddbf575">
  <xsd:schema xmlns:xsd="http://www.w3.org/2001/XMLSchema" xmlns:xs="http://www.w3.org/2001/XMLSchema" xmlns:p="http://schemas.microsoft.com/office/2006/metadata/properties" xmlns:ns2="6c021bc3-0aa1-4f26-a261-3b7bad5b476a" targetNamespace="http://schemas.microsoft.com/office/2006/metadata/properties" ma:root="true" ma:fieldsID="83c157f98cd3ac1d74d2f8b551b8b0db" ns2:_="">
    <xsd:import namespace="6c021bc3-0aa1-4f26-a261-3b7bad5b47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021bc3-0aa1-4f26-a261-3b7bad5b47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Root xmlns="Workzone">
  <data id="0E759691-92E6-410E-8BE1-51B9C921F021">
    <value> </value>
  </data>
  <data id="9733590E-B905-4B87-B8C7-4FE6DE8F80A3">
    <value/>
  </data>
  <data id="B480A2E6-4AA4-46BB-A3EB-50BB1BF32DCA">
    <value/>
  </data>
  <data id="567FBE68-2975-4779-9AB6-B8E1173DB6D2">
    <value/>
  </data>
  <data id="AE0F6F2C-F0A4-4BFE-96D9-96533598AA5A">
    <value/>
  </data>
</Root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F69589-0330-44AD-82DE-CC413FCD5ED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A966322-F404-49C1-AB59-EE04D6E68E1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834AE3A-BA21-4C1F-96DE-6821518AAD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021bc3-0aa1-4f26-a261-3b7bad5b47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7B0ED79-6397-4EC3-9AA2-F757F70F2A04}">
  <ds:schemaRefs>
    <ds:schemaRef ds:uri="Workzone"/>
  </ds:schemaRefs>
</ds:datastoreItem>
</file>

<file path=customXml/itemProps5.xml><?xml version="1.0" encoding="utf-8"?>
<ds:datastoreItem xmlns:ds="http://schemas.openxmlformats.org/officeDocument/2006/customXml" ds:itemID="{A9E00CB0-86FB-45C2-84C4-25FBD77016D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5dbba49-ce06-496f-ac3e-0cf14361d934}" enabled="0" method="" siteId="{f5dbba49-ce06-496f-ac3e-0cf14361d93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1015609_referatskabelon (2).dotm</Template>
  <TotalTime>14</TotalTime>
  <Pages>5</Pages>
  <Words>1118</Words>
  <Characters>6958</Characters>
  <Application>Microsoft Office Word</Application>
  <DocSecurity>0</DocSecurity>
  <Lines>188</Lines>
  <Paragraphs>112</Paragraphs>
  <ScaleCrop>false</ScaleCrop>
  <Company>Aalborg Universitet</Company>
  <LinksUpToDate>false</LinksUpToDate>
  <CharactersWithSpaces>7964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Juvoll Madsen</dc:creator>
  <cp:keywords/>
  <dc:description/>
  <cp:lastModifiedBy>Louise Juvoll Madsen</cp:lastModifiedBy>
  <cp:revision>8</cp:revision>
  <cp:lastPrinted>2013-01-24T13:04:00Z</cp:lastPrinted>
  <dcterms:created xsi:type="dcterms:W3CDTF">2026-09-23T09:12:00Z</dcterms:created>
  <dcterms:modified xsi:type="dcterms:W3CDTF">2026-10-12T10:00:00Z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0x010100A5378E6FEBEE3548BB240BAD3BC0E0A3</vt:lpwstr>
  </property>
</Properties>
</file>