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3A0A25" w:rsidRPr="000F3812" w14:paraId="689333F4" w14:textId="77777777" w:rsidTr="000F3812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F44001" w:rsidRPr="000F3812" w14:paraId="11FFF2C6" w14:textId="77777777" w:rsidTr="00CA491E">
              <w:trPr>
                <w:trHeight w:val="1725"/>
              </w:trPr>
              <w:tc>
                <w:tcPr>
                  <w:tcW w:w="7126" w:type="dxa"/>
                </w:tcPr>
                <w:p w14:paraId="57A418C2" w14:textId="77777777" w:rsidR="00035E17" w:rsidRDefault="003106BE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-1968884361"/>
                      <w:placeholder>
                        <w:docPart w:val="0E15E4D0AED340AD8964F30D584C2E91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035E17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-1325888655"/>
                      <w:placeholder>
                        <w:docPart w:val="97C8BEBAF13F4375977FD6A6F8B4A262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035E17" w:rsidRPr="00B63EF6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p w14:paraId="139C3E8D" w14:textId="02C5CBC0" w:rsidR="00035E17" w:rsidRPr="00B74E1A" w:rsidRDefault="00DC4DF5" w:rsidP="00035E17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proofErr w:type="spellStart"/>
                  <w:r>
                    <w:rPr>
                      <w:rStyle w:val="Pladsholdertekst"/>
                    </w:rPr>
                    <w:t>Studienr</w:t>
                  </w:r>
                  <w:proofErr w:type="spellEnd"/>
                  <w:r>
                    <w:rPr>
                      <w:rStyle w:val="Pladsholdertekst"/>
                    </w:rPr>
                    <w:t xml:space="preserve">. </w:t>
                  </w:r>
                  <w:r w:rsidRPr="00DC4DF5">
                    <w:rPr>
                      <w:rStyle w:val="Pladsholdertekst"/>
                      <w:highlight w:val="lightGray"/>
                    </w:rPr>
                    <w:t>XXXXXX</w:t>
                  </w:r>
                </w:p>
              </w:tc>
              <w:tc>
                <w:tcPr>
                  <w:tcW w:w="2828" w:type="dxa"/>
                </w:tcPr>
                <w:p w14:paraId="6C18737F" w14:textId="489EDE04" w:rsidR="00F44001" w:rsidRPr="000F3812" w:rsidRDefault="00DC4DF5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 xml:space="preserve">Institut for </w:t>
                  </w:r>
                  <w:r w:rsidRPr="00DC4DF5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  <w:highlight w:val="lightGray"/>
                    </w:rPr>
                    <w:t>XXX</w:t>
                  </w:r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Adresse</w:t>
                  </w:r>
                  <w:r w:rsidR="00F44001"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br/>
                  </w:r>
                  <w:r w:rsidRPr="00DC4DF5">
                    <w:rPr>
                      <w:rFonts w:cs="Arial"/>
                      <w:color w:val="211A52"/>
                      <w:sz w:val="16"/>
                      <w:szCs w:val="16"/>
                      <w:highlight w:val="lightGray"/>
                    </w:rPr>
                    <w:t>Postnr. by</w:t>
                  </w:r>
                </w:p>
                <w:p w14:paraId="0113CBE6" w14:textId="77777777" w:rsidR="00F44001" w:rsidRPr="000F3812" w:rsidRDefault="00F44001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F81D44C" w14:textId="77777777" w:rsidR="00027D3B" w:rsidRPr="000F3812" w:rsidRDefault="00027D3B" w:rsidP="000F3812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2BA6C15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24D14C67" w14:textId="77777777" w:rsidR="00F44001" w:rsidRPr="000F3812" w:rsidRDefault="003106BE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82342557"/>
                      <w:placeholder>
                        <w:docPart w:val="43463F9E1D5C42D4AB373C57A5E12AEA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C434A3" w:rsidRPr="00C434A3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-1776934287"/>
                      <w:placeholder>
                        <w:docPart w:val="E4EBEA0D493E4A46B8290BC80C1FFA4A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D22554" w:rsidRPr="00B74E1A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0C6CDF0B" w14:textId="77777777" w:rsidR="00F44001" w:rsidRPr="000F3812" w:rsidRDefault="00F44001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T</w:t>
                  </w:r>
                  <w:r w:rsidR="001735C7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elefon</w:t>
                  </w:r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-628785005"/>
                      <w:placeholder>
                        <w:docPart w:val="27C833F6DA5642BDABBAC00D6336B1FA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47B55162" w14:textId="77777777" w:rsidR="00F44001" w:rsidRPr="000F3812" w:rsidRDefault="001735C7" w:rsidP="00CA491E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="00F44001" w:rsidRPr="000F3812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-131416279"/>
                      <w:placeholder>
                        <w:docPart w:val="4891C1C1D649405081760906185A0FF9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="00F44001" w:rsidRPr="000F3812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3114510" w14:textId="77777777" w:rsidR="00FD7757" w:rsidRPr="000F3812" w:rsidRDefault="00FD7757" w:rsidP="000F3812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23CF9DE" w14:textId="77777777" w:rsidR="003A0A25" w:rsidRDefault="003A0A25" w:rsidP="00B92662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284ABEDF" w14:textId="77777777" w:rsidR="00B92662" w:rsidRPr="00B92662" w:rsidRDefault="00B92662" w:rsidP="00B92662">
      <w:pPr>
        <w:tabs>
          <w:tab w:val="left" w:pos="7230"/>
        </w:tabs>
      </w:pPr>
      <w:r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-378324464"/>
          <w:placeholder>
            <w:docPart w:val="CB004CFA514D49339FF368212E46A863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>
        <w:rPr>
          <w:rFonts w:cs="Arial"/>
          <w:color w:val="211A52"/>
          <w:sz w:val="16"/>
          <w:szCs w:val="16"/>
        </w:rPr>
        <w:br/>
      </w:r>
      <w:r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-1668553884"/>
          <w:placeholder>
            <w:docPart w:val="B8F23495EFB641338119A9DD3925E946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="00D22554" w:rsidRPr="00B74E1A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sdt>
      <w:sdtPr>
        <w:rPr>
          <w:rStyle w:val="Pladsholdertekst"/>
          <w:b/>
          <w:color w:val="auto"/>
          <w:sz w:val="22"/>
        </w:rPr>
        <w:alias w:val="(Dokument) Titel"/>
        <w:tag w:val="&lt;Tag&gt;&lt;Xpath&gt;/ns0:Root[1]/ns0:data[@id='85519215-F04F-4CB1-9D76-450FF9FE2D79']/ns0:value&lt;/Xpath&gt;&lt;/Tag&gt;"/>
        <w:id w:val="-1425257233"/>
        <w:placeholder>
          <w:docPart w:val="BBD36787502C4481B0589ABF4C896BC6"/>
        </w:placeholder>
        <w:dataBinding w:prefixMappings="xmlns:ns0='Workzone'" w:xpath="/ns0:Root[1]/ns0:data[@id='85519215-F04F-4CB1-9D76-450FF9FE2D79']/ns0:value" w:storeItemID="{00000000-0000-0000-0000-000000000000}"/>
        <w:text/>
      </w:sdtPr>
      <w:sdtEndPr>
        <w:rPr>
          <w:rStyle w:val="Pladsholdertekst"/>
        </w:rPr>
      </w:sdtEndPr>
      <w:sdtContent>
        <w:p w14:paraId="5689495A" w14:textId="3F268E40" w:rsidR="00047F27" w:rsidRPr="006D1CA8" w:rsidRDefault="00543163" w:rsidP="004A7983">
          <w:pPr>
            <w:rPr>
              <w:rFonts w:cs="Arial"/>
              <w:sz w:val="22"/>
            </w:rPr>
          </w:pPr>
          <w:r>
            <w:rPr>
              <w:rStyle w:val="Pladsholdertekst"/>
              <w:b/>
              <w:color w:val="auto"/>
              <w:sz w:val="22"/>
            </w:rPr>
            <w:t>Du kan fortsætte din uddannelse</w:t>
          </w:r>
        </w:p>
      </w:sdtContent>
    </w:sdt>
    <w:p w14:paraId="465AC08B" w14:textId="62031F01" w:rsidR="00543163" w:rsidRDefault="00DC4DF5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Aalborg Universitet</w:t>
      </w:r>
      <w:r w:rsidR="00E55AA6">
        <w:rPr>
          <w:rFonts w:cs="Arial"/>
          <w:szCs w:val="20"/>
        </w:rPr>
        <w:t xml:space="preserve"> (herefter AAU)</w:t>
      </w:r>
      <w:r>
        <w:rPr>
          <w:rFonts w:cs="Arial"/>
          <w:szCs w:val="20"/>
        </w:rPr>
        <w:t xml:space="preserve"> </w:t>
      </w:r>
      <w:r w:rsidR="00543163">
        <w:rPr>
          <w:rFonts w:cs="Arial"/>
          <w:szCs w:val="20"/>
        </w:rPr>
        <w:t xml:space="preserve">gjorde dig den </w:t>
      </w:r>
      <w:r w:rsidR="00543163" w:rsidRPr="00543163">
        <w:rPr>
          <w:rFonts w:cs="Arial"/>
          <w:szCs w:val="20"/>
          <w:highlight w:val="lightGray"/>
        </w:rPr>
        <w:t>XX</w:t>
      </w:r>
      <w:r w:rsidR="00543163">
        <w:rPr>
          <w:rFonts w:cs="Arial"/>
          <w:szCs w:val="20"/>
        </w:rPr>
        <w:t xml:space="preserve"> opmærksom på, at du </w:t>
      </w:r>
      <w:r w:rsidR="003106BE">
        <w:rPr>
          <w:rFonts w:cs="Arial"/>
          <w:szCs w:val="20"/>
        </w:rPr>
        <w:t xml:space="preserve">havde opbrugt dine prøveforsøg i </w:t>
      </w:r>
      <w:r w:rsidR="003106BE" w:rsidRPr="003106BE">
        <w:rPr>
          <w:rFonts w:cs="Arial"/>
          <w:szCs w:val="20"/>
          <w:highlight w:val="lightGray"/>
        </w:rPr>
        <w:t>XX</w:t>
      </w:r>
      <w:r w:rsidR="003106BE">
        <w:rPr>
          <w:rFonts w:cs="Arial"/>
          <w:szCs w:val="20"/>
        </w:rPr>
        <w:t>.</w:t>
      </w:r>
    </w:p>
    <w:p w14:paraId="37136EB0" w14:textId="03EFD5B4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rejste på den baggrund en sag om mulig udskrivning af dig fra universitetet, idet du ikke længere opfyldte betingelserne for at være indskrevet som studerende.</w:t>
      </w:r>
    </w:p>
    <w:p w14:paraId="793CBADC" w14:textId="6D3AA038" w:rsidR="00543163" w:rsidRPr="00543163" w:rsidRDefault="00543163" w:rsidP="00DC4DF5">
      <w:pPr>
        <w:jc w:val="both"/>
        <w:rPr>
          <w:rFonts w:cs="Arial"/>
          <w:color w:val="FF0000"/>
          <w:szCs w:val="20"/>
        </w:rPr>
      </w:pPr>
      <w:r w:rsidRPr="00543163">
        <w:rPr>
          <w:rFonts w:cs="Arial"/>
          <w:color w:val="FF0000"/>
          <w:szCs w:val="20"/>
        </w:rPr>
        <w:t>Hvis den studerende har sendt bemærkninger:</w:t>
      </w:r>
    </w:p>
    <w:p w14:paraId="099EE3EB" w14:textId="017780A9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543163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[</w:t>
      </w:r>
      <w:r w:rsidRPr="00543163">
        <w:rPr>
          <w:rFonts w:cs="Arial"/>
          <w:szCs w:val="20"/>
          <w:highlight w:val="lightGray"/>
        </w:rPr>
        <w:t>beskriv den studerendes bemærkninger</w:t>
      </w:r>
      <w:r>
        <w:rPr>
          <w:rFonts w:cs="Arial"/>
          <w:szCs w:val="20"/>
        </w:rPr>
        <w:t>].</w:t>
      </w:r>
    </w:p>
    <w:p w14:paraId="7E4CBE23" w14:textId="46E53781" w:rsidR="00543163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har gennemgået dine bemærkninger og vurderer [</w:t>
      </w:r>
      <w:r w:rsidRPr="00543163">
        <w:rPr>
          <w:rFonts w:cs="Arial"/>
          <w:szCs w:val="20"/>
          <w:highlight w:val="lightGray"/>
        </w:rPr>
        <w:t>forklar hvorfor bemærkningerne giver anledning til at afslutte udskrivningssagen – f.eks. fordi den studerende har gjort opmærksom på fejl i de oplysninger, der var angivet i partshøringsbrevet, og som har afgørende betydning for sagen</w:t>
      </w:r>
      <w:r>
        <w:rPr>
          <w:rFonts w:cs="Arial"/>
          <w:szCs w:val="20"/>
        </w:rPr>
        <w:t>]</w:t>
      </w:r>
    </w:p>
    <w:p w14:paraId="11283CDB" w14:textId="3BC4D692" w:rsidR="00F53219" w:rsidRDefault="00543163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AAU vurderer på den baggrund, at du fortsat opfylder betingelserne for at være indskrevet som studerende på AAU. </w:t>
      </w:r>
      <w:r w:rsidR="00F53219" w:rsidRPr="00F53219">
        <w:rPr>
          <w:rFonts w:cs="Arial"/>
          <w:b/>
          <w:bCs/>
          <w:szCs w:val="20"/>
        </w:rPr>
        <w:t>Du kan derfor fortsætte din uddannelse.</w:t>
      </w:r>
    </w:p>
    <w:p w14:paraId="064B946D" w14:textId="61E2A345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2FB42D8E" w14:textId="77777777" w:rsidR="00F53219" w:rsidRDefault="00F53219" w:rsidP="00DC4DF5">
      <w:pPr>
        <w:jc w:val="both"/>
        <w:rPr>
          <w:rFonts w:cs="Arial"/>
          <w:szCs w:val="20"/>
        </w:rPr>
      </w:pPr>
    </w:p>
    <w:p w14:paraId="1361818D" w14:textId="75AF1C10" w:rsidR="00F53219" w:rsidRPr="00F53219" w:rsidRDefault="00F53219" w:rsidP="00DC4DF5">
      <w:pPr>
        <w:jc w:val="both"/>
        <w:rPr>
          <w:rFonts w:cs="Arial"/>
          <w:color w:val="FF0000"/>
          <w:szCs w:val="20"/>
        </w:rPr>
      </w:pPr>
      <w:r w:rsidRPr="00F53219">
        <w:rPr>
          <w:rFonts w:cs="Arial"/>
          <w:color w:val="FF0000"/>
          <w:szCs w:val="20"/>
        </w:rPr>
        <w:t>Hvis den studerende har fået godkendt en dispensationsansøgning:</w:t>
      </w:r>
    </w:p>
    <w:p w14:paraId="4A967957" w14:textId="1EB9814C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Du har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 xml:space="preserve"> fremsendt en ansøgning om dispensation til studienævnet. Studienævnet godkendte ansøgningen den </w:t>
      </w:r>
      <w:r w:rsidRPr="00F53219">
        <w:rPr>
          <w:rFonts w:cs="Arial"/>
          <w:szCs w:val="20"/>
          <w:highlight w:val="lightGray"/>
        </w:rPr>
        <w:t>XX</w:t>
      </w:r>
      <w:r>
        <w:rPr>
          <w:rFonts w:cs="Arial"/>
          <w:szCs w:val="20"/>
        </w:rPr>
        <w:t>.</w:t>
      </w:r>
    </w:p>
    <w:p w14:paraId="617B9DE7" w14:textId="112948B0" w:rsidR="00F53219" w:rsidRDefault="00F53219" w:rsidP="00DC4DF5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Da studienævnet har godkendt din ansøgning om dispensation, vurderer AAU, at du igen opfylder betingelserne for at være indskrevet som studerende på AAU. </w:t>
      </w:r>
      <w:r w:rsidRPr="00F53219">
        <w:rPr>
          <w:rFonts w:cs="Arial"/>
          <w:b/>
          <w:bCs/>
          <w:szCs w:val="20"/>
        </w:rPr>
        <w:t>Du kan derfor fortsætte din uddannelse.</w:t>
      </w:r>
    </w:p>
    <w:p w14:paraId="64F1D5F8" w14:textId="4BD8CABD" w:rsidR="00083FD2" w:rsidRDefault="00F53219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AAU afslutter udskrivningssagen og foretager sig ikke yderligere.</w:t>
      </w:r>
    </w:p>
    <w:p w14:paraId="68FDB340" w14:textId="77777777" w:rsidR="00F53219" w:rsidRDefault="00F53219" w:rsidP="00726C88">
      <w:pPr>
        <w:jc w:val="both"/>
        <w:rPr>
          <w:rFonts w:cs="Arial"/>
          <w:szCs w:val="20"/>
        </w:rPr>
      </w:pPr>
    </w:p>
    <w:p w14:paraId="2788ACB3" w14:textId="042F4005" w:rsidR="00726C88" w:rsidRDefault="00726C88" w:rsidP="00726C88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Har du spørgsmål, er du velkommen til at kontakte mig.</w:t>
      </w:r>
    </w:p>
    <w:p w14:paraId="20484B62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1080C23A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Med v</w:t>
      </w:r>
      <w:r w:rsidRPr="0097245D">
        <w:rPr>
          <w:rFonts w:cs="Arial"/>
          <w:szCs w:val="20"/>
        </w:rPr>
        <w:t>enlig hilsen</w:t>
      </w:r>
    </w:p>
    <w:p w14:paraId="36A7D375" w14:textId="77777777" w:rsidR="00726C88" w:rsidRDefault="00726C88" w:rsidP="00726C88">
      <w:pPr>
        <w:spacing w:after="0"/>
        <w:jc w:val="both"/>
        <w:rPr>
          <w:rFonts w:cs="Arial"/>
          <w:szCs w:val="20"/>
        </w:rPr>
      </w:pPr>
    </w:p>
    <w:p w14:paraId="5F6805AB" w14:textId="77777777" w:rsidR="00726C88" w:rsidRPr="00A2289A" w:rsidRDefault="00726C88" w:rsidP="00726C88">
      <w:pPr>
        <w:spacing w:after="0"/>
        <w:jc w:val="both"/>
        <w:rPr>
          <w:rFonts w:cs="Arial"/>
          <w:szCs w:val="20"/>
          <w:highlight w:val="lightGray"/>
        </w:rPr>
      </w:pPr>
      <w:r w:rsidRPr="00A2289A">
        <w:rPr>
          <w:rFonts w:cs="Arial"/>
          <w:szCs w:val="20"/>
          <w:highlight w:val="lightGray"/>
        </w:rPr>
        <w:t>Navn</w:t>
      </w:r>
    </w:p>
    <w:p w14:paraId="34AE6CFB" w14:textId="77777777" w:rsidR="00726C88" w:rsidRPr="00047F27" w:rsidRDefault="00726C88" w:rsidP="00726C88">
      <w:pPr>
        <w:spacing w:after="0"/>
        <w:jc w:val="both"/>
        <w:rPr>
          <w:rFonts w:cs="Arial"/>
          <w:szCs w:val="20"/>
        </w:rPr>
      </w:pPr>
      <w:r w:rsidRPr="00A2289A">
        <w:rPr>
          <w:rFonts w:cs="Arial"/>
          <w:szCs w:val="20"/>
          <w:highlight w:val="lightGray"/>
        </w:rPr>
        <w:t>Titel</w:t>
      </w:r>
    </w:p>
    <w:p w14:paraId="5DCF8DDD" w14:textId="15FE9ADA" w:rsidR="00363B42" w:rsidRPr="00F53219" w:rsidRDefault="00363B42" w:rsidP="00F53219">
      <w:pPr>
        <w:spacing w:after="0" w:line="240" w:lineRule="auto"/>
        <w:rPr>
          <w:rFonts w:cs="Arial"/>
          <w:szCs w:val="20"/>
          <w:u w:val="single"/>
        </w:rPr>
      </w:pPr>
    </w:p>
    <w:sectPr w:rsidR="00363B42" w:rsidRPr="00F53219" w:rsidSect="008A360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61D22" w14:textId="77777777" w:rsidR="00E62CFE" w:rsidRDefault="00E62CFE" w:rsidP="00E16C5A">
      <w:pPr>
        <w:spacing w:after="0" w:line="240" w:lineRule="auto"/>
      </w:pPr>
      <w:r>
        <w:separator/>
      </w:r>
    </w:p>
  </w:endnote>
  <w:endnote w:type="continuationSeparator" w:id="0">
    <w:p w14:paraId="49418692" w14:textId="77777777" w:rsidR="00E62CFE" w:rsidRDefault="00E62CFE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113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83B552F" w14:textId="7F2CFBD9" w:rsidR="00363B42" w:rsidRDefault="00363B4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0C23B6" w14:textId="77777777" w:rsidR="00363B42" w:rsidRDefault="00363B42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785692"/>
      <w:docPartObj>
        <w:docPartGallery w:val="Page Numbers (Bottom of Page)"/>
        <w:docPartUnique/>
      </w:docPartObj>
    </w:sdtPr>
    <w:sdtEndPr/>
    <w:sdtContent>
      <w:sdt>
        <w:sdtPr>
          <w:id w:val="-1767386026"/>
          <w:docPartObj>
            <w:docPartGallery w:val="Page Numbers (Top of Page)"/>
            <w:docPartUnique/>
          </w:docPartObj>
        </w:sdtPr>
        <w:sdtEndPr/>
        <w:sdtContent>
          <w:p w14:paraId="2A738B1E" w14:textId="72533C60" w:rsidR="00083FD2" w:rsidRDefault="00083FD2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2B11B9" w14:textId="77777777" w:rsidR="00083FD2" w:rsidRDefault="00083FD2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7E47D" w14:textId="77777777" w:rsidR="00E62CFE" w:rsidRDefault="00E62CFE" w:rsidP="00E16C5A">
      <w:pPr>
        <w:spacing w:after="0" w:line="240" w:lineRule="auto"/>
      </w:pPr>
      <w:r>
        <w:separator/>
      </w:r>
    </w:p>
  </w:footnote>
  <w:footnote w:type="continuationSeparator" w:id="0">
    <w:p w14:paraId="7E978181" w14:textId="77777777" w:rsidR="00E62CFE" w:rsidRDefault="00E62CFE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48874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B86C" w14:textId="77777777" w:rsidR="00B61953" w:rsidRDefault="008A3606" w:rsidP="00C43710">
    <w:pPr>
      <w:pStyle w:val="Sidehoved"/>
      <w:jc w:val="right"/>
    </w:pPr>
    <w:r>
      <w:tab/>
    </w:r>
  </w:p>
  <w:p w14:paraId="2229E0B3" w14:textId="77777777" w:rsidR="00B61953" w:rsidRDefault="00B61953" w:rsidP="00C43710">
    <w:pPr>
      <w:pStyle w:val="Sidehoved"/>
      <w:jc w:val="right"/>
    </w:pPr>
  </w:p>
  <w:p w14:paraId="3B9E0839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3106205A" wp14:editId="5313DC62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3A57" w14:textId="77777777" w:rsidR="00B61953" w:rsidRDefault="00B61953" w:rsidP="00C43710">
    <w:pPr>
      <w:pStyle w:val="Sidehoved"/>
      <w:jc w:val="right"/>
    </w:pPr>
  </w:p>
  <w:p w14:paraId="0F00E7F6" w14:textId="77777777" w:rsidR="00B61953" w:rsidRDefault="00B61953" w:rsidP="00C43710">
    <w:pPr>
      <w:pStyle w:val="Sidehoved"/>
      <w:jc w:val="right"/>
    </w:pPr>
  </w:p>
  <w:p w14:paraId="30CF7F5E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3D33"/>
    <w:multiLevelType w:val="hybridMultilevel"/>
    <w:tmpl w:val="DB0CE8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543EC"/>
    <w:multiLevelType w:val="hybridMultilevel"/>
    <w:tmpl w:val="09205E7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24634"/>
    <w:multiLevelType w:val="hybridMultilevel"/>
    <w:tmpl w:val="B81460A0"/>
    <w:lvl w:ilvl="0" w:tplc="3AFAD95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E19F8"/>
    <w:multiLevelType w:val="hybridMultilevel"/>
    <w:tmpl w:val="FCA62E28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A62B2C"/>
    <w:multiLevelType w:val="hybridMultilevel"/>
    <w:tmpl w:val="B81460A0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60A12"/>
    <w:multiLevelType w:val="hybridMultilevel"/>
    <w:tmpl w:val="18C8317E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250862">
    <w:abstractNumId w:val="4"/>
  </w:num>
  <w:num w:numId="2" w16cid:durableId="1590578647">
    <w:abstractNumId w:val="2"/>
  </w:num>
  <w:num w:numId="3" w16cid:durableId="1876770497">
    <w:abstractNumId w:val="5"/>
  </w:num>
  <w:num w:numId="4" w16cid:durableId="1003049742">
    <w:abstractNumId w:val="6"/>
  </w:num>
  <w:num w:numId="5" w16cid:durableId="1410811500">
    <w:abstractNumId w:val="0"/>
  </w:num>
  <w:num w:numId="6" w16cid:durableId="526524990">
    <w:abstractNumId w:val="3"/>
  </w:num>
  <w:num w:numId="7" w16cid:durableId="1876111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F5"/>
    <w:rsid w:val="00005D17"/>
    <w:rsid w:val="00025039"/>
    <w:rsid w:val="00027D3B"/>
    <w:rsid w:val="00035E17"/>
    <w:rsid w:val="00043187"/>
    <w:rsid w:val="00047F27"/>
    <w:rsid w:val="000763ED"/>
    <w:rsid w:val="00083FD2"/>
    <w:rsid w:val="0008581C"/>
    <w:rsid w:val="00087A9B"/>
    <w:rsid w:val="000A7B4B"/>
    <w:rsid w:val="000A7DE1"/>
    <w:rsid w:val="000C5DC3"/>
    <w:rsid w:val="000E1271"/>
    <w:rsid w:val="000E6437"/>
    <w:rsid w:val="000F3812"/>
    <w:rsid w:val="000F4C80"/>
    <w:rsid w:val="000F5617"/>
    <w:rsid w:val="00122E2C"/>
    <w:rsid w:val="00127B32"/>
    <w:rsid w:val="001735C7"/>
    <w:rsid w:val="00187B97"/>
    <w:rsid w:val="001A4C1A"/>
    <w:rsid w:val="001C0AAC"/>
    <w:rsid w:val="001C1598"/>
    <w:rsid w:val="001C1A9A"/>
    <w:rsid w:val="001E2118"/>
    <w:rsid w:val="001E67B8"/>
    <w:rsid w:val="001F6386"/>
    <w:rsid w:val="00211FD5"/>
    <w:rsid w:val="00282024"/>
    <w:rsid w:val="002834C1"/>
    <w:rsid w:val="00285A8B"/>
    <w:rsid w:val="002A2422"/>
    <w:rsid w:val="002B02FC"/>
    <w:rsid w:val="002B1D8A"/>
    <w:rsid w:val="002B2DCF"/>
    <w:rsid w:val="002F25C6"/>
    <w:rsid w:val="003018DA"/>
    <w:rsid w:val="0030422B"/>
    <w:rsid w:val="003106BE"/>
    <w:rsid w:val="00327CCA"/>
    <w:rsid w:val="00333211"/>
    <w:rsid w:val="00346BD0"/>
    <w:rsid w:val="00363B42"/>
    <w:rsid w:val="00390695"/>
    <w:rsid w:val="00392D7C"/>
    <w:rsid w:val="003A0A25"/>
    <w:rsid w:val="003A1CE5"/>
    <w:rsid w:val="003A2B56"/>
    <w:rsid w:val="003B1CB0"/>
    <w:rsid w:val="003B25C7"/>
    <w:rsid w:val="003B55A4"/>
    <w:rsid w:val="003B5F0B"/>
    <w:rsid w:val="003C02C0"/>
    <w:rsid w:val="003C4944"/>
    <w:rsid w:val="003C4C28"/>
    <w:rsid w:val="003E5377"/>
    <w:rsid w:val="003E6FCD"/>
    <w:rsid w:val="003F298E"/>
    <w:rsid w:val="00407B42"/>
    <w:rsid w:val="00427EA2"/>
    <w:rsid w:val="00431BE5"/>
    <w:rsid w:val="00454552"/>
    <w:rsid w:val="00461382"/>
    <w:rsid w:val="00463338"/>
    <w:rsid w:val="00486C84"/>
    <w:rsid w:val="00490A3C"/>
    <w:rsid w:val="00492A16"/>
    <w:rsid w:val="00492B3D"/>
    <w:rsid w:val="004A07DA"/>
    <w:rsid w:val="004A7983"/>
    <w:rsid w:val="004C32FF"/>
    <w:rsid w:val="004C664B"/>
    <w:rsid w:val="004D7C78"/>
    <w:rsid w:val="004E3B15"/>
    <w:rsid w:val="004F57CF"/>
    <w:rsid w:val="00501124"/>
    <w:rsid w:val="005130CA"/>
    <w:rsid w:val="0053643F"/>
    <w:rsid w:val="00543163"/>
    <w:rsid w:val="00560D51"/>
    <w:rsid w:val="00576414"/>
    <w:rsid w:val="00583AE9"/>
    <w:rsid w:val="005852AE"/>
    <w:rsid w:val="005901D7"/>
    <w:rsid w:val="005A2CBF"/>
    <w:rsid w:val="005B5085"/>
    <w:rsid w:val="005E08CA"/>
    <w:rsid w:val="005F43B4"/>
    <w:rsid w:val="006225A7"/>
    <w:rsid w:val="00647308"/>
    <w:rsid w:val="00654566"/>
    <w:rsid w:val="0066056C"/>
    <w:rsid w:val="00671ABC"/>
    <w:rsid w:val="006804CC"/>
    <w:rsid w:val="006805E2"/>
    <w:rsid w:val="00692B6D"/>
    <w:rsid w:val="006A48DF"/>
    <w:rsid w:val="006B2078"/>
    <w:rsid w:val="006B319C"/>
    <w:rsid w:val="006C5889"/>
    <w:rsid w:val="006D1CA8"/>
    <w:rsid w:val="006E575E"/>
    <w:rsid w:val="006E578B"/>
    <w:rsid w:val="006F0A3D"/>
    <w:rsid w:val="006F21F5"/>
    <w:rsid w:val="006F4428"/>
    <w:rsid w:val="006F4EF7"/>
    <w:rsid w:val="0070223F"/>
    <w:rsid w:val="00704148"/>
    <w:rsid w:val="007268E6"/>
    <w:rsid w:val="00726C88"/>
    <w:rsid w:val="00773B3F"/>
    <w:rsid w:val="00785C36"/>
    <w:rsid w:val="007910DA"/>
    <w:rsid w:val="0079598D"/>
    <w:rsid w:val="007D65C7"/>
    <w:rsid w:val="0080424F"/>
    <w:rsid w:val="00815487"/>
    <w:rsid w:val="008412D6"/>
    <w:rsid w:val="00843A6E"/>
    <w:rsid w:val="008440EC"/>
    <w:rsid w:val="00873103"/>
    <w:rsid w:val="00881CFD"/>
    <w:rsid w:val="008927F1"/>
    <w:rsid w:val="008A3606"/>
    <w:rsid w:val="008D3959"/>
    <w:rsid w:val="008E5F63"/>
    <w:rsid w:val="008F37B2"/>
    <w:rsid w:val="008F415B"/>
    <w:rsid w:val="00911161"/>
    <w:rsid w:val="009133AC"/>
    <w:rsid w:val="00954710"/>
    <w:rsid w:val="00981E39"/>
    <w:rsid w:val="00993D5C"/>
    <w:rsid w:val="009A0F89"/>
    <w:rsid w:val="009B3456"/>
    <w:rsid w:val="009C1B0C"/>
    <w:rsid w:val="009D02D3"/>
    <w:rsid w:val="009F0F35"/>
    <w:rsid w:val="00A15047"/>
    <w:rsid w:val="00A25987"/>
    <w:rsid w:val="00A60220"/>
    <w:rsid w:val="00A734B2"/>
    <w:rsid w:val="00A81DBC"/>
    <w:rsid w:val="00AB028F"/>
    <w:rsid w:val="00AC33F9"/>
    <w:rsid w:val="00AD2BEA"/>
    <w:rsid w:val="00B16170"/>
    <w:rsid w:val="00B33E3C"/>
    <w:rsid w:val="00B354C6"/>
    <w:rsid w:val="00B612FE"/>
    <w:rsid w:val="00B6184E"/>
    <w:rsid w:val="00B61953"/>
    <w:rsid w:val="00B74E1A"/>
    <w:rsid w:val="00B75E2E"/>
    <w:rsid w:val="00B9150A"/>
    <w:rsid w:val="00B92662"/>
    <w:rsid w:val="00BA24CD"/>
    <w:rsid w:val="00BB4A1E"/>
    <w:rsid w:val="00BC0BCC"/>
    <w:rsid w:val="00BD26AB"/>
    <w:rsid w:val="00BF1ECA"/>
    <w:rsid w:val="00BF1FF1"/>
    <w:rsid w:val="00BF7656"/>
    <w:rsid w:val="00C30F16"/>
    <w:rsid w:val="00C33E31"/>
    <w:rsid w:val="00C369AE"/>
    <w:rsid w:val="00C434A3"/>
    <w:rsid w:val="00C43710"/>
    <w:rsid w:val="00C469DD"/>
    <w:rsid w:val="00C56083"/>
    <w:rsid w:val="00C57B8B"/>
    <w:rsid w:val="00C650F6"/>
    <w:rsid w:val="00C80C9C"/>
    <w:rsid w:val="00CA491E"/>
    <w:rsid w:val="00CA52D0"/>
    <w:rsid w:val="00CB0724"/>
    <w:rsid w:val="00CD5416"/>
    <w:rsid w:val="00CE2C04"/>
    <w:rsid w:val="00D020F3"/>
    <w:rsid w:val="00D03DF0"/>
    <w:rsid w:val="00D22554"/>
    <w:rsid w:val="00D35C21"/>
    <w:rsid w:val="00D41E1B"/>
    <w:rsid w:val="00D464C1"/>
    <w:rsid w:val="00D50D29"/>
    <w:rsid w:val="00D86D35"/>
    <w:rsid w:val="00DB5DC0"/>
    <w:rsid w:val="00DC2D78"/>
    <w:rsid w:val="00DC4DF5"/>
    <w:rsid w:val="00DE4FA2"/>
    <w:rsid w:val="00DE5DAF"/>
    <w:rsid w:val="00E00FC6"/>
    <w:rsid w:val="00E04529"/>
    <w:rsid w:val="00E071CD"/>
    <w:rsid w:val="00E11A2F"/>
    <w:rsid w:val="00E16C5A"/>
    <w:rsid w:val="00E278CB"/>
    <w:rsid w:val="00E46D41"/>
    <w:rsid w:val="00E55AA6"/>
    <w:rsid w:val="00E62CFE"/>
    <w:rsid w:val="00E95C8C"/>
    <w:rsid w:val="00EA1D69"/>
    <w:rsid w:val="00EA557C"/>
    <w:rsid w:val="00EF5073"/>
    <w:rsid w:val="00F04FFF"/>
    <w:rsid w:val="00F23AC4"/>
    <w:rsid w:val="00F27E4E"/>
    <w:rsid w:val="00F33784"/>
    <w:rsid w:val="00F346DD"/>
    <w:rsid w:val="00F44001"/>
    <w:rsid w:val="00F53219"/>
    <w:rsid w:val="00F60796"/>
    <w:rsid w:val="00F61368"/>
    <w:rsid w:val="00F67270"/>
    <w:rsid w:val="00F95377"/>
    <w:rsid w:val="00FA0AF1"/>
    <w:rsid w:val="00FD70AF"/>
    <w:rsid w:val="00FD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CE79A"/>
  <w15:chartTrackingRefBased/>
  <w15:docId w15:val="{8CB631E9-66B3-45D9-9463-3BB9B9F7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character" w:styleId="Ulstomtale">
    <w:name w:val="Unresolved Mention"/>
    <w:basedOn w:val="Standardskrifttypeiafsnit"/>
    <w:uiPriority w:val="99"/>
    <w:semiHidden/>
    <w:unhideWhenUsed/>
    <w:rsid w:val="00954710"/>
    <w:rPr>
      <w:color w:val="605E5C"/>
      <w:shd w:val="clear" w:color="auto" w:fill="E1DFDD"/>
    </w:rPr>
  </w:style>
  <w:style w:type="paragraph" w:styleId="Ingenafstand">
    <w:name w:val="No Spacing"/>
    <w:uiPriority w:val="1"/>
    <w:qFormat/>
    <w:rsid w:val="002B2DCF"/>
    <w:rPr>
      <w:rFonts w:ascii="Arial" w:eastAsiaTheme="minorHAnsi" w:hAnsi="Arial" w:cstheme="minorBidi"/>
      <w:szCs w:val="22"/>
      <w:lang w:eastAsia="en-US"/>
    </w:rPr>
  </w:style>
  <w:style w:type="character" w:styleId="BesgtLink">
    <w:name w:val="FollowedHyperlink"/>
    <w:basedOn w:val="Standardskrifttypeiafsnit"/>
    <w:uiPriority w:val="99"/>
    <w:semiHidden/>
    <w:unhideWhenUsed/>
    <w:rsid w:val="002B2DCF"/>
    <w:rPr>
      <w:color w:val="954F72" w:themeColor="followedHyperlink"/>
      <w:u w:val="single"/>
    </w:rPr>
  </w:style>
  <w:style w:type="paragraph" w:styleId="Listeafsnit">
    <w:name w:val="List Paragraph"/>
    <w:basedOn w:val="Normal"/>
    <w:uiPriority w:val="34"/>
    <w:qFormat/>
    <w:rsid w:val="000A7B4B"/>
    <w:pPr>
      <w:ind w:left="720"/>
      <w:contextualSpacing/>
    </w:pPr>
  </w:style>
  <w:style w:type="paragraph" w:customStyle="1" w:styleId="paragraf">
    <w:name w:val="paragraf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D35C21"/>
  </w:style>
  <w:style w:type="paragraph" w:customStyle="1" w:styleId="liste1">
    <w:name w:val="liste1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D35C21"/>
  </w:style>
  <w:style w:type="paragraph" w:customStyle="1" w:styleId="stk2">
    <w:name w:val="stk2"/>
    <w:basedOn w:val="Normal"/>
    <w:rsid w:val="00D35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D35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5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15E4D0AED340AD8964F30D584C2E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981FBFF-C4AC-4264-808B-7DF8DF0FDD02}"/>
      </w:docPartPr>
      <w:docPartBody>
        <w:p w:rsidR="00D90CAA" w:rsidRDefault="00D90CAA">
          <w:pPr>
            <w:pStyle w:val="0E15E4D0AED340AD8964F30D584C2E91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97C8BEBAF13F4375977FD6A6F8B4A2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D6C111-8049-42A0-A6A7-4DBC62ABB7F9}"/>
      </w:docPartPr>
      <w:docPartBody>
        <w:p w:rsidR="00D90CAA" w:rsidRDefault="00D90CAA">
          <w:pPr>
            <w:pStyle w:val="97C8BEBAF13F4375977FD6A6F8B4A262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43463F9E1D5C42D4AB373C57A5E12A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086DE-BCA9-46ED-A7B1-0BA5F61D7991}"/>
      </w:docPartPr>
      <w:docPartBody>
        <w:p w:rsidR="00D90CAA" w:rsidRDefault="00D90CAA">
          <w:pPr>
            <w:pStyle w:val="43463F9E1D5C42D4AB373C57A5E12AEA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E4EBEA0D493E4A46B8290BC80C1FFA4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B7BDECC-6426-44B6-8891-A9DEFE73ADD1}"/>
      </w:docPartPr>
      <w:docPartBody>
        <w:p w:rsidR="00D90CAA" w:rsidRDefault="00D90CAA">
          <w:pPr>
            <w:pStyle w:val="E4EBEA0D493E4A46B8290BC80C1FFA4A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27C833F6DA5642BDABBAC00D6336B1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6824121-134F-4E75-A3B9-28CB1955FE6D}"/>
      </w:docPartPr>
      <w:docPartBody>
        <w:p w:rsidR="00D90CAA" w:rsidRDefault="00D90CAA">
          <w:pPr>
            <w:pStyle w:val="27C833F6DA5642BDABBAC00D6336B1FA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4891C1C1D649405081760906185A0F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F04F84-31F2-449A-8B6A-039C83D192F6}"/>
      </w:docPartPr>
      <w:docPartBody>
        <w:p w:rsidR="00D90CAA" w:rsidRDefault="00D90CAA">
          <w:pPr>
            <w:pStyle w:val="4891C1C1D649405081760906185A0FF9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CB004CFA514D49339FF368212E46A8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BB3E27-755A-430F-81C8-C0C464F53049}"/>
      </w:docPartPr>
      <w:docPartBody>
        <w:p w:rsidR="00D90CAA" w:rsidRDefault="00D90CAA">
          <w:pPr>
            <w:pStyle w:val="CB004CFA514D49339FF368212E46A863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B8F23495EFB641338119A9DD3925E94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E4E8C9B-ADF0-4103-91ED-C0485D66EA8B}"/>
      </w:docPartPr>
      <w:docPartBody>
        <w:p w:rsidR="00D90CAA" w:rsidRDefault="00D90CAA">
          <w:pPr>
            <w:pStyle w:val="B8F23495EFB641338119A9DD3925E946"/>
          </w:pPr>
          <w:r w:rsidRPr="00BE20DB">
            <w:rPr>
              <w:rStyle w:val="Pladsholdertekst"/>
            </w:rPr>
            <w:t>[Sagsnr.]</w:t>
          </w:r>
        </w:p>
      </w:docPartBody>
    </w:docPart>
    <w:docPart>
      <w:docPartPr>
        <w:name w:val="BBD36787502C4481B0589ABF4C896BC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F375A4-B2D0-4AC9-B71D-3DA9A38CD015}"/>
      </w:docPartPr>
      <w:docPartBody>
        <w:p w:rsidR="00D90CAA" w:rsidRDefault="00D90CAA">
          <w:pPr>
            <w:pStyle w:val="BBD36787502C4481B0589ABF4C896BC6"/>
          </w:pPr>
          <w:r w:rsidRPr="00BE20DB">
            <w:rPr>
              <w:rStyle w:val="Pladsholderteks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AA"/>
    <w:rsid w:val="0005097A"/>
    <w:rsid w:val="002B02FC"/>
    <w:rsid w:val="00576414"/>
    <w:rsid w:val="00831477"/>
    <w:rsid w:val="009B3456"/>
    <w:rsid w:val="00A60220"/>
    <w:rsid w:val="00BB4A1E"/>
    <w:rsid w:val="00D90CAA"/>
    <w:rsid w:val="00F33784"/>
    <w:rsid w:val="00FE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Pr>
      <w:color w:val="808080"/>
    </w:rPr>
  </w:style>
  <w:style w:type="paragraph" w:customStyle="1" w:styleId="0E15E4D0AED340AD8964F30D584C2E91">
    <w:name w:val="0E15E4D0AED340AD8964F30D584C2E91"/>
  </w:style>
  <w:style w:type="paragraph" w:customStyle="1" w:styleId="97C8BEBAF13F4375977FD6A6F8B4A262">
    <w:name w:val="97C8BEBAF13F4375977FD6A6F8B4A262"/>
  </w:style>
  <w:style w:type="paragraph" w:customStyle="1" w:styleId="43463F9E1D5C42D4AB373C57A5E12AEA">
    <w:name w:val="43463F9E1D5C42D4AB373C57A5E12AEA"/>
  </w:style>
  <w:style w:type="paragraph" w:customStyle="1" w:styleId="E4EBEA0D493E4A46B8290BC80C1FFA4A">
    <w:name w:val="E4EBEA0D493E4A46B8290BC80C1FFA4A"/>
  </w:style>
  <w:style w:type="paragraph" w:customStyle="1" w:styleId="27C833F6DA5642BDABBAC00D6336B1FA">
    <w:name w:val="27C833F6DA5642BDABBAC00D6336B1FA"/>
  </w:style>
  <w:style w:type="paragraph" w:customStyle="1" w:styleId="4891C1C1D649405081760906185A0FF9">
    <w:name w:val="4891C1C1D649405081760906185A0FF9"/>
  </w:style>
  <w:style w:type="paragraph" w:customStyle="1" w:styleId="CB004CFA514D49339FF368212E46A863">
    <w:name w:val="CB004CFA514D49339FF368212E46A863"/>
  </w:style>
  <w:style w:type="paragraph" w:customStyle="1" w:styleId="B8F23495EFB641338119A9DD3925E946">
    <w:name w:val="B8F23495EFB641338119A9DD3925E946"/>
  </w:style>
  <w:style w:type="paragraph" w:customStyle="1" w:styleId="BBD36787502C4481B0589ABF4C896BC6">
    <w:name w:val="BBD36787502C4481B0589ABF4C896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6ED35CC9-EF95-42C9-9766-1EAEE3C8D2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1</TotalTime>
  <Pages>1</Pages>
  <Words>232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3</cp:revision>
  <cp:lastPrinted>2013-01-24T14:04:00Z</cp:lastPrinted>
  <dcterms:created xsi:type="dcterms:W3CDTF">2026-04-21T11:20:00Z</dcterms:created>
  <dcterms:modified xsi:type="dcterms:W3CDTF">2026-04-21T11:21:00Z</dcterms:modified>
</cp:coreProperties>
</file>