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CC65E3" w14:paraId="5D726DC6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CC65E3" w14:paraId="6F4DAC6D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7EEAA862" w14:textId="77777777" w:rsidR="00035E17" w:rsidRPr="00CC65E3" w:rsidRDefault="00000000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3D51AC8553B24BF982B8F61B99A4ADC8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Content>
                      <w:r w:rsidR="00035E17" w:rsidRPr="00CC65E3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 w:rsidRPr="00CC65E3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6AE7A0DE62B5469D83B046233D6A3003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Content>
                      <w:r w:rsidR="00035E17" w:rsidRPr="00CC65E3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4B1B7B5C" w14:textId="64F53587" w:rsidR="00035E17" w:rsidRPr="00CC65E3" w:rsidRDefault="00925000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r w:rsidRPr="00CC65E3">
                    <w:rPr>
                      <w:rFonts w:cs="Arial"/>
                      <w:szCs w:val="20"/>
                    </w:rPr>
                    <w:t>Studienr.: XXXXXX</w:t>
                  </w:r>
                  <w:r w:rsidR="000100C1" w:rsidRPr="00CC65E3">
                    <w:rPr>
                      <w:rFonts w:cs="Arial"/>
                      <w:szCs w:val="20"/>
                    </w:rPr>
                    <w:t>XX</w:t>
                  </w:r>
                </w:p>
              </w:tc>
              <w:tc>
                <w:tcPr>
                  <w:tcW w:w="2828" w:type="dxa"/>
                </w:tcPr>
                <w:p w14:paraId="78585CD3" w14:textId="1F6A5ADD" w:rsidR="00F44001" w:rsidRPr="00CC65E3" w:rsidRDefault="00925000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CC65E3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>Studienævn for XXX</w:t>
                  </w:r>
                  <w:r w:rsidR="00F44001" w:rsidRPr="00CC65E3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CC65E3">
                    <w:rPr>
                      <w:rFonts w:cs="Arial"/>
                      <w:color w:val="211A52"/>
                      <w:sz w:val="16"/>
                      <w:szCs w:val="16"/>
                    </w:rPr>
                    <w:t>Adresse</w:t>
                  </w:r>
                  <w:r w:rsidR="00F44001" w:rsidRPr="00CC65E3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CC65E3">
                    <w:rPr>
                      <w:rFonts w:cs="Arial"/>
                      <w:color w:val="211A52"/>
                      <w:sz w:val="16"/>
                      <w:szCs w:val="16"/>
                    </w:rPr>
                    <w:t>Postnr. by</w:t>
                  </w:r>
                </w:p>
                <w:p w14:paraId="70EDF3C6" w14:textId="77777777" w:rsidR="00F44001" w:rsidRPr="00CC65E3" w:rsidRDefault="00F44001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73ADED23" w14:textId="77777777" w:rsidR="00027D3B" w:rsidRPr="00CC65E3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726F3B71" w14:textId="77777777" w:rsidR="00F44001" w:rsidRPr="00CC65E3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CC65E3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30485543" w14:textId="77777777" w:rsidR="00F44001" w:rsidRPr="00CC65E3" w:rsidRDefault="00000000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D094CA4C78934A71B486A296EB19235C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Content>
                      <w:r w:rsidR="00C434A3" w:rsidRPr="00CC65E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A713B88D21124E899C69D8B45332FA93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Content>
                      <w:r w:rsidR="00D22554" w:rsidRPr="00CC65E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61FBC4E1" w14:textId="77777777" w:rsidR="00F44001" w:rsidRPr="00CC65E3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CC65E3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CC65E3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CC65E3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447C8F43E6384AE3BC494FE3F704C802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Content>
                      <w:r w:rsidRPr="00CC65E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12BCC7E7" w14:textId="77777777" w:rsidR="00F44001" w:rsidRPr="00CC65E3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CC65E3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r w:rsidR="00F44001" w:rsidRPr="00CC65E3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8B1053F61BF54580A27CC87C8BDE66B9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Content>
                      <w:r w:rsidR="00F44001" w:rsidRPr="00CC65E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11DCC4B1" w14:textId="77777777" w:rsidR="00FD7757" w:rsidRPr="00CC65E3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09EA3CF8" w14:textId="77777777" w:rsidR="003A0A25" w:rsidRPr="00CC65E3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7A31A91E" w14:textId="77777777" w:rsidR="00B92662" w:rsidRDefault="00B92662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  <w:r w:rsidRPr="00CC65E3"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3F647AD1E366423385B7DA20FC40DE32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Content>
          <w:r w:rsidR="00D22554" w:rsidRPr="00CC65E3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 w:rsidRPr="00CC65E3">
        <w:rPr>
          <w:rFonts w:cs="Arial"/>
          <w:color w:val="211A52"/>
          <w:sz w:val="16"/>
          <w:szCs w:val="16"/>
        </w:rPr>
        <w:br/>
      </w:r>
      <w:r w:rsidRPr="00CC65E3"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DB6FA584447A4108AE2E5CF2BA698651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Content>
          <w:r w:rsidR="00D22554" w:rsidRPr="00CC65E3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p w14:paraId="1DB59EEF" w14:textId="77777777" w:rsidR="00E4091E" w:rsidRDefault="00E4091E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7C6C882C" w14:textId="77777777" w:rsidR="00E4091E" w:rsidRPr="00B92662" w:rsidRDefault="00E4091E" w:rsidP="00B92662">
      <w:pPr>
        <w:tabs>
          <w:tab w:val="left" w:pos="7230"/>
        </w:tabs>
      </w:pPr>
    </w:p>
    <w:p w14:paraId="6ADA812E" w14:textId="0BFAE764" w:rsidR="00B70970" w:rsidRPr="00E60C3D" w:rsidRDefault="00B70970" w:rsidP="00B70970">
      <w:pPr>
        <w:jc w:val="both"/>
        <w:rPr>
          <w:rFonts w:cs="Arial"/>
          <w:b/>
          <w:bCs/>
          <w:color w:val="000000" w:themeColor="text1"/>
          <w:szCs w:val="20"/>
        </w:rPr>
      </w:pPr>
      <w:r>
        <w:rPr>
          <w:rFonts w:cs="Arial"/>
          <w:b/>
          <w:bCs/>
          <w:color w:val="000000" w:themeColor="text1"/>
          <w:szCs w:val="20"/>
        </w:rPr>
        <w:t xml:space="preserve">Afgørelse </w:t>
      </w:r>
      <w:r w:rsidR="00CC65E3">
        <w:rPr>
          <w:rFonts w:cs="Arial"/>
          <w:b/>
          <w:bCs/>
          <w:color w:val="000000" w:themeColor="text1"/>
          <w:szCs w:val="20"/>
        </w:rPr>
        <w:t>om dispensation (</w:t>
      </w:r>
      <w:r w:rsidR="00DA59AB">
        <w:rPr>
          <w:rFonts w:cs="Arial"/>
          <w:b/>
          <w:bCs/>
          <w:color w:val="000000" w:themeColor="text1"/>
          <w:szCs w:val="20"/>
        </w:rPr>
        <w:t>yderligere prøveforsøg)</w:t>
      </w:r>
    </w:p>
    <w:p w14:paraId="5B9AACC8" w14:textId="22327F24" w:rsidR="00B70970" w:rsidRDefault="00B70970" w:rsidP="00B70970">
      <w:pPr>
        <w:spacing w:after="0"/>
        <w:jc w:val="both"/>
        <w:rPr>
          <w:rFonts w:cs="Arial"/>
          <w:szCs w:val="20"/>
        </w:rPr>
      </w:pPr>
      <w:r w:rsidRPr="00B3236F">
        <w:rPr>
          <w:rFonts w:cs="Arial"/>
          <w:color w:val="000000" w:themeColor="text1"/>
          <w:szCs w:val="20"/>
        </w:rPr>
        <w:t xml:space="preserve">Studienævn </w:t>
      </w:r>
      <w:r w:rsidR="002C1D1A">
        <w:rPr>
          <w:rFonts w:cs="Arial"/>
          <w:color w:val="000000" w:themeColor="text1"/>
          <w:szCs w:val="20"/>
        </w:rPr>
        <w:t xml:space="preserve">for </w:t>
      </w:r>
      <w:r w:rsidR="002C1D1A" w:rsidRPr="008023DB">
        <w:rPr>
          <w:rFonts w:cs="Arial"/>
          <w:color w:val="000000" w:themeColor="text1"/>
          <w:szCs w:val="20"/>
          <w:highlight w:val="lightGray"/>
        </w:rPr>
        <w:t>XXX</w:t>
      </w:r>
      <w:r w:rsidR="002C1D1A">
        <w:rPr>
          <w:rFonts w:cs="Arial"/>
          <w:color w:val="000000" w:themeColor="text1"/>
          <w:szCs w:val="20"/>
        </w:rPr>
        <w:t xml:space="preserve"> har</w:t>
      </w:r>
      <w:r w:rsidRPr="00B3236F">
        <w:rPr>
          <w:rFonts w:cs="Arial"/>
          <w:color w:val="000000" w:themeColor="text1"/>
          <w:szCs w:val="20"/>
        </w:rPr>
        <w:t xml:space="preserve"> </w:t>
      </w:r>
      <w:r w:rsidRPr="00B3236F">
        <w:rPr>
          <w:rFonts w:cs="Arial"/>
          <w:szCs w:val="20"/>
        </w:rPr>
        <w:t xml:space="preserve">truffet afgørelse i din sag om dispensation til et </w:t>
      </w:r>
      <w:r w:rsidR="00D677BC" w:rsidRPr="008023DB">
        <w:rPr>
          <w:rFonts w:cs="Arial"/>
          <w:szCs w:val="20"/>
          <w:highlight w:val="lightGray"/>
        </w:rPr>
        <w:t>XX</w:t>
      </w:r>
      <w:r w:rsidRPr="00B3236F">
        <w:rPr>
          <w:rFonts w:cs="Arial"/>
          <w:szCs w:val="20"/>
        </w:rPr>
        <w:t xml:space="preserve"> prøveforsøg i </w:t>
      </w:r>
      <w:r w:rsidR="00D707FD">
        <w:rPr>
          <w:rFonts w:cs="Arial"/>
          <w:szCs w:val="20"/>
        </w:rPr>
        <w:t>[</w:t>
      </w:r>
      <w:r w:rsidR="008023DB" w:rsidRPr="008023DB">
        <w:rPr>
          <w:rFonts w:cs="Arial"/>
          <w:szCs w:val="20"/>
          <w:highlight w:val="lightGray"/>
        </w:rPr>
        <w:t>XX</w:t>
      </w:r>
      <w:r w:rsidR="00D707FD">
        <w:rPr>
          <w:rFonts w:cs="Arial"/>
          <w:szCs w:val="20"/>
        </w:rPr>
        <w:t>]</w:t>
      </w:r>
      <w:r w:rsidRPr="00B3236F">
        <w:rPr>
          <w:rFonts w:cs="Arial"/>
          <w:szCs w:val="20"/>
        </w:rPr>
        <w:t xml:space="preserve">. </w:t>
      </w:r>
    </w:p>
    <w:p w14:paraId="51D6DE06" w14:textId="77777777" w:rsidR="008023DB" w:rsidRPr="00B3236F" w:rsidRDefault="008023DB" w:rsidP="00B70970">
      <w:pPr>
        <w:spacing w:after="0"/>
        <w:jc w:val="both"/>
        <w:rPr>
          <w:rFonts w:cs="Arial"/>
          <w:color w:val="000000" w:themeColor="text1"/>
          <w:szCs w:val="20"/>
        </w:rPr>
      </w:pPr>
    </w:p>
    <w:p w14:paraId="57E36439" w14:textId="77777777" w:rsidR="00B70970" w:rsidRPr="00B3236F" w:rsidRDefault="00B70970" w:rsidP="00B70970">
      <w:pPr>
        <w:spacing w:after="0"/>
        <w:jc w:val="both"/>
        <w:rPr>
          <w:rFonts w:cs="Arial"/>
          <w:color w:val="000000" w:themeColor="text1"/>
          <w:szCs w:val="20"/>
        </w:rPr>
      </w:pPr>
    </w:p>
    <w:p w14:paraId="4988CA4E" w14:textId="04ACA6EA" w:rsidR="00B70970" w:rsidRDefault="008023DB" w:rsidP="00B70970">
      <w:pPr>
        <w:spacing w:after="0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b/>
          <w:bCs/>
          <w:color w:val="000000" w:themeColor="text1"/>
          <w:szCs w:val="20"/>
        </w:rPr>
        <w:t>Afgørelse</w:t>
      </w:r>
      <w:r w:rsidR="00B70970" w:rsidRPr="00B3236F">
        <w:rPr>
          <w:rFonts w:cs="Arial"/>
          <w:color w:val="000000" w:themeColor="text1"/>
          <w:szCs w:val="20"/>
        </w:rPr>
        <w:t>:</w:t>
      </w:r>
    </w:p>
    <w:p w14:paraId="5EB5166C" w14:textId="77777777" w:rsidR="00B70970" w:rsidRPr="00B3236F" w:rsidRDefault="00B70970" w:rsidP="00B70970">
      <w:pPr>
        <w:spacing w:after="0"/>
        <w:jc w:val="both"/>
        <w:rPr>
          <w:rFonts w:cs="Arial"/>
          <w:szCs w:val="20"/>
        </w:rPr>
      </w:pPr>
    </w:p>
    <w:p w14:paraId="1FC5E5E2" w14:textId="6818FD5A" w:rsidR="00B70970" w:rsidRPr="00B3236F" w:rsidRDefault="00B70970" w:rsidP="00B70970">
      <w:pPr>
        <w:pStyle w:val="Listeafsnit"/>
        <w:numPr>
          <w:ilvl w:val="0"/>
          <w:numId w:val="1"/>
        </w:numPr>
        <w:spacing w:after="0"/>
        <w:ind w:right="567"/>
        <w:jc w:val="both"/>
        <w:rPr>
          <w:rFonts w:cs="Arial"/>
          <w:color w:val="000000" w:themeColor="text1"/>
          <w:szCs w:val="20"/>
        </w:rPr>
      </w:pPr>
      <w:r w:rsidRPr="00B3236F">
        <w:rPr>
          <w:rFonts w:cs="Arial"/>
          <w:color w:val="000000" w:themeColor="text1"/>
          <w:szCs w:val="20"/>
        </w:rPr>
        <w:t>Studienævnet vurderer, at du er berettiget til en dispensation</w:t>
      </w:r>
      <w:r w:rsidR="00261BAC">
        <w:rPr>
          <w:rFonts w:cs="Arial"/>
          <w:color w:val="000000" w:themeColor="text1"/>
          <w:szCs w:val="20"/>
        </w:rPr>
        <w:t xml:space="preserve"> til ét yderligere prøveforsøg i </w:t>
      </w:r>
      <w:r w:rsidR="008023DB" w:rsidRPr="008023DB">
        <w:rPr>
          <w:rFonts w:cs="Arial"/>
          <w:color w:val="000000" w:themeColor="text1"/>
          <w:szCs w:val="20"/>
          <w:highlight w:val="lightGray"/>
        </w:rPr>
        <w:t>XX</w:t>
      </w:r>
    </w:p>
    <w:p w14:paraId="61B1F566" w14:textId="77777777" w:rsidR="00031C06" w:rsidRDefault="00031C06" w:rsidP="00B70970">
      <w:pPr>
        <w:jc w:val="both"/>
        <w:rPr>
          <w:rFonts w:cs="Arial"/>
          <w:color w:val="000000" w:themeColor="text1"/>
          <w:szCs w:val="20"/>
        </w:rPr>
      </w:pPr>
    </w:p>
    <w:p w14:paraId="21786817" w14:textId="77777777" w:rsidR="004C3B68" w:rsidRDefault="004C3B68" w:rsidP="004C3B68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Det betyder, at din indskrivning på Aalborg Universitet stadig er gældende, og at du dermed kan fortsætte din uddannelse.</w:t>
      </w:r>
    </w:p>
    <w:p w14:paraId="233DF806" w14:textId="77777777" w:rsidR="004C3B68" w:rsidRDefault="004C3B68" w:rsidP="004C3B68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På de næste sider kan du læse mere om begrundelsen og reglerne for afgørelsen. </w:t>
      </w:r>
    </w:p>
    <w:p w14:paraId="1B60C477" w14:textId="77777777" w:rsidR="004C3B68" w:rsidRDefault="004C3B68" w:rsidP="004C3B68">
      <w:pPr>
        <w:jc w:val="both"/>
        <w:rPr>
          <w:rFonts w:cs="Arial"/>
          <w:color w:val="000000" w:themeColor="text1"/>
          <w:szCs w:val="20"/>
        </w:rPr>
      </w:pPr>
    </w:p>
    <w:p w14:paraId="6A5DCB3D" w14:textId="77777777" w:rsidR="004C3B68" w:rsidRDefault="004C3B68" w:rsidP="004C3B68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Venlig hilsen </w:t>
      </w:r>
    </w:p>
    <w:p w14:paraId="2B4AE457" w14:textId="77777777" w:rsidR="004C3B68" w:rsidRDefault="004C3B68" w:rsidP="004C3B68">
      <w:pPr>
        <w:rPr>
          <w:rFonts w:cs="Arial"/>
          <w:bCs/>
          <w:sz w:val="16"/>
          <w:szCs w:val="18"/>
          <w:highlight w:val="lightGray"/>
        </w:rPr>
      </w:pPr>
      <w:r>
        <w:rPr>
          <w:rFonts w:cs="Arial"/>
          <w:bCs/>
          <w:szCs w:val="18"/>
          <w:highlight w:val="lightGray"/>
        </w:rPr>
        <w:t>Navn</w:t>
      </w:r>
      <w:r w:rsidRPr="009F6843">
        <w:rPr>
          <w:rFonts w:cs="Arial"/>
          <w:bCs/>
          <w:szCs w:val="18"/>
          <w:highlight w:val="lightGray"/>
        </w:rPr>
        <w:br/>
      </w:r>
      <w:r>
        <w:rPr>
          <w:rFonts w:cs="Arial"/>
          <w:bCs/>
          <w:sz w:val="16"/>
          <w:szCs w:val="18"/>
          <w:highlight w:val="lightGray"/>
        </w:rPr>
        <w:t xml:space="preserve">Titel </w:t>
      </w:r>
    </w:p>
    <w:p w14:paraId="48F3E5C9" w14:textId="77777777" w:rsidR="00B70970" w:rsidRDefault="00B70970" w:rsidP="00925000">
      <w:pPr>
        <w:spacing w:line="360" w:lineRule="auto"/>
        <w:jc w:val="both"/>
        <w:rPr>
          <w:rFonts w:cs="Arial"/>
          <w:szCs w:val="20"/>
        </w:rPr>
      </w:pPr>
    </w:p>
    <w:p w14:paraId="0AD3C97F" w14:textId="77777777" w:rsidR="00B70970" w:rsidRDefault="00B70970" w:rsidP="00925000">
      <w:pPr>
        <w:spacing w:line="360" w:lineRule="auto"/>
        <w:jc w:val="both"/>
        <w:rPr>
          <w:rFonts w:cs="Arial"/>
          <w:szCs w:val="20"/>
        </w:rPr>
      </w:pPr>
    </w:p>
    <w:p w14:paraId="0003C2BA" w14:textId="77777777" w:rsidR="00B70970" w:rsidRDefault="00B70970" w:rsidP="00925000">
      <w:pPr>
        <w:spacing w:line="360" w:lineRule="auto"/>
        <w:jc w:val="both"/>
        <w:rPr>
          <w:rFonts w:cs="Arial"/>
          <w:szCs w:val="20"/>
        </w:rPr>
      </w:pPr>
    </w:p>
    <w:p w14:paraId="2CA20F96" w14:textId="1954637A" w:rsidR="00E64D5C" w:rsidRDefault="00E64D5C">
      <w:p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5579041A" w14:textId="77777777" w:rsidR="00935498" w:rsidRDefault="00935498">
      <w:pPr>
        <w:spacing w:after="0" w:line="240" w:lineRule="auto"/>
        <w:rPr>
          <w:rFonts w:cs="Arial"/>
          <w:szCs w:val="20"/>
        </w:rPr>
      </w:pPr>
    </w:p>
    <w:p w14:paraId="714220A6" w14:textId="77777777" w:rsidR="00B70970" w:rsidRDefault="00B70970" w:rsidP="00B70970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Begrundelsen for afgørelsen </w:t>
      </w:r>
    </w:p>
    <w:p w14:paraId="10EB68C2" w14:textId="77777777" w:rsidR="00B70970" w:rsidRDefault="00B70970" w:rsidP="00B70970">
      <w:pPr>
        <w:spacing w:after="0"/>
        <w:jc w:val="both"/>
        <w:rPr>
          <w:rFonts w:cs="Arial"/>
          <w:b/>
          <w:bCs/>
          <w:szCs w:val="20"/>
        </w:rPr>
      </w:pPr>
    </w:p>
    <w:p w14:paraId="321E960C" w14:textId="77777777" w:rsidR="00B70970" w:rsidRPr="00AD4132" w:rsidRDefault="00B70970" w:rsidP="00B70970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AD4132">
        <w:rPr>
          <w:rFonts w:cs="Arial"/>
          <w:i/>
          <w:iCs/>
          <w:szCs w:val="20"/>
          <w:u w:val="single"/>
        </w:rPr>
        <w:t xml:space="preserve">Sådan vurderer vi sagen </w:t>
      </w:r>
    </w:p>
    <w:p w14:paraId="5A6F0D58" w14:textId="7D8164B9" w:rsidR="00B70970" w:rsidRDefault="00B70970" w:rsidP="00B70970">
      <w:pPr>
        <w:spacing w:after="0"/>
        <w:jc w:val="both"/>
        <w:rPr>
          <w:rFonts w:cs="Arial"/>
          <w:color w:val="000000" w:themeColor="text1"/>
          <w:szCs w:val="20"/>
        </w:rPr>
      </w:pPr>
      <w:r w:rsidRPr="006A7049">
        <w:rPr>
          <w:rFonts w:cs="Arial"/>
          <w:szCs w:val="20"/>
        </w:rPr>
        <w:t>Studienævnet vurderer, at der foreligger usædvanlige forhold, der berettiger dig til en dispensation</w:t>
      </w:r>
      <w:r>
        <w:rPr>
          <w:rFonts w:cs="Arial"/>
          <w:szCs w:val="20"/>
        </w:rPr>
        <w:t xml:space="preserve"> til</w:t>
      </w:r>
      <w:r w:rsidR="00EC6C8A">
        <w:rPr>
          <w:rFonts w:cs="Arial"/>
          <w:szCs w:val="20"/>
        </w:rPr>
        <w:t xml:space="preserve"> et</w:t>
      </w:r>
      <w:r>
        <w:rPr>
          <w:rFonts w:cs="Arial"/>
          <w:szCs w:val="20"/>
        </w:rPr>
        <w:t xml:space="preserve"> </w:t>
      </w:r>
      <w:r w:rsidR="00AB2717">
        <w:rPr>
          <w:rFonts w:cs="Arial"/>
          <w:szCs w:val="20"/>
        </w:rPr>
        <w:t>yderligere</w:t>
      </w:r>
      <w:r>
        <w:rPr>
          <w:rFonts w:cs="Arial"/>
          <w:szCs w:val="20"/>
        </w:rPr>
        <w:t xml:space="preserve"> </w:t>
      </w:r>
      <w:r w:rsidR="00AB2717">
        <w:rPr>
          <w:rFonts w:cs="Arial"/>
          <w:szCs w:val="20"/>
        </w:rPr>
        <w:t>p</w:t>
      </w:r>
      <w:r>
        <w:rPr>
          <w:rFonts w:cs="Arial"/>
          <w:szCs w:val="20"/>
        </w:rPr>
        <w:t>røveforsøg</w:t>
      </w:r>
      <w:r w:rsidR="00EC6C8A">
        <w:rPr>
          <w:rFonts w:cs="Arial"/>
          <w:szCs w:val="20"/>
        </w:rPr>
        <w:t xml:space="preserve"> i </w:t>
      </w:r>
      <w:r w:rsidR="00AB2717">
        <w:rPr>
          <w:rFonts w:cs="Arial"/>
          <w:szCs w:val="20"/>
        </w:rPr>
        <w:t>[</w:t>
      </w:r>
      <w:r w:rsidR="00AD4132" w:rsidRPr="00AD4132">
        <w:rPr>
          <w:rFonts w:cs="Arial"/>
          <w:szCs w:val="20"/>
          <w:highlight w:val="lightGray"/>
        </w:rPr>
        <w:t>XX</w:t>
      </w:r>
      <w:r w:rsidR="00AB2717">
        <w:rPr>
          <w:rFonts w:cs="Arial"/>
          <w:szCs w:val="20"/>
        </w:rPr>
        <w:t>]</w:t>
      </w:r>
      <w:r>
        <w:rPr>
          <w:rFonts w:cs="Arial"/>
          <w:szCs w:val="20"/>
        </w:rPr>
        <w:t>.</w:t>
      </w:r>
      <w:r w:rsidRPr="00653D69">
        <w:rPr>
          <w:rFonts w:cs="Arial"/>
          <w:color w:val="000000" w:themeColor="text1"/>
          <w:szCs w:val="20"/>
        </w:rPr>
        <w:t xml:space="preserve"> </w:t>
      </w:r>
      <w:r w:rsidR="00114EC5">
        <w:rPr>
          <w:rFonts w:cs="Arial"/>
          <w:color w:val="000000" w:themeColor="text1"/>
          <w:szCs w:val="20"/>
        </w:rPr>
        <w:t>Din indskrivning på Aalborg Universitet er derfor stadig gældende, og du kan derfor fortsætte din uddannelse.</w:t>
      </w:r>
    </w:p>
    <w:p w14:paraId="715FD1A4" w14:textId="77777777" w:rsidR="00B70970" w:rsidRDefault="00B70970" w:rsidP="00B70970">
      <w:pPr>
        <w:spacing w:after="0"/>
        <w:jc w:val="both"/>
        <w:rPr>
          <w:rFonts w:cs="Arial"/>
          <w:color w:val="000000" w:themeColor="text1"/>
          <w:szCs w:val="20"/>
        </w:rPr>
      </w:pPr>
    </w:p>
    <w:p w14:paraId="03FA7745" w14:textId="45DEDAD4" w:rsidR="00B70970" w:rsidRPr="00733F1C" w:rsidRDefault="00B70970" w:rsidP="00B70970">
      <w:pPr>
        <w:spacing w:after="0"/>
        <w:jc w:val="both"/>
        <w:rPr>
          <w:rFonts w:cs="Arial"/>
          <w:szCs w:val="20"/>
        </w:rPr>
      </w:pPr>
      <w:r w:rsidRPr="00733F1C">
        <w:rPr>
          <w:color w:val="000000"/>
          <w:szCs w:val="20"/>
        </w:rPr>
        <w:t xml:space="preserve">Nedenfor følger en gennemgang af de hovedhensyn, der ligger til grund for </w:t>
      </w:r>
      <w:r w:rsidR="00AB2717">
        <w:rPr>
          <w:color w:val="000000"/>
          <w:szCs w:val="20"/>
        </w:rPr>
        <w:t>s</w:t>
      </w:r>
      <w:r w:rsidRPr="00733F1C">
        <w:rPr>
          <w:color w:val="000000"/>
          <w:szCs w:val="20"/>
        </w:rPr>
        <w:t>tudienævnets afgørelse.</w:t>
      </w:r>
    </w:p>
    <w:p w14:paraId="3ABE3AC1" w14:textId="77777777" w:rsidR="00B70970" w:rsidRDefault="00B70970" w:rsidP="00B70970">
      <w:pPr>
        <w:spacing w:after="0"/>
        <w:jc w:val="both"/>
        <w:rPr>
          <w:rFonts w:cs="Arial"/>
          <w:szCs w:val="20"/>
        </w:rPr>
      </w:pPr>
    </w:p>
    <w:p w14:paraId="32F7F650" w14:textId="77777777" w:rsidR="00AD4132" w:rsidRPr="006A7049" w:rsidRDefault="00AD4132" w:rsidP="00B70970">
      <w:pPr>
        <w:spacing w:after="0"/>
        <w:jc w:val="both"/>
        <w:rPr>
          <w:rFonts w:cs="Arial"/>
          <w:szCs w:val="20"/>
        </w:rPr>
      </w:pPr>
    </w:p>
    <w:p w14:paraId="2EE0C9CB" w14:textId="77777777" w:rsidR="00B70970" w:rsidRPr="00AD4132" w:rsidRDefault="00B70970" w:rsidP="00B70970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AD4132">
        <w:rPr>
          <w:rFonts w:cs="Arial"/>
          <w:i/>
          <w:iCs/>
          <w:szCs w:val="20"/>
          <w:u w:val="single"/>
        </w:rPr>
        <w:t>Hvad er afgørende for sagen</w:t>
      </w:r>
    </w:p>
    <w:p w14:paraId="18BA03CB" w14:textId="5151CE34" w:rsidR="00114EC5" w:rsidRDefault="00114EC5" w:rsidP="00B70970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Studienævnet kan konstatere, at du har opbrugt dine prøveforsøg i </w:t>
      </w:r>
      <w:r w:rsidRPr="00114EC5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 på [</w:t>
      </w:r>
      <w:r w:rsidRPr="00114EC5">
        <w:rPr>
          <w:rFonts w:cs="Arial"/>
          <w:szCs w:val="20"/>
          <w:highlight w:val="lightGray"/>
        </w:rPr>
        <w:t>uddannelse</w:t>
      </w:r>
      <w:r>
        <w:rPr>
          <w:rFonts w:cs="Arial"/>
          <w:szCs w:val="20"/>
        </w:rPr>
        <w:t xml:space="preserve">]. </w:t>
      </w:r>
    </w:p>
    <w:p w14:paraId="5E5A5AD2" w14:textId="77777777" w:rsidR="00114EC5" w:rsidRDefault="00114EC5" w:rsidP="00B70970">
      <w:pPr>
        <w:spacing w:after="0"/>
        <w:jc w:val="both"/>
        <w:rPr>
          <w:rFonts w:cs="Arial"/>
          <w:szCs w:val="20"/>
        </w:rPr>
      </w:pPr>
    </w:p>
    <w:p w14:paraId="36A2A04B" w14:textId="21BF0796" w:rsidR="00B70970" w:rsidRPr="00B3236F" w:rsidRDefault="00B70970" w:rsidP="00B70970">
      <w:pPr>
        <w:spacing w:after="0"/>
        <w:jc w:val="both"/>
        <w:rPr>
          <w:rFonts w:cs="Arial"/>
          <w:szCs w:val="20"/>
        </w:rPr>
      </w:pPr>
      <w:r w:rsidRPr="00B3236F">
        <w:rPr>
          <w:rFonts w:cs="Arial"/>
          <w:szCs w:val="20"/>
        </w:rPr>
        <w:t xml:space="preserve">Det følger af eksamensbekendtgørelsens § 4, stk. 2, at en studerende har tre forsøg til at bestå en eksamen eller prøve. Studienævnet kan dog dispensere, hvis der foreligger usædvanlige forhold. </w:t>
      </w:r>
      <w:r w:rsidR="00A953DC">
        <w:rPr>
          <w:rFonts w:cs="Arial"/>
          <w:szCs w:val="20"/>
        </w:rPr>
        <w:t>I vurderingen af, om der foreligger usædvanlige forhold, kan spørgsmålet om studieegnethed ikke indgå</w:t>
      </w:r>
      <w:r w:rsidR="00D80CE2">
        <w:rPr>
          <w:rFonts w:cs="Arial"/>
          <w:szCs w:val="20"/>
        </w:rPr>
        <w:t>, jf. stk. 4.</w:t>
      </w:r>
    </w:p>
    <w:p w14:paraId="5088D3A9" w14:textId="77777777" w:rsidR="00B70970" w:rsidRPr="006A7049" w:rsidRDefault="00B70970" w:rsidP="00B70970">
      <w:pPr>
        <w:spacing w:after="0"/>
        <w:jc w:val="both"/>
        <w:rPr>
          <w:rFonts w:cs="Arial"/>
          <w:szCs w:val="20"/>
        </w:rPr>
      </w:pPr>
    </w:p>
    <w:p w14:paraId="5536262F" w14:textId="52C42791" w:rsidR="00DB5CD5" w:rsidRDefault="00DB5CD5" w:rsidP="00DB5CD5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Du har den [</w:t>
      </w:r>
      <w:r w:rsidRPr="00377C92">
        <w:rPr>
          <w:rFonts w:cs="Arial"/>
          <w:szCs w:val="20"/>
          <w:highlight w:val="lightGray"/>
        </w:rPr>
        <w:t>dato</w:t>
      </w:r>
      <w:r>
        <w:rPr>
          <w:rFonts w:cs="Arial"/>
          <w:szCs w:val="20"/>
        </w:rPr>
        <w:t xml:space="preserve">] fremsendt en ansøgning om dispensation til yderligere prøveforsøg i modulerne </w:t>
      </w:r>
      <w:r w:rsidRPr="00DB5CD5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. </w:t>
      </w:r>
    </w:p>
    <w:p w14:paraId="1963B29E" w14:textId="77777777" w:rsidR="00DB5CD5" w:rsidRDefault="00DB5CD5" w:rsidP="00DB5CD5">
      <w:pPr>
        <w:spacing w:after="0"/>
        <w:jc w:val="both"/>
        <w:rPr>
          <w:rFonts w:cs="Arial"/>
          <w:szCs w:val="20"/>
        </w:rPr>
      </w:pPr>
    </w:p>
    <w:p w14:paraId="20C80D33" w14:textId="77777777" w:rsidR="00DB5CD5" w:rsidRDefault="00DB5CD5" w:rsidP="00DB5CD5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I dispensationsansøgningen angiver du [</w:t>
      </w:r>
      <w:r w:rsidRPr="000D06FC">
        <w:rPr>
          <w:rFonts w:cs="Arial"/>
          <w:szCs w:val="20"/>
          <w:highlight w:val="lightGray"/>
        </w:rPr>
        <w:t>angiv de forhold, som den studerende gør gældende</w:t>
      </w:r>
      <w:r>
        <w:rPr>
          <w:rFonts w:cs="Arial"/>
          <w:szCs w:val="20"/>
        </w:rPr>
        <w:t>].</w:t>
      </w:r>
    </w:p>
    <w:p w14:paraId="35AF210A" w14:textId="77777777" w:rsidR="00DB5CD5" w:rsidRDefault="00DB5CD5" w:rsidP="00DB5CD5">
      <w:pPr>
        <w:spacing w:after="0"/>
        <w:jc w:val="both"/>
        <w:rPr>
          <w:rFonts w:cs="Arial"/>
          <w:szCs w:val="20"/>
        </w:rPr>
      </w:pPr>
    </w:p>
    <w:p w14:paraId="1A93495D" w14:textId="77777777" w:rsidR="00DB5CD5" w:rsidRPr="006A7049" w:rsidRDefault="00DB5CD5" w:rsidP="00DB5CD5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Studienævnet</w:t>
      </w:r>
      <w:r w:rsidRPr="006A704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vurderer, at de forhold, som du angiver i din dispensationsansøgning, kan begrunde en dispensation. Studienævnet har ved vurderingen lagt afgørende vægt på</w:t>
      </w:r>
      <w:r w:rsidRPr="006A7049">
        <w:rPr>
          <w:rFonts w:cs="Arial"/>
          <w:szCs w:val="20"/>
        </w:rPr>
        <w:t>, a</w:t>
      </w:r>
      <w:r>
        <w:rPr>
          <w:rFonts w:cs="Arial"/>
          <w:szCs w:val="20"/>
        </w:rPr>
        <w:t xml:space="preserve">t… </w:t>
      </w:r>
      <w:r w:rsidRPr="00674F05">
        <w:rPr>
          <w:rFonts w:cs="Arial"/>
          <w:szCs w:val="20"/>
          <w:highlight w:val="lightGray"/>
        </w:rPr>
        <w:t>[beskriv hvorfor forholdene er dispensationsgivende (f.eks. fordi den studerende har fremsendt dokumentation for sygdom i den relevante periode) og inddrag</w:t>
      </w:r>
      <w:r w:rsidRPr="00674F05">
        <w:rPr>
          <w:highlight w:val="lightGray"/>
        </w:rPr>
        <w:t xml:space="preserve"> studienævnets praksis]</w:t>
      </w:r>
      <w:r w:rsidRPr="00674F05">
        <w:rPr>
          <w:rFonts w:cs="Arial"/>
          <w:szCs w:val="20"/>
          <w:highlight w:val="lightGray"/>
        </w:rPr>
        <w:t>.</w:t>
      </w:r>
      <w:r>
        <w:rPr>
          <w:rFonts w:cs="Arial"/>
          <w:szCs w:val="20"/>
        </w:rPr>
        <w:t xml:space="preserve"> </w:t>
      </w:r>
    </w:p>
    <w:p w14:paraId="1F722843" w14:textId="77777777" w:rsidR="00DB5CD5" w:rsidRPr="006A7049" w:rsidRDefault="00DB5CD5" w:rsidP="00DB5CD5">
      <w:pPr>
        <w:spacing w:after="0"/>
        <w:jc w:val="both"/>
        <w:rPr>
          <w:rFonts w:cs="Arial"/>
          <w:szCs w:val="20"/>
        </w:rPr>
      </w:pPr>
    </w:p>
    <w:p w14:paraId="797F6402" w14:textId="0F3F988B" w:rsidR="00DB5CD5" w:rsidRPr="006A7049" w:rsidRDefault="00DB5CD5" w:rsidP="00DB5CD5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På baggrund af ovenstående vurderer studienævnet</w:t>
      </w:r>
      <w:r w:rsidRPr="006A7049">
        <w:rPr>
          <w:rFonts w:cs="Arial"/>
          <w:szCs w:val="20"/>
        </w:rPr>
        <w:t>, at der foreligger usædvanlige forhold, der berettiger dig til en dispensation</w:t>
      </w:r>
      <w:r>
        <w:rPr>
          <w:rFonts w:cs="Arial"/>
          <w:szCs w:val="20"/>
        </w:rPr>
        <w:t xml:space="preserve"> til et yderligere prøveforsøg i </w:t>
      </w:r>
      <w:r w:rsidRPr="00663F04">
        <w:rPr>
          <w:rFonts w:cs="Arial"/>
          <w:szCs w:val="20"/>
          <w:highlight w:val="lightGray"/>
        </w:rPr>
        <w:t>XX</w:t>
      </w:r>
      <w:r w:rsidRPr="006A7049">
        <w:rPr>
          <w:rFonts w:cs="Arial"/>
          <w:szCs w:val="20"/>
        </w:rPr>
        <w:t xml:space="preserve">. </w:t>
      </w:r>
    </w:p>
    <w:p w14:paraId="6A6FC8A1" w14:textId="77777777" w:rsidR="00925000" w:rsidRDefault="00925000" w:rsidP="00925000">
      <w:pPr>
        <w:spacing w:line="360" w:lineRule="auto"/>
        <w:jc w:val="both"/>
        <w:rPr>
          <w:rFonts w:cs="Arial"/>
          <w:bCs/>
          <w:szCs w:val="18"/>
        </w:rPr>
      </w:pPr>
    </w:p>
    <w:p w14:paraId="5D70C40B" w14:textId="6F07C65C" w:rsidR="00925000" w:rsidRPr="00B70970" w:rsidRDefault="00DB5CD5" w:rsidP="00925000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Retsgrundlag</w:t>
      </w:r>
    </w:p>
    <w:p w14:paraId="215DF142" w14:textId="77777777" w:rsidR="00316779" w:rsidRDefault="00316779" w:rsidP="00316779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Studienævnet har afgjort sagen efter følgende regler.</w:t>
      </w:r>
      <w:r w:rsidRPr="00473061">
        <w:rPr>
          <w:rFonts w:cs="Arial"/>
          <w:szCs w:val="20"/>
        </w:rPr>
        <w:t xml:space="preserve"> Der er uddrag af reglerne til sidst i afgørelsen. </w:t>
      </w:r>
    </w:p>
    <w:p w14:paraId="4114683F" w14:textId="77777777" w:rsidR="00316779" w:rsidRPr="00473061" w:rsidRDefault="00316779" w:rsidP="00316779">
      <w:pPr>
        <w:spacing w:after="0"/>
        <w:jc w:val="both"/>
        <w:rPr>
          <w:rFonts w:cs="Arial"/>
          <w:szCs w:val="20"/>
        </w:rPr>
      </w:pPr>
    </w:p>
    <w:p w14:paraId="0C370B1A" w14:textId="77777777" w:rsidR="00710802" w:rsidRDefault="00925000" w:rsidP="00710802">
      <w:pPr>
        <w:pStyle w:val="Ingenafstand"/>
        <w:numPr>
          <w:ilvl w:val="0"/>
          <w:numId w:val="3"/>
        </w:numPr>
        <w:spacing w:line="276" w:lineRule="auto"/>
        <w:jc w:val="both"/>
        <w:rPr>
          <w:rFonts w:eastAsia="Times New Roman" w:cs="Arial"/>
          <w:szCs w:val="20"/>
        </w:rPr>
      </w:pPr>
      <w:r w:rsidRPr="00710802">
        <w:rPr>
          <w:rFonts w:cs="Arial"/>
          <w:szCs w:val="20"/>
        </w:rPr>
        <w:t xml:space="preserve">§ </w:t>
      </w:r>
      <w:r w:rsidR="00717840" w:rsidRPr="00710802">
        <w:rPr>
          <w:rFonts w:cs="Arial"/>
          <w:szCs w:val="20"/>
        </w:rPr>
        <w:t>4</w:t>
      </w:r>
      <w:r w:rsidRPr="00710802">
        <w:rPr>
          <w:rFonts w:cs="Arial"/>
          <w:szCs w:val="20"/>
        </w:rPr>
        <w:t xml:space="preserve"> </w:t>
      </w:r>
      <w:r w:rsidR="00710802" w:rsidRPr="002D2878">
        <w:rPr>
          <w:rFonts w:cs="Arial"/>
          <w:szCs w:val="20"/>
        </w:rPr>
        <w:t>i</w:t>
      </w:r>
      <w:r w:rsidR="00710802">
        <w:rPr>
          <w:rFonts w:eastAsia="Times New Roman" w:cs="Arial"/>
          <w:szCs w:val="20"/>
        </w:rPr>
        <w:t xml:space="preserve"> bekendtgørelse nr. </w:t>
      </w:r>
      <w:r w:rsidR="00710802" w:rsidRPr="007B0FFA">
        <w:rPr>
          <w:rFonts w:eastAsia="Times New Roman" w:cs="Arial"/>
          <w:szCs w:val="20"/>
        </w:rPr>
        <w:t>1121 af 19</w:t>
      </w:r>
      <w:r w:rsidR="00710802">
        <w:rPr>
          <w:rFonts w:eastAsia="Times New Roman" w:cs="Arial"/>
          <w:szCs w:val="20"/>
        </w:rPr>
        <w:t xml:space="preserve">. september 2025 om </w:t>
      </w:r>
      <w:r w:rsidR="00710802" w:rsidRPr="002561D7">
        <w:rPr>
          <w:rFonts w:eastAsia="Times New Roman" w:cs="Arial"/>
          <w:szCs w:val="20"/>
        </w:rPr>
        <w:t>eksamener og prøver ved universitetsuddannelser</w:t>
      </w:r>
      <w:r w:rsidR="00710802">
        <w:rPr>
          <w:rFonts w:eastAsia="Times New Roman" w:cs="Arial"/>
          <w:szCs w:val="20"/>
        </w:rPr>
        <w:t xml:space="preserve"> (eksamensbekendtgørelsen). Kan findes </w:t>
      </w:r>
      <w:hyperlink r:id="rId8" w:history="1">
        <w:r w:rsidR="00710802" w:rsidRPr="006E575E">
          <w:rPr>
            <w:rStyle w:val="Hyperlink"/>
            <w:rFonts w:eastAsia="Times New Roman" w:cs="Arial"/>
            <w:szCs w:val="20"/>
          </w:rPr>
          <w:t>her</w:t>
        </w:r>
      </w:hyperlink>
      <w:r w:rsidR="00710802">
        <w:rPr>
          <w:rFonts w:eastAsia="Times New Roman" w:cs="Arial"/>
          <w:szCs w:val="20"/>
        </w:rPr>
        <w:t>.</w:t>
      </w:r>
    </w:p>
    <w:p w14:paraId="36B1AD20" w14:textId="77777777" w:rsidR="00710802" w:rsidRPr="002D2878" w:rsidRDefault="00710802" w:rsidP="00710802">
      <w:pPr>
        <w:spacing w:after="0"/>
        <w:jc w:val="both"/>
        <w:rPr>
          <w:rFonts w:cs="Arial"/>
          <w:szCs w:val="20"/>
        </w:rPr>
      </w:pPr>
    </w:p>
    <w:p w14:paraId="594B85CE" w14:textId="77777777" w:rsidR="00710802" w:rsidRDefault="00710802" w:rsidP="00710802">
      <w:pPr>
        <w:spacing w:after="0"/>
        <w:jc w:val="both"/>
        <w:rPr>
          <w:rFonts w:cs="Arial"/>
          <w:b/>
          <w:bCs/>
          <w:szCs w:val="20"/>
        </w:rPr>
      </w:pPr>
      <w:bookmarkStart w:id="0" w:name="_Hlk139611768"/>
    </w:p>
    <w:p w14:paraId="4159203B" w14:textId="77777777" w:rsidR="00710802" w:rsidRDefault="00710802" w:rsidP="00710802">
      <w:pPr>
        <w:spacing w:after="0" w:line="240" w:lineRule="auto"/>
        <w:rPr>
          <w:rFonts w:cs="Arial"/>
          <w:b/>
          <w:bCs/>
          <w:szCs w:val="20"/>
        </w:rPr>
      </w:pPr>
    </w:p>
    <w:p w14:paraId="13363C98" w14:textId="77777777" w:rsidR="00710802" w:rsidRPr="00B3236F" w:rsidRDefault="00710802" w:rsidP="00BB1144">
      <w:pPr>
        <w:spacing w:after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Uddrag af reglerne</w:t>
      </w:r>
    </w:p>
    <w:p w14:paraId="22BF5FCC" w14:textId="77777777" w:rsidR="00710802" w:rsidRPr="00B3236F" w:rsidRDefault="00710802" w:rsidP="00BB1144">
      <w:pPr>
        <w:spacing w:after="0"/>
        <w:jc w:val="both"/>
        <w:rPr>
          <w:rFonts w:cs="Arial"/>
          <w:szCs w:val="20"/>
        </w:rPr>
      </w:pPr>
    </w:p>
    <w:p w14:paraId="22CAE104" w14:textId="77777777" w:rsidR="00710802" w:rsidRPr="00B3236F" w:rsidRDefault="00710802" w:rsidP="00BB1144">
      <w:pPr>
        <w:spacing w:after="0"/>
        <w:rPr>
          <w:rFonts w:cs="Arial"/>
          <w:i/>
          <w:iCs/>
          <w:szCs w:val="20"/>
        </w:rPr>
      </w:pPr>
      <w:r w:rsidRPr="00B3236F">
        <w:rPr>
          <w:rFonts w:eastAsia="Times New Roman" w:cs="Arial"/>
          <w:i/>
          <w:iCs/>
          <w:szCs w:val="20"/>
        </w:rPr>
        <w:t xml:space="preserve">Bekendtgørelse </w:t>
      </w:r>
      <w:r w:rsidRPr="00946E9C">
        <w:rPr>
          <w:rFonts w:eastAsia="Times New Roman" w:cs="Arial"/>
          <w:i/>
          <w:iCs/>
          <w:szCs w:val="20"/>
        </w:rPr>
        <w:t>nr. 1121 af 19. september 2025 om eksamener og prøver ved universitetsuddannelser (eksamensb</w:t>
      </w:r>
      <w:r>
        <w:rPr>
          <w:rFonts w:eastAsia="Times New Roman" w:cs="Arial"/>
          <w:i/>
          <w:iCs/>
          <w:szCs w:val="20"/>
        </w:rPr>
        <w:t>e</w:t>
      </w:r>
      <w:r w:rsidRPr="00946E9C">
        <w:rPr>
          <w:rFonts w:eastAsia="Times New Roman" w:cs="Arial"/>
          <w:i/>
          <w:iCs/>
          <w:szCs w:val="20"/>
        </w:rPr>
        <w:t>kendtgørelsen)</w:t>
      </w:r>
    </w:p>
    <w:p w14:paraId="5C270A01" w14:textId="77777777" w:rsidR="00710802" w:rsidRPr="00B3236F" w:rsidRDefault="00710802" w:rsidP="00BB1144">
      <w:pPr>
        <w:spacing w:after="0"/>
        <w:rPr>
          <w:rFonts w:cs="Arial"/>
          <w:szCs w:val="20"/>
        </w:rPr>
      </w:pPr>
    </w:p>
    <w:p w14:paraId="60B7A100" w14:textId="77777777" w:rsidR="00710802" w:rsidRDefault="00710802" w:rsidP="00BB1144">
      <w:pPr>
        <w:spacing w:after="0"/>
        <w:rPr>
          <w:rFonts w:cs="Arial"/>
          <w:szCs w:val="20"/>
        </w:rPr>
      </w:pPr>
      <w:r w:rsidRPr="00BB1144">
        <w:rPr>
          <w:rFonts w:cs="Arial"/>
          <w:b/>
          <w:bCs/>
          <w:szCs w:val="20"/>
        </w:rPr>
        <w:t>§ 4</w:t>
      </w:r>
      <w:r w:rsidRPr="00B3236F">
        <w:rPr>
          <w:rFonts w:cs="Arial"/>
          <w:szCs w:val="20"/>
        </w:rPr>
        <w:t xml:space="preserve">. En bestået eksamen eller prøve kan ikke tages om. </w:t>
      </w:r>
    </w:p>
    <w:p w14:paraId="7FA878A1" w14:textId="77777777" w:rsidR="00710802" w:rsidRPr="00B3236F" w:rsidRDefault="00710802" w:rsidP="00BB1144">
      <w:pPr>
        <w:spacing w:after="0"/>
        <w:rPr>
          <w:rFonts w:cs="Arial"/>
          <w:szCs w:val="20"/>
        </w:rPr>
      </w:pPr>
    </w:p>
    <w:p w14:paraId="7D28AD73" w14:textId="77777777" w:rsidR="00710802" w:rsidRDefault="00710802" w:rsidP="00BB1144">
      <w:pPr>
        <w:spacing w:after="0"/>
        <w:rPr>
          <w:rFonts w:cs="Arial"/>
          <w:szCs w:val="20"/>
        </w:rPr>
      </w:pPr>
      <w:r w:rsidRPr="00BB1144">
        <w:rPr>
          <w:rFonts w:cs="Arial"/>
          <w:i/>
          <w:iCs/>
          <w:szCs w:val="20"/>
        </w:rPr>
        <w:t>Stk. 2</w:t>
      </w:r>
      <w:r w:rsidRPr="00B3236F">
        <w:rPr>
          <w:rFonts w:cs="Arial"/>
          <w:szCs w:val="20"/>
        </w:rPr>
        <w:t xml:space="preserve">. En studerende har tre forsøg til at bestå en eksamen eller prøve, jf. dog § 28, stk. 2, 3. pkt., og § 29, stk. 3. </w:t>
      </w:r>
    </w:p>
    <w:p w14:paraId="1C05CC7B" w14:textId="77777777" w:rsidR="00BB1144" w:rsidRPr="00B3236F" w:rsidRDefault="00BB1144" w:rsidP="00BB1144">
      <w:pPr>
        <w:spacing w:after="0"/>
        <w:rPr>
          <w:rFonts w:cs="Arial"/>
          <w:szCs w:val="20"/>
        </w:rPr>
      </w:pPr>
    </w:p>
    <w:p w14:paraId="1C930373" w14:textId="77777777" w:rsidR="00710802" w:rsidRDefault="00710802" w:rsidP="00BB1144">
      <w:pPr>
        <w:spacing w:after="0"/>
        <w:rPr>
          <w:rFonts w:cs="Arial"/>
          <w:szCs w:val="20"/>
        </w:rPr>
      </w:pPr>
      <w:r w:rsidRPr="00BB1144">
        <w:rPr>
          <w:rFonts w:cs="Arial"/>
          <w:i/>
          <w:iCs/>
          <w:szCs w:val="20"/>
        </w:rPr>
        <w:t>Stk. 3</w:t>
      </w:r>
      <w:r w:rsidRPr="00B3236F">
        <w:rPr>
          <w:rFonts w:cs="Arial"/>
          <w:szCs w:val="20"/>
        </w:rPr>
        <w:t xml:space="preserve">. En studerende har brugt et forsøg, hvis pågældende ikke opfylder eventuelt fastsatte eksamensforudsætninger. </w:t>
      </w:r>
    </w:p>
    <w:p w14:paraId="4EF81131" w14:textId="77777777" w:rsidR="00710802" w:rsidRPr="00B3236F" w:rsidRDefault="00710802" w:rsidP="00BB1144">
      <w:pPr>
        <w:spacing w:after="0"/>
        <w:rPr>
          <w:rFonts w:cs="Arial"/>
          <w:szCs w:val="20"/>
        </w:rPr>
      </w:pPr>
    </w:p>
    <w:p w14:paraId="368F4D14" w14:textId="1387CBE9" w:rsidR="00B70970" w:rsidRPr="00710802" w:rsidRDefault="00710802" w:rsidP="00BB1144">
      <w:pPr>
        <w:spacing w:after="0"/>
        <w:rPr>
          <w:rFonts w:cs="Arial"/>
          <w:szCs w:val="20"/>
        </w:rPr>
      </w:pPr>
      <w:r w:rsidRPr="00BB1144">
        <w:rPr>
          <w:rFonts w:cs="Arial"/>
          <w:i/>
          <w:iCs/>
          <w:szCs w:val="20"/>
        </w:rPr>
        <w:t>Stk. 4</w:t>
      </w:r>
      <w:r w:rsidRPr="00B3236F">
        <w:rPr>
          <w:rFonts w:cs="Arial"/>
          <w:szCs w:val="20"/>
        </w:rPr>
        <w:t xml:space="preserve">. Universitetet kan dispensere fra stk. 2 og 3 med henblik på yderligere forsøg, hvis der foreligger usædvanlige forhold. Spørgsmålet om studieegnethed kan ikke indgå i vurderingen. </w:t>
      </w:r>
      <w:bookmarkEnd w:id="0"/>
    </w:p>
    <w:sectPr w:rsidR="00B70970" w:rsidRPr="00710802" w:rsidSect="008A360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9BE3" w14:textId="77777777" w:rsidR="00767DB6" w:rsidRDefault="00767DB6" w:rsidP="00E16C5A">
      <w:pPr>
        <w:spacing w:after="0" w:line="240" w:lineRule="auto"/>
      </w:pPr>
      <w:r>
        <w:separator/>
      </w:r>
    </w:p>
  </w:endnote>
  <w:endnote w:type="continuationSeparator" w:id="0">
    <w:p w14:paraId="06786946" w14:textId="77777777" w:rsidR="00767DB6" w:rsidRDefault="00767DB6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5499301"/>
      <w:docPartObj>
        <w:docPartGallery w:val="Page Numbers (Bottom of Page)"/>
        <w:docPartUnique/>
      </w:docPartObj>
    </w:sdtPr>
    <w:sdtContent>
      <w:sdt>
        <w:sdtPr>
          <w:id w:val="-858592248"/>
          <w:docPartObj>
            <w:docPartGallery w:val="Page Numbers (Top of Page)"/>
            <w:docPartUnique/>
          </w:docPartObj>
        </w:sdtPr>
        <w:sdtContent>
          <w:p w14:paraId="2EBD2BF0" w14:textId="4A66D836" w:rsidR="00710802" w:rsidRDefault="0071080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392C69" w14:textId="77777777" w:rsidR="00710802" w:rsidRDefault="0071080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77136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300E71" w14:textId="73A48660" w:rsidR="004C3B68" w:rsidRDefault="004C3B68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0A0B28" w14:textId="77777777" w:rsidR="00B15C7C" w:rsidRDefault="00B15C7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E518B" w14:textId="77777777" w:rsidR="00767DB6" w:rsidRDefault="00767DB6" w:rsidP="00E16C5A">
      <w:pPr>
        <w:spacing w:after="0" w:line="240" w:lineRule="auto"/>
      </w:pPr>
      <w:r>
        <w:separator/>
      </w:r>
    </w:p>
  </w:footnote>
  <w:footnote w:type="continuationSeparator" w:id="0">
    <w:p w14:paraId="01AAB3D0" w14:textId="77777777" w:rsidR="00767DB6" w:rsidRDefault="00767DB6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7479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4224" w14:textId="77777777" w:rsidR="00B61953" w:rsidRDefault="008A3606" w:rsidP="00C43710">
    <w:pPr>
      <w:pStyle w:val="Sidehoved"/>
      <w:jc w:val="right"/>
    </w:pPr>
    <w:r>
      <w:tab/>
    </w:r>
  </w:p>
  <w:p w14:paraId="4378443B" w14:textId="77777777" w:rsidR="00B61953" w:rsidRDefault="00B61953" w:rsidP="00C43710">
    <w:pPr>
      <w:pStyle w:val="Sidehoved"/>
      <w:jc w:val="right"/>
    </w:pPr>
  </w:p>
  <w:p w14:paraId="77DE6DA9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5E878C1E" wp14:editId="1117436D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21F19E" w14:textId="77777777" w:rsidR="00B61953" w:rsidRDefault="00B61953" w:rsidP="00C43710">
    <w:pPr>
      <w:pStyle w:val="Sidehoved"/>
      <w:jc w:val="right"/>
    </w:pPr>
  </w:p>
  <w:p w14:paraId="503F12BD" w14:textId="77777777" w:rsidR="00B61953" w:rsidRDefault="00B61953" w:rsidP="00C43710">
    <w:pPr>
      <w:pStyle w:val="Sidehoved"/>
      <w:jc w:val="right"/>
    </w:pPr>
  </w:p>
  <w:p w14:paraId="1EBEBC6C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C186C"/>
    <w:multiLevelType w:val="hybridMultilevel"/>
    <w:tmpl w:val="27C293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41FAC"/>
    <w:multiLevelType w:val="hybridMultilevel"/>
    <w:tmpl w:val="9A4CF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4763E"/>
    <w:multiLevelType w:val="hybridMultilevel"/>
    <w:tmpl w:val="4AEC8FC6"/>
    <w:lvl w:ilvl="0" w:tplc="D24E9B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141644">
    <w:abstractNumId w:val="1"/>
  </w:num>
  <w:num w:numId="2" w16cid:durableId="1862158765">
    <w:abstractNumId w:val="0"/>
  </w:num>
  <w:num w:numId="3" w16cid:durableId="1238250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00"/>
    <w:rsid w:val="000100C1"/>
    <w:rsid w:val="00027D3B"/>
    <w:rsid w:val="00031C06"/>
    <w:rsid w:val="00035E17"/>
    <w:rsid w:val="00047F27"/>
    <w:rsid w:val="0005603A"/>
    <w:rsid w:val="000F3812"/>
    <w:rsid w:val="000F4C80"/>
    <w:rsid w:val="00114EC5"/>
    <w:rsid w:val="00116A8B"/>
    <w:rsid w:val="001735C7"/>
    <w:rsid w:val="001C1A9A"/>
    <w:rsid w:val="001E2118"/>
    <w:rsid w:val="00261BAC"/>
    <w:rsid w:val="00280980"/>
    <w:rsid w:val="002C1D1A"/>
    <w:rsid w:val="002F25C6"/>
    <w:rsid w:val="00316779"/>
    <w:rsid w:val="00333211"/>
    <w:rsid w:val="003470B6"/>
    <w:rsid w:val="003A0A25"/>
    <w:rsid w:val="003B1CB0"/>
    <w:rsid w:val="003C02C0"/>
    <w:rsid w:val="003E6FCD"/>
    <w:rsid w:val="00492B3D"/>
    <w:rsid w:val="004A7983"/>
    <w:rsid w:val="004B01C7"/>
    <w:rsid w:val="004B26B5"/>
    <w:rsid w:val="004C3B68"/>
    <w:rsid w:val="004D1ECE"/>
    <w:rsid w:val="004E32DE"/>
    <w:rsid w:val="004F57CF"/>
    <w:rsid w:val="005130CA"/>
    <w:rsid w:val="005273D2"/>
    <w:rsid w:val="00563F14"/>
    <w:rsid w:val="006225A7"/>
    <w:rsid w:val="00647308"/>
    <w:rsid w:val="00663F04"/>
    <w:rsid w:val="006D1CA8"/>
    <w:rsid w:val="006F21F5"/>
    <w:rsid w:val="006F4428"/>
    <w:rsid w:val="006F4EF7"/>
    <w:rsid w:val="0070223F"/>
    <w:rsid w:val="00710802"/>
    <w:rsid w:val="00717840"/>
    <w:rsid w:val="00751F01"/>
    <w:rsid w:val="00767DB6"/>
    <w:rsid w:val="00773B3F"/>
    <w:rsid w:val="007910DA"/>
    <w:rsid w:val="0079598D"/>
    <w:rsid w:val="007D65C7"/>
    <w:rsid w:val="008023DB"/>
    <w:rsid w:val="00815487"/>
    <w:rsid w:val="008301BA"/>
    <w:rsid w:val="008A3606"/>
    <w:rsid w:val="00925000"/>
    <w:rsid w:val="00935498"/>
    <w:rsid w:val="00981E39"/>
    <w:rsid w:val="009D02D3"/>
    <w:rsid w:val="009F0F35"/>
    <w:rsid w:val="00A953DC"/>
    <w:rsid w:val="00AB2717"/>
    <w:rsid w:val="00AB2A31"/>
    <w:rsid w:val="00AC0040"/>
    <w:rsid w:val="00AD4132"/>
    <w:rsid w:val="00AD46DF"/>
    <w:rsid w:val="00B15C7C"/>
    <w:rsid w:val="00B33E3C"/>
    <w:rsid w:val="00B61953"/>
    <w:rsid w:val="00B70970"/>
    <w:rsid w:val="00B74E1A"/>
    <w:rsid w:val="00B75E2E"/>
    <w:rsid w:val="00B92662"/>
    <w:rsid w:val="00BB1144"/>
    <w:rsid w:val="00BE6626"/>
    <w:rsid w:val="00BF1ECA"/>
    <w:rsid w:val="00BF1FF1"/>
    <w:rsid w:val="00C072C1"/>
    <w:rsid w:val="00C434A3"/>
    <w:rsid w:val="00C43710"/>
    <w:rsid w:val="00C57B8B"/>
    <w:rsid w:val="00C7315E"/>
    <w:rsid w:val="00CA491E"/>
    <w:rsid w:val="00CC65E3"/>
    <w:rsid w:val="00D22554"/>
    <w:rsid w:val="00D310BA"/>
    <w:rsid w:val="00D677BC"/>
    <w:rsid w:val="00D707FD"/>
    <w:rsid w:val="00D80CE2"/>
    <w:rsid w:val="00DA59AB"/>
    <w:rsid w:val="00DB5CD5"/>
    <w:rsid w:val="00E16C5A"/>
    <w:rsid w:val="00E4091E"/>
    <w:rsid w:val="00E47413"/>
    <w:rsid w:val="00E64D5C"/>
    <w:rsid w:val="00E95C8C"/>
    <w:rsid w:val="00EC3972"/>
    <w:rsid w:val="00EC6C8A"/>
    <w:rsid w:val="00F13EDC"/>
    <w:rsid w:val="00F23AC4"/>
    <w:rsid w:val="00F27592"/>
    <w:rsid w:val="00F44001"/>
    <w:rsid w:val="00F67270"/>
    <w:rsid w:val="00FC1282"/>
    <w:rsid w:val="00FD7757"/>
    <w:rsid w:val="00FE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890D6"/>
  <w15:chartTrackingRefBased/>
  <w15:docId w15:val="{35E06F21-9939-4388-9EF6-ACE0A51A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paragraph" w:styleId="Korrektur">
    <w:name w:val="Revision"/>
    <w:hidden/>
    <w:uiPriority w:val="99"/>
    <w:semiHidden/>
    <w:rsid w:val="00717840"/>
    <w:rPr>
      <w:rFonts w:ascii="Arial" w:hAnsi="Arial"/>
      <w:szCs w:val="22"/>
      <w:lang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4D1ECE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B70970"/>
    <w:pPr>
      <w:ind w:left="720"/>
      <w:contextualSpacing/>
    </w:pPr>
  </w:style>
  <w:style w:type="paragraph" w:styleId="Ingenafstand">
    <w:name w:val="No Spacing"/>
    <w:uiPriority w:val="1"/>
    <w:qFormat/>
    <w:rsid w:val="00710802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tsinformation.dk/eli/lta/2025/112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51AC8553B24BF982B8F61B99A4AD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619956-C87E-4959-A34E-776E65595ABE}"/>
      </w:docPartPr>
      <w:docPartBody>
        <w:p w:rsidR="00156A3C" w:rsidRDefault="00156A3C">
          <w:pPr>
            <w:pStyle w:val="3D51AC8553B24BF982B8F61B99A4ADC8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6AE7A0DE62B5469D83B046233D6A30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BE27A7-AC94-4308-BCD8-85DC5BDA944E}"/>
      </w:docPartPr>
      <w:docPartBody>
        <w:p w:rsidR="00156A3C" w:rsidRDefault="00156A3C">
          <w:pPr>
            <w:pStyle w:val="6AE7A0DE62B5469D83B046233D6A3003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D094CA4C78934A71B486A296EB1923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4C3218-C458-49D1-805E-B2B0E2C33D65}"/>
      </w:docPartPr>
      <w:docPartBody>
        <w:p w:rsidR="00156A3C" w:rsidRDefault="00156A3C">
          <w:pPr>
            <w:pStyle w:val="D094CA4C78934A71B486A296EB19235C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A713B88D21124E899C69D8B45332FA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1171B9-042C-401A-BA32-64292F61047B}"/>
      </w:docPartPr>
      <w:docPartBody>
        <w:p w:rsidR="00156A3C" w:rsidRDefault="00156A3C">
          <w:pPr>
            <w:pStyle w:val="A713B88D21124E899C69D8B45332FA93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447C8F43E6384AE3BC494FE3F704C8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0E3C2F-4E85-49B1-8A2B-77A8EDA33A79}"/>
      </w:docPartPr>
      <w:docPartBody>
        <w:p w:rsidR="00156A3C" w:rsidRDefault="00156A3C">
          <w:pPr>
            <w:pStyle w:val="447C8F43E6384AE3BC494FE3F704C802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8B1053F61BF54580A27CC87C8BDE66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E852FD-9ACA-48E0-B7AA-2C86139F27E3}"/>
      </w:docPartPr>
      <w:docPartBody>
        <w:p w:rsidR="00156A3C" w:rsidRDefault="00156A3C">
          <w:pPr>
            <w:pStyle w:val="8B1053F61BF54580A27CC87C8BDE66B9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3F647AD1E366423385B7DA20FC40DE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A0BBD93-9676-4A54-9630-AD163790A2D0}"/>
      </w:docPartPr>
      <w:docPartBody>
        <w:p w:rsidR="00156A3C" w:rsidRDefault="00156A3C">
          <w:pPr>
            <w:pStyle w:val="3F647AD1E366423385B7DA20FC40DE32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DB6FA584447A4108AE2E5CF2BA69865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292C32-E800-4C0B-9B5E-3442CA67B02A}"/>
      </w:docPartPr>
      <w:docPartBody>
        <w:p w:rsidR="00156A3C" w:rsidRDefault="00156A3C">
          <w:pPr>
            <w:pStyle w:val="DB6FA584447A4108AE2E5CF2BA698651"/>
          </w:pPr>
          <w:r w:rsidRPr="00BE20DB">
            <w:rPr>
              <w:rStyle w:val="Pladsholdertekst"/>
            </w:rPr>
            <w:t>[Sagsnr.]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A3C"/>
    <w:rsid w:val="00116A8B"/>
    <w:rsid w:val="00156A3C"/>
    <w:rsid w:val="00502C14"/>
    <w:rsid w:val="00756E5A"/>
    <w:rsid w:val="007D2178"/>
    <w:rsid w:val="00894307"/>
    <w:rsid w:val="00C8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3D51AC8553B24BF982B8F61B99A4ADC8">
    <w:name w:val="3D51AC8553B24BF982B8F61B99A4ADC8"/>
  </w:style>
  <w:style w:type="paragraph" w:customStyle="1" w:styleId="6AE7A0DE62B5469D83B046233D6A3003">
    <w:name w:val="6AE7A0DE62B5469D83B046233D6A3003"/>
  </w:style>
  <w:style w:type="paragraph" w:customStyle="1" w:styleId="D094CA4C78934A71B486A296EB19235C">
    <w:name w:val="D094CA4C78934A71B486A296EB19235C"/>
  </w:style>
  <w:style w:type="paragraph" w:customStyle="1" w:styleId="A713B88D21124E899C69D8B45332FA93">
    <w:name w:val="A713B88D21124E899C69D8B45332FA93"/>
  </w:style>
  <w:style w:type="paragraph" w:customStyle="1" w:styleId="447C8F43E6384AE3BC494FE3F704C802">
    <w:name w:val="447C8F43E6384AE3BC494FE3F704C802"/>
  </w:style>
  <w:style w:type="paragraph" w:customStyle="1" w:styleId="8B1053F61BF54580A27CC87C8BDE66B9">
    <w:name w:val="8B1053F61BF54580A27CC87C8BDE66B9"/>
  </w:style>
  <w:style w:type="paragraph" w:customStyle="1" w:styleId="3F647AD1E366423385B7DA20FC40DE32">
    <w:name w:val="3F647AD1E366423385B7DA20FC40DE32"/>
  </w:style>
  <w:style w:type="paragraph" w:customStyle="1" w:styleId="DB6FA584447A4108AE2E5CF2BA698651">
    <w:name w:val="DB6FA584447A4108AE2E5CF2BA698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Props1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12</TotalTime>
  <Pages>2</Pages>
  <Words>453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19</cp:revision>
  <cp:lastPrinted>2013-01-24T14:04:00Z</cp:lastPrinted>
  <dcterms:created xsi:type="dcterms:W3CDTF">2026-04-20T11:24:00Z</dcterms:created>
  <dcterms:modified xsi:type="dcterms:W3CDTF">2026-04-20T11:58:00Z</dcterms:modified>
</cp:coreProperties>
</file>